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2C87C" w14:textId="46B7609D" w:rsidR="00AE5EC9" w:rsidRDefault="00AE5EC9" w:rsidP="00817F0A">
      <w:pPr>
        <w:rPr>
          <w:rFonts w:ascii="Verdana" w:hAnsi="Verdana"/>
          <w:szCs w:val="22"/>
        </w:rPr>
      </w:pPr>
      <w:bookmarkStart w:id="0" w:name="_GoBack"/>
      <w:bookmarkEnd w:id="0"/>
    </w:p>
    <w:p w14:paraId="04022F7F" w14:textId="62E4C10C" w:rsidR="00FE759A" w:rsidRDefault="00FE759A" w:rsidP="00817F0A">
      <w:pPr>
        <w:rPr>
          <w:rFonts w:ascii="Verdana" w:hAnsi="Verdana"/>
          <w:szCs w:val="22"/>
        </w:rPr>
      </w:pPr>
    </w:p>
    <w:p w14:paraId="7CCEE61D" w14:textId="285ED0EF" w:rsidR="00FE759A" w:rsidRDefault="00FE759A" w:rsidP="00817F0A">
      <w:pPr>
        <w:rPr>
          <w:rFonts w:ascii="Verdana" w:hAnsi="Verdana"/>
          <w:szCs w:val="22"/>
        </w:rPr>
      </w:pPr>
    </w:p>
    <w:p w14:paraId="588237F7" w14:textId="16A9E217" w:rsidR="00FE759A" w:rsidRDefault="00FE759A" w:rsidP="00120F54">
      <w:pPr>
        <w:jc w:val="both"/>
        <w:rPr>
          <w:rFonts w:ascii="Verdana" w:hAnsi="Verdana"/>
          <w:szCs w:val="22"/>
        </w:rPr>
      </w:pPr>
    </w:p>
    <w:p w14:paraId="0E533A4A" w14:textId="29EFE99F" w:rsidR="00FE759A" w:rsidRDefault="00FE759A" w:rsidP="00120F54">
      <w:pPr>
        <w:jc w:val="both"/>
        <w:rPr>
          <w:rFonts w:ascii="Verdana" w:hAnsi="Verdana"/>
          <w:szCs w:val="22"/>
        </w:rPr>
      </w:pPr>
    </w:p>
    <w:p w14:paraId="73E25033" w14:textId="28975A13" w:rsidR="00FE759A" w:rsidRDefault="00E77918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16.09.22</w:t>
      </w:r>
    </w:p>
    <w:p w14:paraId="439BDD70" w14:textId="4D8AE1DC" w:rsidR="00FE759A" w:rsidRDefault="00FE759A" w:rsidP="00120F54">
      <w:pPr>
        <w:jc w:val="both"/>
        <w:rPr>
          <w:rFonts w:ascii="Verdana" w:hAnsi="Verdana"/>
          <w:szCs w:val="22"/>
        </w:rPr>
      </w:pPr>
    </w:p>
    <w:p w14:paraId="64079C65" w14:textId="1307C8FA" w:rsidR="00FE759A" w:rsidRDefault="00FE759A" w:rsidP="00120F54">
      <w:pPr>
        <w:jc w:val="both"/>
        <w:rPr>
          <w:rFonts w:ascii="Verdana" w:hAnsi="Verdana"/>
          <w:szCs w:val="22"/>
        </w:rPr>
      </w:pPr>
    </w:p>
    <w:p w14:paraId="2CB5E315" w14:textId="58D56250" w:rsidR="00FE759A" w:rsidRDefault="00FE759A" w:rsidP="00120F54">
      <w:pPr>
        <w:jc w:val="both"/>
        <w:rPr>
          <w:rFonts w:ascii="Verdana" w:hAnsi="Verdana"/>
          <w:szCs w:val="22"/>
        </w:rPr>
      </w:pPr>
    </w:p>
    <w:p w14:paraId="0D296E0F" w14:textId="042F6238" w:rsidR="00FE759A" w:rsidRDefault="00FE759A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Dear Parents,</w:t>
      </w:r>
    </w:p>
    <w:p w14:paraId="28D7A469" w14:textId="73CB0E1B" w:rsidR="00FE759A" w:rsidRDefault="00FE759A" w:rsidP="00120F54">
      <w:pPr>
        <w:jc w:val="both"/>
        <w:rPr>
          <w:rFonts w:ascii="Verdana" w:hAnsi="Verdana"/>
          <w:szCs w:val="22"/>
        </w:rPr>
      </w:pPr>
    </w:p>
    <w:p w14:paraId="5353A46C" w14:textId="6C265D28" w:rsidR="00E77918" w:rsidRDefault="00FE759A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We have had a lovely week in Nursery and everybody seem</w:t>
      </w:r>
      <w:r w:rsidR="00E77918">
        <w:rPr>
          <w:rFonts w:ascii="Verdana" w:hAnsi="Verdana"/>
          <w:szCs w:val="22"/>
        </w:rPr>
        <w:t>s</w:t>
      </w:r>
      <w:r w:rsidR="000F4B78">
        <w:rPr>
          <w:rFonts w:ascii="Verdana" w:hAnsi="Verdana"/>
          <w:szCs w:val="22"/>
        </w:rPr>
        <w:t xml:space="preserve"> quite</w:t>
      </w:r>
      <w:r>
        <w:rPr>
          <w:rFonts w:ascii="Verdana" w:hAnsi="Verdana"/>
          <w:szCs w:val="22"/>
        </w:rPr>
        <w:t xml:space="preserve"> settled now. </w:t>
      </w:r>
    </w:p>
    <w:p w14:paraId="16D0BD52" w14:textId="77777777" w:rsidR="00E77918" w:rsidRDefault="00E77918" w:rsidP="00120F54">
      <w:pPr>
        <w:jc w:val="both"/>
        <w:rPr>
          <w:rFonts w:ascii="Verdana" w:hAnsi="Verdana"/>
          <w:szCs w:val="22"/>
        </w:rPr>
      </w:pPr>
    </w:p>
    <w:p w14:paraId="4C6CC224" w14:textId="04761E05" w:rsidR="00E77918" w:rsidRDefault="00E77918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On </w:t>
      </w:r>
      <w:r w:rsidR="001162CE">
        <w:rPr>
          <w:rFonts w:ascii="Verdana" w:hAnsi="Verdana"/>
          <w:szCs w:val="22"/>
        </w:rPr>
        <w:t>Tuesday</w:t>
      </w:r>
      <w:r w:rsidR="00C47435">
        <w:rPr>
          <w:rFonts w:ascii="Verdana" w:hAnsi="Verdana"/>
          <w:szCs w:val="22"/>
        </w:rPr>
        <w:t>,</w:t>
      </w:r>
      <w:r>
        <w:rPr>
          <w:rFonts w:ascii="Verdana" w:hAnsi="Verdana"/>
          <w:szCs w:val="22"/>
        </w:rPr>
        <w:t xml:space="preserve"> we would like each child to bring in </w:t>
      </w:r>
      <w:r w:rsidRPr="00E77918">
        <w:rPr>
          <w:rFonts w:ascii="Verdana" w:hAnsi="Verdana"/>
          <w:b/>
          <w:szCs w:val="22"/>
          <w:u w:val="single"/>
        </w:rPr>
        <w:t>one</w:t>
      </w:r>
      <w:r>
        <w:rPr>
          <w:rFonts w:ascii="Verdana" w:hAnsi="Verdana"/>
          <w:b/>
          <w:szCs w:val="22"/>
          <w:u w:val="single"/>
        </w:rPr>
        <w:t xml:space="preserve"> </w:t>
      </w:r>
      <w:r>
        <w:rPr>
          <w:rFonts w:ascii="Verdana" w:hAnsi="Verdana"/>
          <w:szCs w:val="22"/>
        </w:rPr>
        <w:t>family photograph which we could use to engage the children in conversation. This may be a family outing, a special event or a family portrait. Please add any comments to the back of the photo if needed.</w:t>
      </w:r>
    </w:p>
    <w:p w14:paraId="426A5A91" w14:textId="052141B9" w:rsidR="008A12CA" w:rsidRDefault="008A12CA" w:rsidP="00120F54">
      <w:pPr>
        <w:jc w:val="both"/>
        <w:rPr>
          <w:rFonts w:ascii="Verdana" w:hAnsi="Verdana"/>
          <w:szCs w:val="22"/>
        </w:rPr>
      </w:pPr>
    </w:p>
    <w:p w14:paraId="1EDAC49C" w14:textId="3A054C53" w:rsidR="008A12CA" w:rsidRPr="00E77918" w:rsidRDefault="008A12CA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As of next week, your child will start bringing a book home for you to share together as part of their home learning. We will send a prompt card along with the books that you may find useful. Please take care of the books and ensure </w:t>
      </w:r>
      <w:r w:rsidR="00C41E6E">
        <w:rPr>
          <w:rFonts w:ascii="Verdana" w:hAnsi="Verdana"/>
          <w:szCs w:val="22"/>
        </w:rPr>
        <w:t>you return your borrowed book on Wednesday so that we are able to c</w:t>
      </w:r>
      <w:r w:rsidR="00120F54">
        <w:rPr>
          <w:rFonts w:ascii="Verdana" w:hAnsi="Verdana"/>
          <w:szCs w:val="22"/>
        </w:rPr>
        <w:t xml:space="preserve">hange it for you. </w:t>
      </w:r>
      <w:r>
        <w:rPr>
          <w:rFonts w:ascii="Verdana" w:hAnsi="Verdana"/>
          <w:szCs w:val="22"/>
        </w:rPr>
        <w:t xml:space="preserve"> </w:t>
      </w:r>
    </w:p>
    <w:p w14:paraId="32B0E961" w14:textId="77777777" w:rsidR="00E77918" w:rsidRDefault="00E77918" w:rsidP="00120F54">
      <w:pPr>
        <w:jc w:val="both"/>
        <w:rPr>
          <w:rFonts w:ascii="Verdana" w:hAnsi="Verdana"/>
          <w:szCs w:val="22"/>
        </w:rPr>
      </w:pPr>
    </w:p>
    <w:p w14:paraId="4FE92A54" w14:textId="0360C6A2" w:rsidR="00FE759A" w:rsidRDefault="00FE759A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Below you will find a few reminders which we would be grateful if you would check for your child.</w:t>
      </w:r>
    </w:p>
    <w:p w14:paraId="4111DFCF" w14:textId="65C3DA18" w:rsidR="00FE759A" w:rsidRDefault="00FE759A" w:rsidP="00120F54">
      <w:pPr>
        <w:jc w:val="both"/>
        <w:rPr>
          <w:rFonts w:ascii="Verdana" w:hAnsi="Verdana"/>
          <w:szCs w:val="22"/>
        </w:rPr>
      </w:pPr>
    </w:p>
    <w:p w14:paraId="2592B904" w14:textId="36FBAB5F" w:rsidR="00FE759A" w:rsidRDefault="00FE759A" w:rsidP="00120F54">
      <w:pPr>
        <w:jc w:val="both"/>
        <w:rPr>
          <w:rFonts w:ascii="Verdana" w:hAnsi="Verdana"/>
          <w:szCs w:val="22"/>
        </w:rPr>
      </w:pPr>
      <w:r w:rsidRPr="00FE759A">
        <w:rPr>
          <w:rFonts w:ascii="Verdana" w:hAnsi="Verdana"/>
          <w:b/>
          <w:szCs w:val="22"/>
        </w:rPr>
        <w:t>Water bottles:</w:t>
      </w:r>
      <w:r>
        <w:rPr>
          <w:rFonts w:ascii="Verdana" w:hAnsi="Verdana"/>
          <w:szCs w:val="22"/>
        </w:rPr>
        <w:t xml:space="preserve"> </w:t>
      </w:r>
      <w:r w:rsidR="00A107D3">
        <w:rPr>
          <w:rFonts w:ascii="Verdana" w:hAnsi="Verdana"/>
          <w:szCs w:val="22"/>
        </w:rPr>
        <w:t>W</w:t>
      </w:r>
      <w:r>
        <w:rPr>
          <w:rFonts w:ascii="Verdana" w:hAnsi="Verdana"/>
          <w:szCs w:val="22"/>
        </w:rPr>
        <w:t xml:space="preserve">e would like all the children to bring in a water bottle daily </w:t>
      </w:r>
      <w:r w:rsidRPr="00E77918">
        <w:rPr>
          <w:rFonts w:ascii="Verdana" w:hAnsi="Verdana"/>
          <w:szCs w:val="22"/>
        </w:rPr>
        <w:t>but</w:t>
      </w:r>
      <w:r w:rsidRPr="000F4B78">
        <w:rPr>
          <w:rFonts w:ascii="Verdana" w:hAnsi="Verdana"/>
          <w:b/>
          <w:szCs w:val="22"/>
        </w:rPr>
        <w:t xml:space="preserve"> </w:t>
      </w:r>
      <w:r>
        <w:rPr>
          <w:rFonts w:ascii="Verdana" w:hAnsi="Verdana"/>
          <w:szCs w:val="22"/>
        </w:rPr>
        <w:t xml:space="preserve">please make sure your </w:t>
      </w:r>
      <w:r w:rsidRPr="00E77918">
        <w:rPr>
          <w:rFonts w:ascii="Verdana" w:hAnsi="Verdana"/>
          <w:b/>
          <w:szCs w:val="22"/>
        </w:rPr>
        <w:t>child’s name</w:t>
      </w:r>
      <w:r>
        <w:rPr>
          <w:rFonts w:ascii="Verdana" w:hAnsi="Verdana"/>
          <w:szCs w:val="22"/>
        </w:rPr>
        <w:t xml:space="preserve"> is clearly marked on it.</w:t>
      </w:r>
    </w:p>
    <w:p w14:paraId="068C5A01" w14:textId="516599B3" w:rsidR="00FE759A" w:rsidRDefault="00FE759A" w:rsidP="00120F54">
      <w:pPr>
        <w:jc w:val="both"/>
        <w:rPr>
          <w:rFonts w:ascii="Verdana" w:hAnsi="Verdana"/>
          <w:szCs w:val="22"/>
        </w:rPr>
      </w:pPr>
    </w:p>
    <w:p w14:paraId="41C650DA" w14:textId="1B9ECC78" w:rsidR="00FE759A" w:rsidRDefault="00FE759A" w:rsidP="00120F54">
      <w:pPr>
        <w:jc w:val="both"/>
        <w:rPr>
          <w:rFonts w:ascii="Verdana" w:hAnsi="Verdana"/>
          <w:szCs w:val="22"/>
        </w:rPr>
      </w:pPr>
      <w:r w:rsidRPr="00FE759A">
        <w:rPr>
          <w:rFonts w:ascii="Verdana" w:hAnsi="Verdana"/>
          <w:b/>
          <w:szCs w:val="22"/>
        </w:rPr>
        <w:t>Jumpers/cardigans:</w:t>
      </w:r>
      <w:r>
        <w:rPr>
          <w:rFonts w:ascii="Verdana" w:hAnsi="Verdana"/>
          <w:szCs w:val="22"/>
        </w:rPr>
        <w:t xml:space="preserve"> It is much easier for us to return jumpers to their rightful owners if they are named (this is the same for all clothing).</w:t>
      </w:r>
    </w:p>
    <w:p w14:paraId="13DFBAF4" w14:textId="0913E2A2" w:rsidR="00FE759A" w:rsidRDefault="00FE759A" w:rsidP="00120F54">
      <w:pPr>
        <w:jc w:val="both"/>
        <w:rPr>
          <w:rFonts w:ascii="Verdana" w:hAnsi="Verdana"/>
          <w:szCs w:val="22"/>
        </w:rPr>
      </w:pPr>
    </w:p>
    <w:p w14:paraId="0996E148" w14:textId="23CF7F55" w:rsidR="00FE759A" w:rsidRPr="00FE759A" w:rsidRDefault="00FE759A" w:rsidP="00120F54">
      <w:pPr>
        <w:jc w:val="both"/>
        <w:rPr>
          <w:rFonts w:ascii="Verdana" w:hAnsi="Verdana"/>
          <w:szCs w:val="22"/>
        </w:rPr>
      </w:pPr>
      <w:r w:rsidRPr="000F4B78">
        <w:rPr>
          <w:rFonts w:ascii="Verdana" w:hAnsi="Verdana"/>
          <w:b/>
          <w:szCs w:val="22"/>
        </w:rPr>
        <w:t>Jewellery</w:t>
      </w:r>
      <w:r>
        <w:rPr>
          <w:rFonts w:ascii="Verdana" w:hAnsi="Verdana"/>
          <w:szCs w:val="22"/>
        </w:rPr>
        <w:t xml:space="preserve">: The only jewellery the children are permitted to wear in Nursery are </w:t>
      </w:r>
      <w:r w:rsidRPr="00FE759A">
        <w:rPr>
          <w:rFonts w:ascii="Verdana" w:hAnsi="Verdana"/>
          <w:b/>
          <w:szCs w:val="22"/>
          <w:u w:val="single"/>
        </w:rPr>
        <w:t>stud</w:t>
      </w:r>
      <w:r>
        <w:rPr>
          <w:rFonts w:ascii="Verdana" w:hAnsi="Verdana"/>
          <w:szCs w:val="22"/>
        </w:rPr>
        <w:t xml:space="preserve"> earrings. If your child has hooped earrings please would you change them.</w:t>
      </w:r>
      <w:r w:rsidR="000F4B78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Bangles and bracelets are</w:t>
      </w:r>
      <w:r w:rsidR="000F4B78">
        <w:rPr>
          <w:rFonts w:ascii="Verdana" w:hAnsi="Verdana"/>
          <w:szCs w:val="22"/>
        </w:rPr>
        <w:t xml:space="preserve"> also</w:t>
      </w:r>
      <w:r>
        <w:rPr>
          <w:rFonts w:ascii="Verdana" w:hAnsi="Verdana"/>
          <w:szCs w:val="22"/>
        </w:rPr>
        <w:t xml:space="preserve"> not allowed in Nursery.</w:t>
      </w:r>
    </w:p>
    <w:p w14:paraId="4422007B" w14:textId="103740B7" w:rsidR="00552A5B" w:rsidRDefault="00552A5B" w:rsidP="00120F54">
      <w:pPr>
        <w:jc w:val="both"/>
        <w:rPr>
          <w:rFonts w:ascii="Verdana" w:hAnsi="Verdana"/>
          <w:szCs w:val="22"/>
        </w:rPr>
      </w:pPr>
    </w:p>
    <w:p w14:paraId="32BA68F3" w14:textId="41CF03DD" w:rsidR="000F4B78" w:rsidRDefault="000F4B78" w:rsidP="00120F54">
      <w:pPr>
        <w:jc w:val="both"/>
        <w:rPr>
          <w:rFonts w:ascii="Verdana" w:hAnsi="Verdana"/>
          <w:szCs w:val="22"/>
        </w:rPr>
      </w:pPr>
      <w:r w:rsidRPr="000F4B78">
        <w:rPr>
          <w:rFonts w:ascii="Verdana" w:hAnsi="Verdana"/>
          <w:b/>
          <w:szCs w:val="22"/>
        </w:rPr>
        <w:t>Wellie Boots:</w:t>
      </w:r>
      <w:r>
        <w:rPr>
          <w:rFonts w:ascii="Verdana" w:hAnsi="Verdana"/>
          <w:szCs w:val="22"/>
        </w:rPr>
        <w:t xml:space="preserve"> This week we have been really lucky with the lovely weather</w:t>
      </w:r>
      <w:r w:rsidR="00C47435">
        <w:rPr>
          <w:rFonts w:ascii="Verdana" w:hAnsi="Verdana"/>
          <w:szCs w:val="22"/>
        </w:rPr>
        <w:t>,</w:t>
      </w:r>
      <w:r>
        <w:rPr>
          <w:rFonts w:ascii="Verdana" w:hAnsi="Verdana"/>
          <w:szCs w:val="22"/>
        </w:rPr>
        <w:t xml:space="preserve"> but we anticipate soon the weather will become more Autumnal. If you have not yet sent in a pair of named wellie boots for your child to wear in the garden</w:t>
      </w:r>
      <w:r w:rsidR="00C47435">
        <w:rPr>
          <w:rFonts w:ascii="Verdana" w:hAnsi="Verdana"/>
          <w:szCs w:val="22"/>
        </w:rPr>
        <w:t>,</w:t>
      </w:r>
      <w:r>
        <w:rPr>
          <w:rFonts w:ascii="Verdana" w:hAnsi="Verdana"/>
          <w:szCs w:val="22"/>
        </w:rPr>
        <w:t xml:space="preserve"> please would you send them in during next week. The boots can stay on the ‘Wellie Trolley’ in the Nursery garden. (</w:t>
      </w:r>
      <w:r w:rsidRPr="000F4B78">
        <w:rPr>
          <w:rFonts w:ascii="Verdana" w:hAnsi="Verdana"/>
          <w:b/>
          <w:szCs w:val="22"/>
        </w:rPr>
        <w:t>Please</w:t>
      </w:r>
      <w:r>
        <w:rPr>
          <w:rFonts w:ascii="Verdana" w:hAnsi="Verdana"/>
          <w:szCs w:val="22"/>
        </w:rPr>
        <w:t xml:space="preserve"> name the boots)</w:t>
      </w:r>
    </w:p>
    <w:p w14:paraId="03FB7C72" w14:textId="61E1C933" w:rsidR="00E77918" w:rsidRDefault="00E77918" w:rsidP="00120F54">
      <w:pPr>
        <w:jc w:val="both"/>
        <w:rPr>
          <w:rFonts w:ascii="Verdana" w:hAnsi="Verdana"/>
          <w:szCs w:val="22"/>
        </w:rPr>
      </w:pPr>
    </w:p>
    <w:p w14:paraId="2DF094AD" w14:textId="77777777" w:rsidR="00E77918" w:rsidRDefault="00E77918" w:rsidP="00120F54">
      <w:pPr>
        <w:jc w:val="both"/>
        <w:rPr>
          <w:rFonts w:ascii="Verdana" w:hAnsi="Verdana"/>
          <w:szCs w:val="22"/>
        </w:rPr>
      </w:pPr>
    </w:p>
    <w:p w14:paraId="359D6ECC" w14:textId="77777777" w:rsidR="00552A5B" w:rsidRDefault="00552A5B" w:rsidP="00120F54">
      <w:pPr>
        <w:jc w:val="both"/>
        <w:rPr>
          <w:rFonts w:ascii="Verdana" w:hAnsi="Verdana"/>
          <w:szCs w:val="22"/>
        </w:rPr>
      </w:pPr>
    </w:p>
    <w:p w14:paraId="73B05967" w14:textId="77777777" w:rsidR="00552A5B" w:rsidRDefault="00552A5B" w:rsidP="00120F54">
      <w:pPr>
        <w:jc w:val="both"/>
        <w:rPr>
          <w:rFonts w:ascii="Verdana" w:hAnsi="Verdana"/>
          <w:szCs w:val="22"/>
        </w:rPr>
      </w:pPr>
    </w:p>
    <w:p w14:paraId="4F62C7B1" w14:textId="381AAEF3" w:rsidR="00552A5B" w:rsidRDefault="000F4B78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Thank you for your support.</w:t>
      </w:r>
    </w:p>
    <w:p w14:paraId="72B67698" w14:textId="5CF088A6" w:rsidR="000F4B78" w:rsidRDefault="000F4B78" w:rsidP="00120F54">
      <w:pPr>
        <w:jc w:val="both"/>
        <w:rPr>
          <w:rFonts w:ascii="Verdana" w:hAnsi="Verdana"/>
          <w:szCs w:val="22"/>
        </w:rPr>
      </w:pPr>
    </w:p>
    <w:p w14:paraId="12B723A5" w14:textId="63C643F9" w:rsidR="000F4B78" w:rsidRDefault="000F4B78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Miss Jarman</w:t>
      </w:r>
      <w:r w:rsidR="00E77918">
        <w:rPr>
          <w:rFonts w:ascii="Verdana" w:hAnsi="Verdana"/>
          <w:szCs w:val="22"/>
        </w:rPr>
        <w:t xml:space="preserve"> and Mr Marlow</w:t>
      </w:r>
    </w:p>
    <w:p w14:paraId="5E7BF65B" w14:textId="482A92E7" w:rsidR="000F4B78" w:rsidRDefault="000F4B78" w:rsidP="00120F54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Nursery Teacher</w:t>
      </w:r>
      <w:r w:rsidR="00E77918">
        <w:rPr>
          <w:rFonts w:ascii="Verdana" w:hAnsi="Verdana"/>
          <w:szCs w:val="22"/>
        </w:rPr>
        <w:t>s</w:t>
      </w:r>
    </w:p>
    <w:sectPr w:rsidR="000F4B78" w:rsidSect="00413BA9">
      <w:footerReference w:type="default" r:id="rId8"/>
      <w:headerReference w:type="first" r:id="rId9"/>
      <w:footerReference w:type="first" r:id="rId10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7321B" w14:textId="77777777" w:rsidR="00C41E6E" w:rsidRDefault="00C41E6E">
      <w:r>
        <w:separator/>
      </w:r>
    </w:p>
  </w:endnote>
  <w:endnote w:type="continuationSeparator" w:id="0">
    <w:p w14:paraId="343C21E0" w14:textId="77777777" w:rsidR="00C41E6E" w:rsidRDefault="00C4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BEB5" w14:textId="684727F2" w:rsidR="00C41E6E" w:rsidRDefault="00C41E6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BA21761" wp14:editId="4E23428D">
              <wp:simplePos x="0" y="0"/>
              <wp:positionH relativeFrom="column">
                <wp:posOffset>-621030</wp:posOffset>
              </wp:positionH>
              <wp:positionV relativeFrom="paragraph">
                <wp:posOffset>-1503680</wp:posOffset>
              </wp:positionV>
              <wp:extent cx="7077075" cy="1895475"/>
              <wp:effectExtent l="0" t="1270" r="1905" b="0"/>
              <wp:wrapNone/>
              <wp:docPr id="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7075" cy="1895475"/>
                        <a:chOff x="455" y="13527"/>
                        <a:chExt cx="11145" cy="2985"/>
                      </a:xfrm>
                    </wpg:grpSpPr>
                    <pic:pic xmlns:pic="http://schemas.openxmlformats.org/drawingml/2006/picture">
                      <pic:nvPicPr>
                        <pic:cNvPr id="3" name="Picture 12" descr="ltr logo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" y="15539"/>
                          <a:ext cx="8535" cy="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70" y="13527"/>
                          <a:ext cx="3930" cy="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77EA9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Headteacher: Mrs P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Blow</w:t>
                            </w:r>
                          </w:p>
                          <w:p w14:paraId="5302D5F0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Deputy</w:t>
                            </w: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Head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Miss A Fletcher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  <w:p w14:paraId="2ED62909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</w:p>
                          <w:p w14:paraId="68F117BB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Morden Primary School</w:t>
                            </w:r>
                          </w:p>
                          <w:p w14:paraId="04285C7F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London Road</w:t>
                            </w:r>
                          </w:p>
                          <w:p w14:paraId="1B711568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Morden, Surrey</w:t>
                            </w:r>
                          </w:p>
                          <w:p w14:paraId="5C4F0322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SM4 5PX</w:t>
                            </w:r>
                          </w:p>
                          <w:p w14:paraId="5E380CB6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Tel: 020 8648 4168</w:t>
                            </w:r>
                          </w:p>
                          <w:p w14:paraId="274C8865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Fax: 020 8685 5459</w:t>
                            </w:r>
                          </w:p>
                          <w:p w14:paraId="3E196235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e: </w:t>
                            </w:r>
                            <w:hyperlink r:id="rId2" w:history="1">
                              <w:r w:rsidRPr="00626695">
                                <w:rPr>
                                  <w:rStyle w:val="Hyperlink"/>
                                  <w:rFonts w:ascii="Gill Sans MT" w:hAnsi="Gill Sans MT"/>
                                  <w:color w:val="0070C0"/>
                                  <w:sz w:val="20"/>
                                </w:rPr>
                                <w:t>info@morden.merton.sch.uk</w:t>
                              </w:r>
                            </w:hyperlink>
                          </w:p>
                          <w:p w14:paraId="6ED96B16" w14:textId="77777777" w:rsidR="00C41E6E" w:rsidRPr="00626695" w:rsidRDefault="00C41E6E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w: </w:t>
                            </w:r>
                            <w:hyperlink r:id="rId3" w:history="1">
                              <w:r w:rsidRPr="00626695">
                                <w:rPr>
                                  <w:rStyle w:val="Hyperlink"/>
                                  <w:rFonts w:ascii="Gill Sans MT" w:hAnsi="Gill Sans MT"/>
                                  <w:color w:val="0070C0"/>
                                  <w:sz w:val="20"/>
                                </w:rPr>
                                <w:t>www.morden.merton.sch.uk</w:t>
                              </w:r>
                            </w:hyperlink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21761" id="Group 11" o:spid="_x0000_s1026" style="position:absolute;margin-left:-48.9pt;margin-top:-118.4pt;width:557.25pt;height:149.25pt;z-index:251656704" coordorigin="455,13527" coordsize="11145,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qddYwQAAHoMAAAOAAAAZHJzL2Uyb0RvYy54bWzsV9tu4zYQfS/QfyD0&#10;rliSJeuCOIvEl2CBtA262w+gJcoiViJVko6dFv33zpCS7cRpN9h9XSNxSA45nDlzDslcfzh0LXli&#10;SnMp5l54FXiEiVJWXGzn3h+f137mEW2oqGgrBZt7z0x7H25+/ul63xcsko1sK6YIOBG62PdzrzGm&#10;LyYTXTaso/pK9kyAsZaqowa6ajupFN2D966dREEwm+ylqnolS6Y1jC6d0bux/uualea3utbMkHbu&#10;QWzGfiv7vcHvyc01LbaK9g0vhzDoN0TRUS5g06OrJTWU7BS/cNXxUkkta3NVym4i65qXzOYA2YTB&#10;q2zuldz1Npdtsd/2R5gA2lc4fbPb8tenR0V4NfcijwjaQYnsriQMEZt9vy1gyr3qP/WPyiUIzQdZ&#10;ftFgnry2Y3/rJpPN/hdZgT+6M9Jic6hVhy4ga3KwJXg+loAdDClhMA1S+Ek8UoItzPIkho4tUtlA&#10;JXFdnIAZrdMkSkfbalgfhmE8rI7yzC6d0MLtbKMdoru57nlZwO8AKrQuQP06+WCV2SnmDU66d/no&#10;qPqy632of08N3/CWm2fLZQAJgxJPj7xEsLFzqs90rA9YcVMSQsUqpktgc2sUaeVWEt3RtkVMxrXO&#10;E8VMbdGIkIuGii271T2IA1AEt+OQUnLfMFppHMbyvvRiuy+i27S8X/O2xapie8ABInrFzzegdNxf&#10;ynLXMWGcmBVrARIpdMN77RFVsG7DgJvqYxVaCgFNHrTB7ZAwVmB/R9ltEOTRnb9IgoUfB+nKv83j&#10;1E+DVRoHcRYuwsU/uDqMi51mAANtlz0fYoXRi2jfVNNw7jidWr2TJ2pPFUTKBjT+tSHCEEKCsWpV&#10;/g5gWxpro5gpGxyuAblhHCYfDRbmE7JYAw3i+6qejrpIkmnudDGqKkumgyjydGorO2oCmKG0uWey&#10;I9gAqCFQCzV9gjRcauMUDFpILLhNpRUvBiAHN/JWkfIgX2WrLPbjaLaCIi2X/u16EfuzdZgmy+ly&#10;sViGY5EaXlVM4DbfXyMLv2x5NdJUq+1m0SpXu7X9DIDo07QJcuUUxlhXdHbiXR5GcXAX5f56lqV+&#10;vI4TP0+DzA/C/C6fBXEeL9cvU3rggn1/SmQ/9/IkSmyVzoJGnp3lFtjPZW606LiBO7fl3dzLjpNo&#10;gcpficqW1lDeuvYZFBj+CQpHeUf1kaNgxSb84tUBN7oejwTovU9meJ+/dRd+amjPIGV0ezoU4/FQ&#10;/Ix1uZMHEmHGwyS8s4g5wDAeaJYK7ur6nyPvbKnz8y7tpbMUXhcvL6VRfNN8Cja8zy5upB/qW68v&#10;GXpGOadaR7Uf6vsP9SFlkaWOr+awOQwS2MjqGRSgJJzrQEF4pkOjkeovj+zhyTv39J87is+X9qMA&#10;eeZhHOMb2XbiJI2go84tm3MLFSW4mnvGI665MNCDJbte8W0DOznJCXkLD8Ca27sEQ3VRwVGBHTgh&#10;bMs+cO3hMjzG8QV93rezTv8y3Pw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F+cS4gAAAAwBAAAPAAAAZHJzL2Rvd25yZXYueG1sTI9BS8NAEIXvgv9hGcFbu9kWE43ZlFLUUxFs&#10;BfG2TaZJaHY2ZLdJ+u+dnuztDe/x3jfZarKtGLD3jSMNah6BQCpc2VCl4Xv/PnsG4YOh0rSOUMMF&#10;Pazy+7vMpKUb6QuHXagEl5BPjYY6hC6V0hc1WuPnrkNi7+h6awKffSXL3oxcblu5iKJYWtMQL9Sm&#10;w02NxWl3tho+RjOul+pt2J6Om8vv/unzZ6tQ68eHaf0KIuAU/sNwxWd0yJnp4M5UetFqmL0kjB5Y&#10;LJYxq2skUnEC4qAhVgnIPJO3T+R/AAAA//8DAFBLAwQKAAAAAAAAACEAdYtm2TfUAQA31AEAFAAA&#10;AGRycy9tZWRpYS9pbWFnZTEucG5niVBORw0KGgoAAAANSUhEUgAAAkwAAABDCAYAAABurVo/AAAA&#10;BHNCSVQICAgIfAhkiAAAAAlwSFlzAAAOwwAADsMBx2+oZAAAABx0RVh0U29mdHdhcmUAQWRvYmUg&#10;RmlyZXdvcmtzIENTNui8sowAAAAWdEVYdENyZWF0aW9uIFRpbWUAMDcvMDQvMTPUCi5CAAAECHBy&#10;Vld4nO1Zv2/bRhR+IqXKomzKVmKqsRnHTNUkTZSG9jn1j8jisW5RZAn6L2QIu7pLh3bx2CWZe0uB&#10;AAUy9V/oUHQqbmj/hhbIUqBA1wBl353EmiKUWI5knQG/T/SRh3d833v33SNP8q///vQ3HMJhqiDx&#10;k0psRSpkmuAhUiZSwCOR2iz1n5QCP1Jgm0jBZCJkksgEL0CyRDImGUgQEvB+HJQOxiokQjCR4AGC&#10;McUgJbpQDtCmwJQRG5kyKRl6VyHoe9Bxom5iDL2nICVIAUipAkQ2Aeg0EcDwSIBAIBAIBAKBQCAQ&#10;CAQCgUAgEAgEAoFAIABs8vlcby5v6gyPXHtQnzo73+fbO3zQ8d951/Krr4mARXtRL8obm82J6bc5&#10;BsB3uluKvQrOquNnU/CpbnezkdHe2kbvQS+6meMvT0rP97sx39rnt2IAC6DmO4s1H6rH9MdnpIZ6&#10;D+dgUs4h/m7cVRPA4zrM2TgBPlQc36oc02YIo2jPAiTv6a7dsG19LtulCfjju7wdX483MQZQ6YNf&#10;K606o0ZGcDOMIFqDQf6tG33eFQ8ggCAIXNWCi+dgfP4uf//GpTbfjHkXe87lGspf9ZWl6ASJ1eTX&#10;IdO/AeCtAEySPcDWJm+3uvyDblv1MPNVcPzayKH9xbcR5vRfWRlcuOC6EHSCDtaLOuEUBJ2RXgrg&#10;+7daHr+KRYCrD3zHn8MGtLK7J9wKTWRvLY00ja/A/bvtnUucv6ceLBaqj9lfrhSc3Aa4tuB+9En/&#10;4bMGsKCvdPEvq6bsNm2lB8Zdxs6pJNm59+G9+3H/2q6AbfWzR3RwBncDzX/7zvrHdw4OtrEMcCX2&#10;6ioA74oa1PJUJM3lhuc1G00Xlhu2N8FTyYbKG6zu2zsmEAgEAuGC4q/Pvi4thUuh2h5Yhvgfhg81&#10;v33i6LPhfx4+N8r/MnxplP9V+Erzv2mXdZb85bScKv7RW/yz58f9q85/+t/jx+P/Nnyq+edPHH02&#10;/L+Ef2p+Eztpxf8l+4qZ4odyaeHHZ+Hc4c979UXvnyuzptfrH/q1p9eiAf5Zc54n/gGikuE4TPFn&#10;P9Zl63DWGE76j3DW/FneVTBZf0fq98Pe4DxTlAYxmK3Do95Frz/7+xcHv5XhaNb8w0n767Pmz+qv&#10;ARez/rL3vun3oOmXsCn+jNfEd688vylk9bcIZvdiA+6p/h9vHGTvfYO56+eOKfJi3sU4CvaoWC/F&#10;7y/j+cues8d5l3L2/H7slPH9b7dy9vz75RTxDelS3Cdn9TKpP0u8OIAaHGV+X7cfI11mq8vvShfn&#10;rXXJnmOky5R1+UHpUqd6OW+6fPMd6jJP9XLedHmkdFkYX5fP4TF8AU9gHTZUl3Qp+JuWLleVLu75&#10;q5f/ALweAjCXa9W0AAAASG1rQkb63sr+AAAABAAAAAAAAAAAAAAAAAAAAAAAAAAAAAAAAAAAAAAA&#10;AAAAAAAAAAAAAAAAAAAAAAAAAAAAAAAAAAAAAAAAAAAAAAAppDOhAAA5F21rVFN4nO19WXPbRpc2&#10;JonjyJa3ZCpzMTeqmvnqu4pfrCR4KYqipISSGJKy5dy4QJCINfH2yrLyelj873PO6W4QaDRWktoM&#10;MxFIrI3nnH76bA0c/ta+nL0YDM9m3vzF4PBsZsy7g53IYvD70dnMak4Ma2pY89PeTjDT56/Y4uVB&#10;J5g5rjvfPxgFs0ZzPtgdBrNW47lumLoOxw5PzmC39h6cKeD/5v1e73LW7sOfne3Rp5n2gzbWfO21&#10;1tY87ZN2pvnzg6NDWL8J69/D+n1Yf65NtC2tB1vfa9P5oHM8xtNuH9HZt6Hx1tSdtzsHZzN73j6E&#10;u5jCgu6pPdylnYZdvJn2cJ9+tXts8Rstdo74CXa79Hswon27bfrVHdDiiK0c9mFff94esY0jdvbR&#10;kF3kkJ2PLQ62sZVH2Cp93jk2sDmdYxNP0zm2aNGFlSYsTLawcDEvgM2TBDYD7YP2GdZNtKk2WRYh&#10;4/YjJLRnCLgE2sUy2mMEdmX9MZZEx1iv/izQWVJ/ZIzKaNA1Y7TJMdoGfM4BiTb8/QxoveFY/cCx&#10;WmCYhQ62OwJPw2b40PZcfFw7ho8ew8cy4whNluxjJkPIZAjZDCGbIWTPh/0/mFSHQ/jij2HFMbuN&#10;4fCYVpTB8CHHcATa9S/Qt8+wPU/PLFOlaNlAGi0OpTn2S0DpuwxKWr82MM1WMTAfczB3QOHewudM&#10;+xPg8rSP2hvtCwd0I6KU7+D7B+1DJpgG77UwhBelfUO31d1Wz+i2js6QJD5AJAOvcM813cJYWq7J&#10;sLSMSWnssjt0c8Kgc32G3HRFBoWeNVyaFcmuGGRVAfod+ukZ7hUDyHYYQMZY0q2AQ6QzjPysjopq&#10;ka9bRIgRnJBNESdSqjUAldStsKNW7aAD2DqmDvo+U82M1mr1bLWD6nr07HuO0UsYCy6U6DQlFZOM&#10;jiy7DA+N4WNeOz7Dfpux/7CdIP2HIV5vyKb3QWMAOUmbdmjcRMr/UojuOV6G6SsRkwi/6ZdXKbvB&#10;IPM4ZtbELjx2Vu+UcEHT8RiQONSUR7JP5H8BaL4thWRgFxg5AzFyoj1REMiQ2ziQZJOsHkeEbyis&#10;ESQ3ZpaIL4gss0vEl0FpiO/HnYsy8NKYketOkDqXxnfKLRM8GAFuNVYN8ABwNadThpk8aGRjVsVA&#10;VpOi6WQayL5Zvo+H5rFjMugYhsWwM6aFqTFUPDOIQbcRQocjyBcaS6v4ZnHXjFyEirGPIh3ZdLmV&#10;Qk5JQbQsU4VWg6HVYGg1WFdmBIhfxoHUlXGMGeyXwPF+aK142l85MRKXodhiKJKJFkFRXxZFm6HI&#10;VEwJo+MxHM0MHB2dhwFaPA7Q4khyxWtwzWvYaWCyNREwwegsp5Qj6OmgktpfZXpxIa0sZj2r1ZI6&#10;Mw7U45XzHw0w1IcFkIPoSMPGnnz17FBnfkP8Fw9XRbYU7vTKKMINCFcZFcNV6Sg9VaLUocDeGEzw&#10;7G59U3EyrwinEfTjM3BPbitO1spx2ghx+gAWycUVBoazeKzl2xWdND4k6AwanUGjM2h0Bo1eEJrH&#10;ShXi2Zjy6hPnev3qsy9ZZOQwhByGkLMUZe+T93qZ473e1AwDRwlGbILJYTA5DCaPweQxmDyl7d9F&#10;d5PSLSPkGoUynYP5taUd8m9T7byIKVbGdDCcaZFkg6508kt3ObXhwM1Zl0HlMuOf5RrSAyPZ2O1T&#10;gOkNDzS9IbaKY4dWI4Ut0QMiaeoxQ5b5TQlDVtkZSReLRsS9tWJXHCrRI3shROmKJsfffFWPxKh1&#10;Km0tfPQKwaS16VnUrl9EktBSpUiSOy2B5/2Ymf9+tTn3goksaWi8gm4agoU4RsH6noN1jCkDDtGD&#10;0D1H2wrDbXnWlVe1OAG9mTyYLMm1FK6QCLWRQiccS6NAOAPXkoXFwTJd5vuQp7NNDhspX6PBPB8b&#10;lxROzMXwWQRDjBhhsceQ7FSPW2XZY4SnDLAVgBQjWRmpGd9joJocVN+U4msTHiNiA3eOhwmqy2B1&#10;Oa4uA9Z3GbA+B9Z3ZX8dvwzEl1gHZ5vCLyLA1B9wn3QwECHOYTJcpxKFCNJdCfzWpBD8UoguRD8z&#10;75oSK7G53Wcz7MFAIuxpadGSkGYoKpGmQRwBJkUfMMUvCu+DEN4LiqlgMcqnIvaPSGqLYgvDmxbA&#10;t4j940iMEWdW5Nshlcylg9uwy4ErgDOCMEZCAJr5TPGTOobMyzGK8W+zIv8WGqZ4aC/wpBoBDqc9&#10;jtGvraJfAafMEw734xzuyMEyXnTBolADBuhwwKmZ/0agjUBJycLD6QOU7+FbUl0N7RfYegaQ5+aS&#10;4nnyytHnLN+vhA0QV1S3auAgicx/qJABNdyGtRfw+xf4hoY6eoa5SY7VYrZau2mFmIlhfgcG+bfw&#10;v+i60T1V7gy5Lakmplc+sFDCwCw+xBQCivop8l9ybEHLE7cM2bIYpGK43gsLD85wwF5P+bBf3Ewv&#10;VW0mWZ+c/jwGpMeAdBOGOjc9o9VmMUCjAD7iAL4ki2bKU5Okg1JCo1j0RqrbC/3qYgEcTDGW1MbQ&#10;5iGTaam0pBLJMGe+SLRRrEJ8GRxHhm2djSaSkhbHuFjSyHRVesoCQCtEWOSMLJH3dYoDrPYpLVXO&#10;iHp2Wt8vB2MZpzzg1mMQtx4DrwCIRdzNZQNAahU1VQgyrzzqBYXJNrlCUvDlgFvYH7R3El/iEPRe&#10;C7AoC4drFYaGYzMMG3EMvRIQNpR6qDRqWOq3ilUjtDBOmCZXQ1patGS9t8G7b3HQhMKxJEm2u2Kp&#10;Oq1UJqkeXfTi1jXxbRKrsZ2fNA99FSlpjgRLeLEvFvvC7Gt3yu1r/NIXGA6F6zcQHMmCHsUwFXWB&#10;XXRhVIiO7ZhzLbSvjHedOV4ThqpiBLX/xzG1VJj6rtphafHoWosXdbQaLFJEbonIkbcXborImUvR&#10;8XQQF970PwFGjwzKbPV0qto+JUYU5vNFYm8lqrDAP1SqJ67v8vVdtj6EkkbrJh+sm0xDBaSkoPvM&#10;NSzX2V8RntmjS3yELlQ3WMaW5Jo5ViZDJU9aObqkBSbSKmTiFZhcFcljTpkLcgJQvaeB+jMZ4MIs&#10;v8dBtLROhfK2ZpF5NEVcGitu4sQBBFVRhCKKhc1MVxEL3mdjdBmcHixwAj9wj8ycv7MRUw4wxaYe&#10;CciMfJ3zlQOMMVWRoXGlkG2GFswbKpLGsMM0UXovw9aomnMwimcBQ1/FapQvChSGYJ7Xty9M5/2k&#10;6ZwH3bNwzH1Lsz7KphnUGcLlVY/qySN5Bk9pTQvlKxKJlUdipfIJi2YQJguSBkzRDnwM6y8o4JU3&#10;/XQVHdgpHoCVMGzlDxqiPFUyp1fUfYUOYm3+GcUK166DiUpKS6mELTee7AqUo4Y6fygV+PpqClTZ&#10;g3IYZ5Hm4lZMNI7N1BVusOmwYblRTlsfhZ7zB3Jl3gDwfIpEts6uriAua5x2lVPkMA4SQdwsk4FJ&#10;01pm3wyTTmAego8jCP6LgjhbFKkojSEFBktMdg1xtPNd6cr5AfSVCwxCFITwm4qCdCryoRXii0i/&#10;9LkxibfIErIR61LOHOZJ4WcuhReU8fKp+vUTJR+QgTFGvLUgmPJ0wqZSFVVsJZvEFVuypijUluSS&#10;UhaoxWNEFg+tw5K4hIsnOr71uXBiwUySViRV5sYzZWjvz7u9zuWsG33SQEBiGVJA7ixSRBqQOI4o&#10;p/GOBHWSuoWLo8sA6TJu6DIcurukxd1Bh3YZDNi2fbY4xcW8G/XiWIP4Yx/QY5OaFN1ykrqlWpNM&#10;1iRY7IUtegbt8cN8xIRr40Uk5fMp5GKf13zg0OdrfwGPiOxFd+8FAH+0w05+AN/3+vgsli57yIpO&#10;/+aRTYbYxJ+/gtte4TZ9+fMYFU8hNsFvgm4eE91DLrodepqADx34rUJ8Aw5iUqOiW6qJz2Lis2rx&#10;VRDfYy6+AQDkw01jFOVPSYiPQ1Gp9jkpsE81wXpMsF4t2AqCfRD2S0wQoIETdXaCSPJAbDvJ2FZN&#10;gDYToF0LcImeyQRxQbbRuYBN6pnqfU4K7LMU5RpGLdkKkl2YXx6V2CzmIgY8CyDWn6SsryY1h0nN&#10;qYW2hND6ZG76kSdOBTwOItafpKyvJrQmE1qzFtoSQusSMJMQFiGcxfqTlPXVhOYyobm10CoI7REX&#10;2i5/Fs1HIr2o/fKIi0m1x0nuHtVE2mIibdUirSDS+1ykbcrFfgoztEH4QIjzsA/Ka6uJy2fi8mtx&#10;VRDXRugUYs9h06xlf36xRfbnF1uqiW7CRDepRbfEiPeSij+niRFvsf4kZX01oU2Z0Ka10Jbw1fuL&#10;3FnoFDwI7cjotpOMbdUEGDABBrGGbYbaNNXGWock8oZSeyKHL7RH3n6Ss71aIw0ePcZlx4gA2+2Y&#10;sV9W7Jcd+zViAtijoHgVbX0W0dbPsNcrql2gkg+xLqK1VlRVni80YqybnjePbXRCjZsEsDm+sSUf&#10;Kav1Oi+0Or2vhPhTjvgu1YlQBomKHvaoUg6OiuDdUDXR1C0/3kT9uemKrca41TTG8a12iJExtQP4&#10;FdvaEBsb3tTXjfjGppN+YkNukSzF29f8G6IbojcOaDJOpE+m9cWwHS1dH5tpHSTIGhaUElzXRa4Z&#10;5w2OM25BAw9ZfIGsrWpUq2k3DIl6rPDOxhPXl/TSDbc2fHNqNJT3Mw0mY3+SxP16mnDNUnnApRJ5&#10;RCZsy2FDuLdGo5FGJ67u6mjuqOmk0WDGkJJO8MBmkEYn7MIpat6E/wqy4Y1u/g3ppUN6GPSl1EuV&#10;cLasFrBTGpy2iZ80OMfO2BobKXA2Gkk5LeCcTPGjxAJF6BYdG290869ZGx6G2vCR52XxUf/v8vlB&#10;bhhAGt2Y6F+LdpteavfC4+TTuvNI70odA0MwipDDTW37DRkpmH2U9FOUzcqwTIRFI0tlifNcM0KP&#10;IxbOmHyMC3oeg4yUUu903XJl7VnQEOhWy2um0RAA0MjQvOShzYxDDblFhbrNjW7+NevFE64XWKX4&#10;gWYpXGjH/Kknf+b3IbOle04rzW5QuhBLnOeGYMVYJvTP8+IiWewdUZZUmsWjVLq+rotcM8pfYbx0&#10;KZxCdBaI5Y98sqOgalyRka/IeVYYV97tdi5nu91IOnVKaB1QDTZGz9rw95IegCPycNMwdQOMNt/t&#10;Dy9nnZ1d/PMb4c0ntNHTnjArd0Gx3E+8zs8HrevsvIA9/02DJkSOfABHvKEjj2FE/R9mg/J972kB&#10;jbGf4OjoMQ+1XdgScHv1kJ6jdqB1+FH/T5tpTdra0Az46Jqp/QLfoQ30DddN6GE2LqxrwhadPg7t&#10;2YS/BmzBX3Ppqm2a+XNBVVLsPi8y7ivEEHQLJ2BdaG/4vt9gq2J7b0T2Hmlf0BZPOe9Dwsujeax/&#10;L/SZ731f+y9+N/SRrjGkfdHOl6/hSNfYJ9+Q9QfVNYLFR7qG0AP5npP4LB5cuU2j5NuwPd8CPpbU&#10;pkcRhESd2jmLaISoNqVjnsT05AD2ZbMIzvjzs9lx33GfZypdbxfa/ydh9YbNtiY9fatNUu7oCZ8Z&#10;Fus/SvQm0CaVhDbpAZ6fgKvFi/ze03U/pVzxMT2m4G8+dmIPnSSutxHXCMA1SGDE3jgG19G6xHxJ&#10;mctnkVv+JKJbh1TTe8Gfvn1G8QXRfkPCOJR86h1b0hELrVHzy7fU43XpqH3S5WyUIjqdQOn/A0Z/&#10;AUpd6hdTGi/Oef84hjO+hf7EntT2Du76A2nmOayL6t8J7H/E5rHyqz6MMO5WhHOJoiuwc5dNravZ&#10;+Y6xs3yNmp1rdq7Z+baw84+cnYdwbjEXl+1PsXeNvYmh5uy7xdlmzdk1Z9ecfUs5+wHn7D8Imz/g&#10;Gn9Cj645+m5xtF1zdM3RNUffUo7eSNrVNUPfMYY2aoauGbpm6FvO0BErumboO8bQVs3QNUPXDH3L&#10;GXoAyOP1ULdrhr5bDN2oGbpm6JqhbzRDK7Srrry7dnaWow915V3NzjU73w12XmjMKti5rry7m+xc&#10;V97V7Fyz821l57ry7mvk7LryrubsmrNvK2fXlXdfA0fXlXc1R9ccfVs5uq68u/sMXVfe1QxdM/Rt&#10;Z+i68u7uMnRdeVczdM3Qt52h68q7u8vQdeVdzdA1Q99shu7AXohwpP+Hz6lkDL14guLr2F4yW+fz&#10;pwd9qaXZ8JnAXbsr4s8s5pI1zJOyY8v05cexK6eNS03FuCSOya62iO/Lng660Hk5ghzdN8l8FqDn&#10;XInuCX3aiulKWd0TdUW8/95KXWtI49+6dQ3Hf3NN2ubeYm17zLUtOiLJ1ugPXN+wNgLswrqSbUlb&#10;VK5CyLJEZT++rmP7ei1RU2K967JEDQmt2hKtws+bCz4Fho7IYQmGHsAVzogva4a+KoaWK8pqhq4Z&#10;+roZuo4VrIKhHy34VJtkcvSTWK/fontm75d8G4sZDOm+zmhb9Ijn+Elw9j3Nk3reN+CxxfvQPWh7&#10;NlYy2vncPAbfUIetLeLYKXGzTb1CcDN6jB58AuBjETvAvV34HUA/n8D+cW7+T7hSG2QQkIRYL3wN&#10;sjinnoha+Df8vgjlhyzwv+F936Mrb+Hf2Fl/0CYFvb31aEieRKtoyYPY3FCxbXXjeb78TXp7kQty&#10;BBShr/1CckVJC/njujFpwCRkHJdG84A0BUfoeeGRxy49kjRWOJIUHxfS2DV/XLCvQBfVelNFAzdj&#10;Z1ouqulw6y0guw2tuyZ8bNi/ui6VjWquTlfqqGaaH6PSlrjubUIbJ+A/fCbMtiJyY1r3fXTuTQVN&#10;m4B2OaAxyFkt8h5Q4yagSbJH4YaagRqJujiB/9H2al3JqLUeOcTxK4f9z3CX56HlxtlL+4fMvyl2&#10;Sr5sLEAZ0R1T32Z9vwXYGzEWwO0TOItOVofO5YgydEhmVyGbZ9CGJBKvCekPgN/7cBRK+he+hFaR&#10;o9ajC+XkWU5XnoG1ju/J/gf0dfSvP9PZEGc892o0ZBJqiHnjNOQBYPqZ9s+X7jM4ZxKjIkc+Jauy&#10;vBZuwhFvad/QL5DuSh2xWY8eFtGVctq3AWvwLJeEyWq0bRpqm3XjtO0hWSVM3xD3M+q/n+Z7fYBs&#10;rz+6nJ32dvBdb6/YYr5YZzoOW4tf5pIOn5NPu+pz/gmtXeU5N+GM4g2QqzzverRdpZtltbsXeiDV&#10;tRttZhu2BzTWMpvbgLt1FJaQea2W0AbIFxF8B39fM/1JiUU9jO0ZakXK3vJ5p5GooMzm0T15X0vZ&#10;9ync1QeSsE/3yPxZVWuSo0D0uDec2ZNHfks2rJN51cXR8daqjn2SemwUkyJHinuVEZKroyak+xcl&#10;2/lIeVxeG6NXKyqLR4pj8u5JjURcW9OvEr2fxRHq+0m70jQ1qr2puJ/y+6ffSZYGZd/NEyUGRTR+&#10;Xeyc5NZy7PwQtn+m7NJW9FxLM7QRMrRdM3TN0DVD1wz9VTJ0Gr+WY+kHizWwlbXwbYKj70M7P1I2&#10;FVv9JbzXZHbyXmqGXZ3FX2Qx0VefLJGHmZCnaVM81afsi0f1Dy0pdo6eqxerkaAMKdV2TqVRYpno&#10;97ryFip5xWV+D86Pz2eaRqTcJV+Q5WVZJUCVkTigChMdMETEcNQNKJO5yE/oNBIjktc7Eq8LfRWO&#10;eeg/5ZFE8aSsLd5rt6EVHzEDUEESJsnAJJ33yGv1YWlTrjlqEzmUGypWEXSbJJGPaVwq34X5ISaT&#10;xe8qvcCAbQGNIHZoj4rI2E2yR9eD/QK7bIwfU0UI1hxgDHVLbF0iUoO4W5Srs0nnTTo/6rxN+RGH&#10;WB/RRek4sK1F0UuUREDI+1eC+0+EpLhzYZHhmf8JS097GxtHv0EtiR3/Y+rxyZj2N3CHV5ElyZZm&#10;tiY81fbgqM8Ulz+jDPAqtCHqFeqhV2jduF747+STRe8+KlEh6c9hBcSP0MbnNMqmfxpXwrF5UsuW&#10;+qb2h4bPtHm3Amm3+OwbzFA3wnyDSZyLM3PGVG+FeYYG2YBjWE7JqpvQKGnRyHcV0n4K+7C7Lttv&#10;nymPLMYY66pWSJNgHvOjDEXmannpO4CVS3ZLgyT7C+3PqhVsGnsDYn6DGN6hirwpacAUtuEeXsK2&#10;X1dffxe586gc02vvZC1IO0OyvrF1RcyfJc1sTdgI996is5wrqu3LWlzmV2dxqVCM436f1xKdU9Xy&#10;+3DuY3xteeR9whN9PKxzZB4fm2WQ9PiadxB5GcEiqG/G1y6l+QZVDQcUVWJ1Wi0aB5sJzRcVgXcL&#10;/3Qsi0jiCZzxPc11YFu2wtrTqiNRnInsG8xEP5O1sbj315QT+ERz7y8KzgL5KeMcq7Bbs86vspic&#10;Kxnv8rRGjvccUaUF1giJ/r9NdufWYktlfZuS5uhU3TumOJtPOmWR5eNzfwf/OjTPSNSeo7U7JZsZ&#10;feGr8Xk9uuvXgJ2469fkPeBSnneRVln1VHmW69OFdFnK/MPmHcZrw8WTiY7oeqjbydh6PddwfU8m&#10;yqoBv02zDR0Jn9XPNlzlHJEisw0N6Wrrnm2YnON09+cbYpRA1oS7NOPwu5R5O2ouFs+B2Sde/LAU&#10;D7s1D3+VPGxfAQ/L3HC3eFgey2oWvqss/D207y1Z7RPAQsxai66r4n0HFM9lkQ6fx/5bkUpANtda&#10;Bw683rnW65q1FsUvznd+uCXpbWGPFR64JT2FYIN665eMo7BFsCwg32ekz+wOzklLsSduLSn1CeV5&#10;mjTOtUjqDcrqtmJSH1PMvxWTOv4f0L5XE/1f17ygfFSvVxd+pHqYL7xVbJ70F/huc2lghdpu6BMf&#10;0l3T+LVE9tcljpxSz2ZxaZeyQ9G4dIPqXyzKAOFf9huXE1p3e3VChWJ1mUQtE8zvsJH0umTTuuX9&#10;NQvN6jJ6ImXhRtQabPf19SHnVo+meYjGZfUT1ZadaSwLMYT2nPFvaCOiHxWV1g+L+sA1y6cJUmlS&#10;RVSTKqPwb4PGSoeso9srnySGcYk8JOynVJWMPraohhWz9Pvk7VxQ/3ujsWd7ouV9Sf0teu2kVfId&#10;jbl+xDOT/d18+WFWaEp+bkC+OObupnSEkJ9H1mqTepPOn7Rgctu2BVuw1qVKRfLVzlsuhzT+OxyC&#10;EOd/0N/+9uhy1t7pnc2CQKd/86741dTHwbzbDyX+A2XeXi+eIxTaFEEizn6SumXQOR7P4Cqj9hku&#10;dru0GB6ezUz4NTqbGfPuoEO7DAZs2z5bnOJiPjptX87Yhe+B88NI4z3c1G+Xs5d92MfV5/t8ORr+&#10;AeeDexodwF2MDjpns2YwsQMdYRiddldzovnuaf9y1j2ktu/0Brjo9+hXf5tA7h1h0/u0CU7SH/Hf&#10;gIQx3+732GKIN729vUO/tju0GMJpprBnBw/Yw5Pq81/7v5/N7ACWQ/bzmC36ePxe9wAXvw5hH8eD&#10;5S77OcLT/TpsE7C9PiF6hI3bG/ZwXW94gosOW/SGJIGd4SEetrszxJs5ejXEX70h/dofHeJJ9keM&#10;DDpEYqiYf9OSSoPnp13a9/SQ2j8a0OngSFycdrbp5N1TOIE2Pzq0L2fw52zWmNMiYAuDLXRpAcsu&#10;7g/q48xpAaR4NNTZuYYGX5p8adFy92gH9xtt96g5/Ze4OMUbAcG1T2ifnTZp3U57m9Z2tulX5/By&#10;1uuOgpn+3JmPjvvsy+CAr2kf8y/znVOCeH54BM07POrQOecHhySc/kGPLXD1f+MD0oB2MG3okTvw&#10;C5VXjcm1sqnErqGxBw4F5GS5lMRGcmqSW9YkZ9wCiUDr5gc9JshXINXe9ivo1r/t4YqTAelXj/fI&#10;lyCYMTGER7bP+bzXIzgOh7Tf4Q6dpnNAwt7pYfffxVPu/Ibrd3t4rfn8xQHc3wu203yeuJ7Or3d/&#10;cR24phG7ls6uZWRf6+BwL1xxetyl+fNsEZ9NT13WtMesz9om67Ou1GX9iT/n363AsPj36dib6GL9&#10;ZBpMxPdxy8Cc+Wgb7zmnJZZr8Tn8JmuM22RtMVvKtvi2Pw6vo1t+eJ0EuvO9Qedytnd8itfaO35F&#10;iyH8shqwfMWWgrUD+AdHdGBE3esQynud3yKb9jr72Os7L/BSx0Ni4eMhafm839mByw6gz3rzF4ND&#10;xsU7kcXgd2AuqzkxrCmAJwngoBPMHNed72OvaDTng91hMGs1nuuGqetw7PAEL9Le28HWsH/AbABI&#10;OzrGjGmMaVMcE2yAMKs/DvMH55QR7pEFOBXjSXubOLW9DY23pu683TkALZi3Dw+RQNuHdE/t4S7t&#10;NCS6aLOBpd3uscVvtNg54idgI1N7QETe7hJQ7S6RQ/uIrRwCj4Lg2mwsa4/Y2UdDdpFDdj62ONjG&#10;Vh5hq6BzHRvYnM6xiafpHFu06Bo4Bna6JltYuJgXwOZJApsBz9fjnLnJsggZtx8hoT0iRryE9hiB&#10;XVl/jCXRMdarPwt0ltQfGaMyGnTNGG1yjLYBH/bWlXOqonkTepYMqwWGWehguyPwNGyGD23Pxce1&#10;Y/joMXwsM47QZMk+ZjKETIaQzRCyGUL2fNj/g0l1iOMYDFtDtDnxNobDY1pRBsOHHEP0dP6lsSct&#10;5emZZaoULRtIo8WhNMd+CSh9l0FJ69cGJhgFhcB8zMHcIZeSPWgLXRWcZvcldMAWSslScR8ywTR4&#10;r4UhvCjtG7qt7rZ6Rrd1dIYk8QEiGXiFe67pFsbSck2GpWVMSmOX3aGbEwad6zPkpisyKPSs4dKs&#10;SHbFIKsK0O/QT1mEJwqQ7TCAjLGkWwGHSGcY+VkdFdUiX7eIECM4IZsiTqRUawAqqVthR63aQQcU&#10;KcIO+j5TzYzWavVstYPqevTse44R+qcXSnSakopJRkeWXYaHxvAxrx2fYb/N2H/YTpD+wxAvVgXt&#10;U3zzraRNO2HI5Ushuud4GaavREwi/KZfXqXsBoPM45hZE7vw2Fm9U8IFTcdjQOJQUx7JPqsDwpxR&#10;KSQDu8DIGYiRE+2JgkCG3MaBJJtk9TgifENhjSC5MbNEfEFkmV0ivgxKQ3w/7lyUgZfGjFx3gtS5&#10;NL5TbpngwQhwq7FqgAeAqzmdMszkQSMbsyoGspoUTSfTQPbN8n08NI8dk0HHMCyGnTEtTI2h4plB&#10;DLqNELpziix+COcblfPN4q4ZuQgVYx9FOrLpciuFnJKCaFmmCq0GQ6vB0GqwrswIEL+MA6kr4xgz&#10;2C+B4/3QWvG0v3JiJC5DscVQJBMtgqK+LIo2Q5GpmBJGx2M4mhk4OjoPA7R4HKDFkeSK1+Ca17DT&#10;wGRrImCC0VlOKUf02Cpf+6tMLy6klcWsZ7VaUmfGgXq8cv6jAYb6sAByEB1p2NiTr54d6sxviP/i&#10;4arIlsKdXhlFuAHhKqNiuCodpadKlDoU2GPJ6tuIk3lFOI0oMf/x1uJkrRynjRCnDzSF4eoCw1k8&#10;1vLtik4aHxJ0Bo3OoNEZNDqDRi8IzWOlCvFsTHn1iXO9fvXZlywychhCDkPIWYqy93mhQLb3elMz&#10;DBwlGLEJJofB5DCYPAaTx2DylLZ/l0oUL6j0DbhGoUznYH5t8VLTvyhVX8AUK2M6GM60SLJBVzr5&#10;pbuc2nDg5qzLoHKZ8c9yDemBkWzs9vkEj8VrKWTs0GqksCV6QCRNPWbIMr8pYcgqOyPpYtGIuLdW&#10;7IpDJXrkYi5MuqLJ8Tdf1SMxap1KWwsfvUIwaW16FrXrF5EktFQpkuROS+B5P2bmv19tzr1gIksa&#10;Gq+gm4ZgIY5RsL7nYB1jyiB8DKpwz8/5tKs868qrWpyA3kweTJbkWgpXSITaSKETjqVRIJyBa8nC&#10;4mCZLvN9yNPZJoeNlK/RYJ6PjUsKJ+Zi+CyC4Qcqbo2WQCd5LhtR3y0MKUayMlIzvsdANTmovinF&#10;1yY8RsQG7hwPE1SXwepyXF0GrO8yYH0OrO/K/jp+GYgvsQ7ONoVfRICpP+A+KdaashDnMBmuU4lC&#10;BOmuBH5rUgh+KUQXop+Zd02Jldjc7rMZ9mAgEfa0tGhJSDMUlUjTII4Ak6IPmOIXhfdBCC+bpvue&#10;JloVsH9EUlsUWxjetAC+RewfR2KMOLMi3w6pZC4d3IZdDlwBnBGEMRIC0Mxnip/UMWRejlGMf5sV&#10;+bfQMMVDe4En1QhwOO1xjH5tFf0KOGWecLgf53BHDpbxogsWhRowQIcDTs38NwJtBEpKFh5On88D&#10;TKorzhPpw/p/5eeS4nnyytHnLN+vhA0QV1S3auAgicx/qJChZ0W/p5kuv/CZPR493ScnybFazFZr&#10;N60QMzHML542z7pudE+VO0NuS6qJ6ZUPLJQwMIsPMYWAon6K/JccW9DyxC1DtiwGqRiu98LCA5p4&#10;s57yYb+4mV6q2kyyPjn9eQxIjwHpJgx1bnpGq81igEYBfMQBfMmeTcJTk9F3VvwQOtlFojdS3V7o&#10;VxcL4GCKsaQ2hjYPmUxLpSWVSIY580WijWIV4svgODJs62w0kZS0OMbFkkamq9JTFgBaIcIiZ2SJ&#10;vK9THGC1T2mpckbUs9P6fjkYyzjlAbceg7j1GHgFQCzibi4bAFKrqKlCkHnlUS8oTLbJFZKCLwfc&#10;wv6gvZP4kj0qBycQooNzpsLQcGyGYSOOoVcCwoZSD5VGDUv9VrFqhBbGCdPkakhLi5as9zZ49y0O&#10;mlA4liTJdlcsVaeVyiTVo4te3Lomvk1iNbbzk+ahryIlzZFgCS/2xWJfmH3tTrl9jV/6AsOhcP0G&#10;giNZ0KMYpqIusEvPtVYgOrZjzrXQvjLedeZ4TRiqihHU/h/H1FJh6rtqh6XFo2stXtTRarBIEbkl&#10;IkfeXrgpImcuRcfTQVx40+yB9vQ4qkz1dKraPiVGFObzRWJvJaqwwD9Uqieu7/L1XbY+hJJG6yYf&#10;rJtMQwWkpKD7zDUs19lfEZ7Zo0t8hC5UN1jGluSaOVYmQyVPWjm6pAUm0ipk4hWYXBXJY06ZC4LP&#10;9H2vLd6rLczyexxES+tUKG9rFplHU8SlseImThxAUBVFKKJY2Mx0FbHgfTZGl8HpwQIn8APFM78y&#10;EVMOMMWmHgnIjHyd85UDjDFVkaFxpZBthhbMG/bABHroglx6L8PWqJpzMIpnAUNfxWqULwoUhmCe&#10;17cvTOf9pOmcB92zcMx9S7M+yqYZ1BnC5VWP6skjeQZPaU0L5SsSiZVHYqXyCYtmECYLkgZM0Q7M&#10;HvH4tsD001V0YKd4AFbCsJU/aIjyVMmcXlH3FTrYZ8/loIzrmnUwUUlpKZWw5caTXYFy1FDnD6UC&#10;X19NgSp7UA7jLNJc3IqJxrGZusINNh02LDfKaeuj0HP+QK7MG3oB6afciJmxuoK4rHHaVU6RwzhI&#10;BHGzTAYmTWuZfTNMOoF5CD6OIPgvCuJsUaSiNIYUGCwx2TXE0c53pSvnB9BXLjAIURDCbyoK0qnI&#10;h1aILyL90ufGJN4iS8hGrEs5c5gnhZ+5FNhjmnyqfv3EX1QpHiYWEkx5OmFTqYoqtpJN4ootWVMU&#10;aktySSkL1OIxIouH1mFJXMLFEx3f+lw4sWAmSSuSKnPjmTK09+fdXudyduOeFNWNenGsQfyxD+ix&#10;SU2KbjlJ3VKtSSZrEiz2whY9oyf5iHzEhGvjRSTl8ynkYp/XfODQ52t/AY+I7EV37wUAj081wpMf&#10;wPc9fDQRfN+JPNErsskQm/jzV3DbK9ymL38eo+IpxCb4TdDNY6J7yEW3Q08T8OnZ0EnxRd6OKYkv&#10;uqWa+CwmPqsWXwXxPebiG/BH0LHX6MWF+DgUlWqfkwL7VBOsxwTr1YKtINgHYb/EBAEaOFFnJ4gk&#10;D8S2k4xt1QRoMwHatQCX6JniZQgfyHbisEk9U73PSYF9lqJcw6glW0GyC/PLoxKbxVzEgGcBxPqT&#10;lPXVpOYwqTm10JYQWp/MTT/yxKmAx0HE+pOU9dWE1mRCa9ZCW0JoXfZilxAWIZzF+pOU9dWE5jKh&#10;ubXQKgjtERfaLn8WzUcivaj98oiLSbXHSe4e1UTaYiJt1SKtINL7XKRtysV+CjO0QfhAiPOwD8pr&#10;q4nLZ+Lya3FVENdG6BRiz2HTrGV/frFF9ucXW6qJbsJEN6lFt8SI91Jjz/iWR7zF+pOU9dWENmVC&#10;m9ZCW8JX7y9yZ6FT8CC0I6PbTjK2VRNgwAQYxBq2GWoTPpS8QxJ5Q6k9kcMX2iNvP8nZXq2RBo8e&#10;47JjRF+K0DFjv6zYLzv2a8QEsEdB8Sra+iyirZ9hr1dUu8Bei8jXRbTWiqrK84VGjHXT8+axjU6o&#10;cZMANsc3tuQjZbVe54VWp/eVEH/KEd+lOhHKIFHRwx5VyuEr7Rd4N1RNNHXLjzdRf266YqsxbjWN&#10;cXyrHWJkTO0AfsW2NsTGhjf1dSO+semkn9iQWyRL8fY1/4bohuiNA5qME+mTaX0xbEdL18dmWgcJ&#10;soYFpQTXdZFrxnmD47xDr7D5SCy+QNZWNarVtBuGRD1WeGfjietLeumGWxu+OcV3OyjuZxpMxv4k&#10;ifv1NOGapfKASyXyiEzYlsOGcG+NRiONTlzd1dHcUdNJo8GMISWd4IHNII1O2IVT1LwJ/xVkwxvd&#10;/BvSS4f0MOhLqZcq4WxZLWCnNDhtEz9pcI6dsTU2UuBsNJJyWsA5meJHiQWK0C06Nt7o5l+zNjwM&#10;teEjz8vio/7f5fOD3DCANLox0b8W7Ta91O6Fx8mndeeR3pU6BoZgFCGHm9r2GzJSMPso6acom5Vh&#10;mQiLRpbKEue5ZoQeRyycMfkYF/Q8Bhkppd7puuXK2rOgIdCtltdMoyEAoJGheclDmxmHGnKLCnWb&#10;G938a9aLJ1wvsErxA81SuNCO+VNP/szvQ2ZL95xWmt2gdCGWOM8NwYqxTOif58VFstg7oiypNItH&#10;qXR9XRe5ZpS/wnjpUjiF6CwQyx/5ZEdB1bgiI1+R86wwrrzb7VzOIi8CfkSW32vtgGqwMXoWvoA7&#10;zMNNw+lEnnaReN3vMzGhjZ72hFm5C4rlfuJ1fn74stt/k14D/ACOeENHHsOI+j/MBs15DW/+q4Ob&#10;tLVBrwnGVwLja7ihDfSNvTrYoLdx+vSiZ/aycIf2bMJfA7bgr7l01TbN/LmgKil2nxcZ97V4iflL&#10;moB1ob1JfRnyRmTvkfYFbfGU8z4kvDyax/r3Qp/53ve1/+J3Qx/pGkPaF+38vGvsk2/I+oPqGsHi&#10;I11D6IF8z0l8Fg+u3KZRcvH65W/pVelObP/oS+FFndo5i2iEqDalY4q97Pk77vNMpeuJl2fjsydo&#10;tjXp6VttknJHT/jMsFj/UaKHL7RWSWiTHuD5CbhavMjvPV33U8oVH9NjCv7mYyf20EniehtxjQBc&#10;gwRG7I1jcB3o3x71k7yzyC1/EtGtQ6rpveBP3z6j+IJovyFhHEo+9Y4t6YiF1qj55Vvq8bp01D7p&#10;cjZKEZ1OoLSeF38/jDDuVoRz57HXtOez8wZn5z8Imz/gGn/WDH3HGNqqGbpm6JqhbylDP0gytGbW&#10;HH3HONquObrm6JqjbylHixjHgKZj1Bb0XWNnp2bnmp1rdr6l7CxiHANAHq+Hul0z9N1i6EbN0DVD&#10;1wx9Sxn6R87QQzi3eOYY259qDDX2xsmas+8WZ5s1Z9ecXXP2LeVsYVVHOLtm6DvG0EbN0DVD1wx9&#10;oxlaoV115d21s7PMnHXlXc3ONTvfDXZeaMwy7FxX3t19hq4r72qGrhn6tjJ0XXn3NXB0XXlXc3TN&#10;0beVo+vKu7vNznXlXc3ONTvfVnauK+/uPkPXlXc1Q9cMfVsZuq68+xo5u668qzm75uzbytl15d3d&#10;Z+i68q5m6JqhbzZDd2AvRDjS/8PnVDKGXjxB8XVsL5mt8/nTg77U0mz4TOCu3RXxZxZzyRrmSVbj&#10;Mn35cezKaeNSUzEuiWOya+Hi+7Kngy50Xs74RfdNMp8F6DlXontCn7ZiulJW90RGhPffW6lrDSmq&#10;tG5dw/HfXJO2ubdY2x5zbYuOSLI1+gPXN4wZgF1Y1xkvaYvK3nmWJSrXl9VVxl+vJWpKrHddlqgh&#10;oVVbolX4eXPBp8DQETkswdADuMIZ8WXN0FfF0HKktWbomqGvm6HrWMEqGPrRgk+1SSZHP4n1+i26&#10;Z/Z+ybcRv+1BbNaf2LY6ps5nXZPeS+NCTwRvCFBEhjXho4esi+twH7wXoUsu8XRA3iJy77wwp9il&#10;OaKxQo4o3uPT+k1+j7evQA/VelNFAzdjZ1ouXuXwcTmgERnH7SZ8bNi/ui6VjVetTlfqeFWaharS&#10;liq694T60FviiNjZtOf4SWjgPc2T7vwb0Jr4fd+DlmePFHKPztfrsdaCo3z4ixbmlCxTm2wCodcY&#10;L0OtDog5mSbi3sil2BsmsH9cr/8TrtQGCQQkH8ZIr0ES58RKOAb/Db8vQumhzv5veN/36Mpb+Dd2&#10;1h+0ScFY13r0I0+icS3ZBE2egP/wmVq8Fend4l2D28TWH2BbL2TrTxWYCZnFhu0B+Q8GMZMBd28n&#10;fAuXS9AjBkPumsD/aIW1rkSCG6DfiOg7+PsazvWnNk6xxR7G9vxTE++tVu8tn3casYoNiZeie441&#10;9pYt9b5P4a4+IG+RDfqaj/qq1sT73DPpuDfcRkwe+S1IwZH6uHzVxdHx1qqOfZJ6bBSTIkeKe5UR&#10;krODE7IPLkq285HyuLw2Rq9WVBaPFMfk3ZMaibi2pl8lej+LI9T3k3alaapXt6m4n/L7p99JlgZl&#10;380TJQZFNH5d+QA1v5Zj6Z+BBc9DH49bw9o/ZHs+ZUzP524LWBjZd0y2IrMlW4CREbMqcTuiq9MI&#10;jdzdIr9yQqOwHBdaD3c/gzYkkXhNmKPGvA+9mqRO+RJaRY5aj1aUk2c5XXkQeaPeFm/324RO3IfW&#10;f6S4Bt7Ll4w4wb3UWJc6nraIJyC2kyX85glplk32jU/eskeRyJbk66CmerFoJcUqKMs6lbRyGW9l&#10;XX6mSl7lZL4Ba5AtL0mTVsMC05AFrBvHAg/F6Enn+qCdUa/5NN/rA2R7/dHl7LS3g+9ifMUW88U6&#10;03HYWvwyl6wyGsNWfk4YsVZ6zs3FeLbS865Hv1W6WU67n2n7JOt/gLeDuYXPdGXUGWTL1Wj7JNR2&#10;88Zp+wMYJZiu549XaPUnMSpy5FPyKcuPq5twxFvaN4wKSHelzlatR9uK6Eo57fs+Omujkl9s0ihm&#10;cN35hSJ3E62h8ItFXON6/OL1SCSOX9lxLWIzV+7p8ciEGUYmnDoyUUcm6shEHZn4KiMTKm6Ns/M9&#10;ODvOW5yGfPyUe6hiDuMWj2xswzk+YiS6AjvjqGjBX7SoPGJnH5Y2xfuj7OxQDqtYTcptGh/zMc2T&#10;ygNq0XueLWf1GVUi+AHV/egkj4BQDyjDssgt6iQJ9Kqvd5xclyeuwjGO/ndhFpFhv/hdBW8DtgXE&#10;JHaYMRGe902yS9aD9wK7bIw3xG9o2SGdPVlpVxZt86tDW4ViNu5PtT04w2fyBM8o27kVnmM1trge&#10;2uLWjZPCv5MlHL17YRmd02jvUR74c1iV8iO08TmxZ/qncSXjSZ7UsqX+mOQmPOblJe6AxFwaqRtw&#10;rw0aVQLu/9rUAwOK7BqU/3eoDgBrVNEqcmkPT5OjuOuS+LvInUelnZ7xlz2btDMkqypaV5JpyJZm&#10;niYMuJZj/GYVfR8Z2KJKGsbAJp3fJU3AbJNDmoA9PCBdmJAtYhMbBNT7/SvRhJ/C/o13HpXjP2Hp&#10;aW9jWZNvkKlix/+YenwynvYN3OHVaEKWNLM1YVP7Q8MZ8e9WoAUtPv8NGaARxlhNGodxbtyY+AAZ&#10;o0G5nzFxQUDZIJOismj5X4UWPIV92F2XleAz5ZHFdGddVWVpEoxL/j6vKDqnquX34dzH+NryUvdp&#10;NEdvAqthmW/BZhkkfYvmHbS+ZASLoL4ZX7uU9WtQ3VxA0QUWhW5RL2wm7C5RN3q38E/HsogknsAZ&#10;39NcB7ZlK6xQrsqCcW/EvsHeyM/EdYt7f02x4U809/6i4CyQnzLOsQpLOuv8Kr52roRz87RGjusc&#10;USYX82Si/2/TqLe12FJZ36akOVg3jiOsT1E2nWytX2jLmNdSWICNQRY7m6GAY+2URmy0ya7G9vLo&#10;rl8DduKuX5M/g0u58jgtu/hUeZbr04V0Wca14Htth+7vM+z7KcxARtdV4ZqAPCnG6z63s1qRylxW&#10;W62DrK+3tnpdGcgofvMYdn64JalbWOck+MaS5lxtUD/+knFUQNHTVgH5PqOZD+wOzml0wlFha0mp&#10;T8imbpKN1SKpN8iXasWkPiZvuxWTOv4f0L5X43evqxIgH9Xr1YUfKc78hbeKzd/4At9tLg2sGN3l&#10;OhKdxYUWPJuZWN0TdyneMqUezqxxl+IzUWu8QTkXi2Iw+Jf9tkmfbrduZKFZXUYbNL6fs0rCa5PN&#10;hNbdXtmoUKwukydS/GtErcD2Xp98nFs9muYhGpfVT5THPOM+1xDac8a/4Txoj/KdC2n9sMi7rVk+&#10;TZBKk+KQTYpH4t8GjZUOWUe3Vz5JDOMSeUjYT6nyGy1nUXEsZhr0yZe7IE7Ebx9JQmfElluxayet&#10;ku9ozPUj1rUcIc+XH/rAU7LeA8rsY6RiSkcI+XlkrTapN+m8as7ktm0LtmBcsUrV99VWKpZDWo5S&#10;sKeTxOd6iueXHlEb0ANO1v3XTyRZ3/NLs+YT36ZnkjgSPqt/JskqnzdQ5JkkhnS1dT+TJDkX+O4/&#10;lQQzGbIm3KXnknyX8gwINReLp0XuEy9+WIqH3ZqHv0oetq+Ah2VuuFs8LI9lNQvfKRae97dHl7P2&#10;Tu9sFgQ6/Zt3xa+mPg7m3X7I0z9Qtu314ukZodUcJKzmk9Qtg87xeAZXGbXPcLHbpcXw8Gxmwq/R&#10;2cyYdwcd2mUwYNv22eIUF/PRaftyxi58D26Fuc7v54fD3y5nL/uwj6vP9/lyNPwDzgf3NDqAuxgd&#10;dM5mzWBiBzre+ui0u5oTzXdP+5ez7iG1fac3wEW/R7/627A7/DjCpvdpE5ykP+K/AQljvt3vscUQ&#10;b3p7e4d+bXdoMYTTTGHPDh6whyfV57/2fz+b2QEsh+znMVv08fi97gEufh3CPo4Hy132c4Sn+3XY&#10;JmB7fUL0CBu3N+zhut7wBBcdtugNSQI7w0M8bHdniDdz9GqIv3pD+rU/OsST7I+YS9whwkJF+5uW&#10;VIw9P+3SvqeH1P7RgE4HR+LitLNNJ++ewgm0+dGhfTmDP2ezxpwWAVsYbKFLC1h2cX9QH2dOC+jo&#10;R0OdnWto8KXJlxYtd492cL/Rdo+a03+Ji1O8ERBc+4T22WmT1u20t2ltZ5t+dQ4vZ73uKJjpz535&#10;6LjPvgwO+Jr2Mf8y3zkliOeHR9C8w6MOnXPe3zv6hKmLvuYRwW8BLR0cksD6Bz22wF3/W/MowcBK&#10;+afksqOD7oVJJ5OSTi4lGsY89ehSgMbSphSawXKfFkgJWjzvvQIR97ZfQR//bQ8vczJg0uYmVg/O&#10;80VjD0oCyfYIl0OmEYc7pJedA5L6Tg95YBdPt/Mbbt7twQUODvfCFafHXZowyxbx6bPUn0x7zDqU&#10;bbIO5Ur9yZ/4c/7dCgyLf5+OvYku1k+mwUR8H7cMTGKPtuFG5zktsVyLT9o1WWPcJmuL2VK2xbf9&#10;cXgd3fLD68C/Fwcg2hcMlvk8ga7B0d0Aup6CNLYWKMcQNhjCejbCievN9zpgCO919rHvdl7gHsdD&#10;4tLjIenq/P8AfGDt7n8EkroAAAC+bWtCU3icXU7LDoIwEOzN3/ATAIPgEcrDhq0aqBG8gbEJV02a&#10;mM3+uy0gB+cyk5mdzcgqNVjUfESfWuAaPepmuolMYxDu6SiURj8KqM4bjY6b62gP0tK29AKCDgxC&#10;0hlMq3Kw8bUGR3CSb2QbBqxnH/ZkL7ZlPslmCjnYEs9dk1fOyEEaFLJcjfZcTJtm+lt4ae1sz6Oj&#10;E/2DVHMfMfZICftRiWzESB+C2KdFh9HQ/3Qf7ParDuOQKFOJQVrwBaemX1kg7QRYAAAhL21rQlT6&#10;zsr+AH660AAAAAAAAAAAAAAAAAAAAAAAAAAAAAAAAAAAAAAAAAAAAAAAAAAAAAAAAAAAAAAAAAAA&#10;AAAAAAAAAAAAAAAAAAAAAAAAeJztXQd8U9X3Ly5AQfiBogxliMgSB7hFhuwlm5YlCFgQEEGGuBAH&#10;IoiboSCyCpRRNt0jabrSppPukTaj6cjqSNp0ff/nvpeO0FZawBb9v9PP95P0JXnvvpx7zvmee8+9&#10;AQQRRBBBBBFEEEGuk7KKCpjLeBQTBLk9UqzNhEmdRM/Km7spVaIxl8Erswg/xOdhhVSHsX456Ouq&#10;QbdLakImul/OxGAPDWZKcrExXI/DqYWI0FlgLhX6RWOk2JSH0I3TEbhkIHJVUc3alrT8Evwan48x&#10;3lnocFYJO6cM2B1N58Gen1DY4jgdO8bew6MFHet9UY0lQTpcVJioL9w5/flOlZxwT4hn94LvlE6I&#10;cv6pWdvS9hTp9Eg6r9OT9PyUEi0aCPZeO2cl3y+O8v2mL/WFr6ONyCRfIkhtqUAprv3+IYLn9kaQ&#10;fXdEbpmK8tKCZmsPp79G6PyG/eEE3586nVVha6QB+mKhH9SU0nw1Qj8eh6AFfSGb3xdBjoOgkgc0&#10;W3v+Vp/O1njgfBN9gfmSI3L0cFHieGrz9e87TbJD/RC85HlIF/eHbOkzENv3wrUTO5utPfXrXoGu&#10;51V4N0SHTudUN9UHWtTwB8sCcmESeCJSTm5DoH1PhJHuZcuHIHhWd0R9MwslZYXN0p569UZ2P494&#10;fjnlf2N9sjjed0txgfrAa1c1UBaWNst93glSXJiD4K9mQjLrMYQveQZhy1+A1P4piFY8C1WauFna&#10;9He+/z7yAe5qE54gTsf8+S3xg9NKjiP2vqDCNYOlWe61uSUr1gOSdwYibMkQyD54A2GrhyB89SCI&#10;pndFrMvXzdKmv9N/C9K5h9qMp69oOD9+Wzgi+ZVHz7I+UNIs99ucknh6JyTTOiP5+/mI3ToVYauG&#10;IHLHWxBNe4xiwEyUFRubvE12x+vWK9N/+zNKpBeUYKhHVr3vu9k+0IM4heL/USwoMhkR+tlCeE3r&#10;DvmlbUj+egaClw1ByuXtiFo/DEHEB3Pj/Zq8XW0ZT3eu1m3VOA8d70j6N5WWY4xPNqez26V/7joU&#10;C16+mvn/ZrwoMzoYfvb94b92KLRKV6R8MxUBi15E9rUzkB9YBtHkh5Hq/kuTt8s5rRB2B+Wkb173&#10;fS9nog+B8bWX3TTINpehK+P/txr/6+oDdI0lgblNfs/NIQqXX+EzojUi/lyP0vIsJG0ZR7nfIGhT&#10;oqCPPQHR1E6I/WkxSkvNTdquIrK/3Qn5uOtYBh5xUUFXXAZ9cTmeu6hCFPG0b6INnJ5ut+45/Vv7&#10;wJn05sl9mkqKzPkU5+fDZ2JHKILP0JFSxH88GiL7ATBkpCPfkAK/ZQMRvHAgDCnhTdq2RQG8/blk&#10;FOIDqY57rjaXIii3GAUl5WjrrOB8Q5W+WGy4ybGAOvsA8YqelBOwa/1XJTdeCp95fXFl4cvIUmaQ&#10;+nWI3zQconkDYFSloLSsFGHb58F7dBsoPPY3aduY/e1Pyueel5bz4zMW6+OxlALYHZZbx/kZL8jA&#10;QIoNbU4rbTjDLfeBw+nYfq3puW9TCPsmFZ774D+mNeL3rAI3Gm7SIP6jYWT/A6FNuMa9L+XqT/AY&#10;8yCifliJEktRk7WP2d+jLkrk12F/CwK0/NyQE+EvOb4lHZVT3/DKNOOek7fPDzCfwtqg+w/OFZhK&#10;9Qj6ZR58xv2PbPswd6yiUE32z/TfFzmxkdyx7LQQ+C4dgNC5L8EkT22y9tlZfXAg+fuaUlpRgY6n&#10;FHiAcJLi81VlNS9Jo5zwev1XzQXe5HwS8wG7YvOa7L6bSrTqCIhXPEPx/VXkpMVxxyoK1Fb770f6&#10;5+f/LSWFiNrhgACKARr/803WPk5vxP3OKUw2x4vKKrA92gj/bNt+Qd0C74fquM/U1N9dpPd2FBda&#10;n1LcVGxgfbD/lUyUlP+35ghSXPdBNLoVEn94l6ulYlKX/pnEn/sBXhPaIux7RxQXNQ0nrtS/c7qt&#10;/nOKynCe+sQFgrKQjdVZ204Pq0K01pyRHydgscGRjrGxfW9NEYZ6ajh9VvqDBucC1A5Wf/RfEfaN&#10;xezdCLcRD0LlWs3r6tN/SqI/Ls55Au7Th8GglDdJGyu/d1G27fd+SWkiHafB7s808v+1528/izIQ&#10;b1fjkXMqTPDJhpTixzcxRs43fE9+nPGGe06pcG9jfMDRdCwP0TXJfTeVKEMuIfDglyg0qKqO1af/&#10;svJiRJ7dj5CT+1Fa3DR2wPQ0yjurivtXyuekXxaTWd/4PTnf5rXT8kLEGywoLitHSn4JB9+sItjt&#10;TSVfkI4Q6gv9L6mxhfrD7sR8rkaMryWoziXriwH9KAZc35Z/s7A7uZ7V1qf/yvc3ZSbcm+w301R7&#10;HD6UdHj/yQyuf8wPsB2jmy3ORQvKC0d4Z2Mg+YCTaYXYINNjBvmBuaIcHKP/v4g2YKJvNn4j/bNz&#10;3EWcYKRnNh46S7quhx+wPnIPvZZg/G/PDf2d/pta2PxupZivq+/+lo39/ZFKvt42N18cVJkXkj0f&#10;kmNXXB7ia+hMbynHKOoLLU5QXCG/0JIeHSR8H3Im38HVGv4NBziT0XTjgWa9BoY4MczXrsAU61oD&#10;VwluyE8KQl6qDKZEP5jjrhLcYEoKgDnBi3tujnPnUBTnirx4EQpy0lHJleqTxuq/0KCDNiEYRQk+&#10;dC1X6zXp2vHefFu4drD/qW2JIuSlhKMw3hcmm3uittNjfrwYWmUyxRpbr+SuNqMH2eZEsuk8C++B&#10;2JhcB9Ld4TTb+O9M+eDdTrwO2TzOO4Fam9dziTs+eIbP6XyID66W6rAqmH/PcaZ/65hS3RwgA1ub&#10;cCwo/re1CJjTA1GO/RHx7gBC9WM4Pcocn4V0MeXl9j0gc+hG6ArZvO6QzWXPu/D/E8IdOsN/6qNw&#10;37wQRl3m316zMfovp74Usv8reE3qjIi5XWyuybWBtYWOhTk8hpA53RA2tydClz2L8OXP2dxPOD1G&#10;LR8E2cLeuLz8NWRnxFZdw2Apw8Nn+O+ecfnFkmp/vy5Ui5XB1fploXlPfB5aV+b6ZK8zxbbx4ZLS&#10;zNs4xfNBxAPS8kpwifIIlv/sps92OcNzvbpqCtjnFgfb9qd/UlKdPqLvtj0kM7pBumggQt7uj5CF&#10;legH6ZJBiFz9KoLWvwH3VWPhvnwSYSzcHBnG8FjOP15eOAziXethyvv7Oa3G6j/h8l64L34drktH&#10;VV/TCnfWjuUT4U1tC98wErEfjUSY43MIXtCXaz93H3RP7N6kc3vBe2xHiNYOR0F2Mnf+TaGMb1dg&#10;Pumc0wmLzWTzTtaazW2R+qrnlfIBy/+PyKs423NuGhuXdzrDxJ/rFD+/M84r2+bzATnFmEKcc5hn&#10;Vq0+wPQ/VZzTQO3dulgsuUi4+isC3h2MkFlkP2Q7rC4rzHEIPX8O0hUvIHTHXMSLfkSmUoa8giLk&#10;55ugzdZCo1BDk6FAVkYGPWZALZejyKS/4TWr9d+3Qf6/rMyCbMoHNekZVdfKUiiQrdLAqC9AXmEx&#10;tJpkqEL+RNLxNQjbNJL6Ld0H3RO7F5kjPc5/An7z+iJizyfIz0ypOvcXEXosleTAQrF/KdkdV+9L&#10;OhjpkcXNzU/zyqpVy/9trJHTb+XYbbfzahgt1az1kor0f8yq/1M874/R29Z8BeQUoeOp2uMD7Ppv&#10;etv2l6aQ3HhPyD6aSn7gCYQt6sd9Z+GrXkLI8iGQzO2N4BWDEbtrPmJdD0KTHE2GefPztBUFKm7+&#10;x89hALITI26h1eXQ6uVQep9Awq8rELzmdfjP64Ogxc8gYuWLXH2pjPyXZHo3BC4agnTXQ5Rb2XL9&#10;8cTRGYeLM1qwOdLA2y3pP0xXjL+Iu/8WVzsWn+Q4XHrVfGCvi5lcnUilbLtm5GOJNZ4zHxCqtR1H&#10;jDGU1DmXyPQ/tBn0z6RAp0TYnx9CTHwgaMZjCN80DBnOm5H2+zrI3nsFokn/w9Ux7eE1+0lEbB6D&#10;xKMboIt2haVAcwPGZyu8/pn990d2XGSj2mgpMiFPIYX8wk+I2bYEnksGwmtie/iOagNfsvnIn9ZA&#10;cfZLxO4ch2D7nvCf1hmhX82GNqnu6zB997io5uoAnnfN5PTV1UXJcbitEXX7sgjSJbcOzOr/B1zV&#10;2OTsaykXtDuSgVanFPiF4r13ptnGPzA5lmqdW2R1xaevs3+fpvP/10tJeRFSxWchJr8f+NbDiNs0&#10;Aoqgk8gvVEIX44WI3avgt3QQvN/qCL+JHSCe2QsRH45A4sHPkRV+iWJ/zg3z98byf0uhDtkJoUi6&#10;sBdBn86DhGK7/+SHIBn/MAIWPgW/7XMgDzgFs4naqPFB8o/zIbXvBhHF+5BjW1BcWD8fYeO33SmH&#10;Z/k7q/e8h/Rxivh+FPnrAS4qHErhY38e5QKMu7Fc/+sYY7X+yYYfu2Dr/98L0XHcvyPlE5Z61gxn&#10;FJYikvrRaOIBNWvLmO+Z5t/8NUFGZTiivlgEL7J37wUDEeH+R9U4Tl6WHKnhzrj2x0qEvT8KwQ6P&#10;QzSxHS5P6YygDZMRcfBr5MS4w2SUc/zteuHsv0r/ddtlEfkUbYoUSU7bId04DZen94HruDaQzOwK&#10;0aqXEfK9I9Iv/IECVRy1i2+ZJvQ8ZKtfg8+4dggm7pIZdIJe+XvPxI+7KHi+zmq+Sa+JFAskxNHY&#10;GH97eq2yZj+a+sSb7hpuTLgyh+f9vxqmGvPHa8PI/g+l47HzKq7f1CVKUykW+ufgCnGFNjV4ADvv&#10;0jtkDLjYXIDoo19T/HwYbuM6IHyvIwzKsKrXK1CCMtKl/to5xB1aj4DVwyGa0Rleb7aG37RHIaGc&#10;IfnEx1DLXKDNSa4+cZEecUz/c/pBl5xYddhk0EAT44mMi98i/OMpcHfoC/dRD0A8pR0CiI/6//Au&#10;0sVHUaBNo/y9eoykUK9F4uFPIZr8CL2/LaS7HKBXNCyu1Mq/KFZ/GKonuy3n5n5ZfBjqoaHrVXBr&#10;QZg2ncgHfBZhwL2s35D/f9pVg5pDtjvj8mB3IA0rQ+vXI1sDwOYXPqf84kWP6jyAXe/bOjhH80kF&#10;lFJnBL83BD5v3A2fd/oh1fcIiitKr3tXOYp1KsglRxF74H0EfT4JQXO6ImDcA1ys8H7/dcQf2gZN&#10;KumlVI2kz8dCMm8A8U4Z8ol3qMi/BH80GX5TH4N4/IMQz+gEydpXINv9HtL9DsCUda0Wd2OiifRD&#10;0IfT4TniQQQu7IHoi7tQZGm4/dQeg1WgHeXnq8gG25618nfy5RspPqRSHv9dlKHqs11ceH43jHIE&#10;JiHkz03Uby6w/P+AHPuumzeoKVIt718c6TojKd5z84Wc/afjvNJU7+eaSwoU4ZBtXwi/8RQPJnRB&#10;JHHCfK283vebi3TQyc4h7cRW+G+aAL+Zj8Nv6L3wopws1XkdEj5+EzLy0XG/rYB083j4jb6f7Lwj&#10;Ata/griD66EMOAqdPr7O+MGktMSItIs/w89+INl8K/htHovcONdG31d94/A1x2iZbbJYzmRVUC5e&#10;v6Lm/PeXLF9gdm6tG9xAj/L8EnixuSCybVd1/TlSBMWSvudU2BCmw2C3rKpc4D66Xkr+nbkuwGwp&#10;QOKlH+G78EmIR9yHoI1vQR0VcsPPGYw5yJS6Ie6nxZRfdoX/jMcRyvJLys+C5lC/IJ4Z+ekkqL0P&#10;Q6dlOv97BqnPUiDyl1UQT2hDHLQdpL+tRK5OeVP31NC5+RbE0VhNKKNzw8lfdyVuOC8gl4vzZ621&#10;I09fUEFGds1yvafoeVpB/XrMovxidYgWO4hLPniGX1/KOOWg62LJnSasaZmJQZBtncrVc7vPfhpJ&#10;Eq8Gfba01AS17++IWDUEoW8PgOydQZAuGYD4M1uJ72U16Bx5mSlw+3AK3N5ohbAPhkAVeOiWasYb&#10;PDdP+h/rzbdxDRv/I70zn30X5QzJFBeySZ8tSX8yrQWJ9P+vxAHYuFExKdNkzQHYvJC7im/rpxRP&#10;VgZp8T7jitZaIhb7P5TdePzsTpDCPCWinDbAe914pIR6NuKTFUjcuxRBsx5HyPTHEPXZKOLoDR/v&#10;LtAkwePzOQj7ZjHylDf2PTeSBuuf4wFyXM4w4Z0gvv6L+ez2lLtXEC/k5v+JJ7A1XSxPsNuXzNWU&#10;/Ribh17EIzeRXtkcE4sX62Q6XKP37E3Mx72VtQHWPsbGBf8tUlJuIQ6gxo3m+2qKPjUcocQFQ+wf&#10;58bjAxb1QWrwiUZdtzA/m8tNboc0qkaPbP0h4nz3n6mOCfsSeI73MeMCB+WQZPH6c/DLhgPl8c+7&#10;8fniXEkuxKyPcPNCGdz+IHzMt/J+OjbYNbOqRu6/KCUFWoRvXgjR2IeQ4vQhEi9vg8/4RyBe2A9Z&#10;cU2/9o9JY/Rf2QeqxmxJd5NEOZhCYGNHLU4q0e2cGguIF8yunE+y5nX/I77Q7byK+wxn6yer64Qr&#10;54n+SKo/X/i3S5HJhIhfNkE0qg3CN45AcZ4KpRVlCN31IXxGtoZ41avQyWOavF1VNduVtZwnFbX3&#10;/KoPJxVV+4BV7h3FHWc27mRb48GNMdWzhpDxiF4X1Cgs+W/aflmFCTEHt8BjaEfie72gi/epeq0o&#10;LwsxX02Dxxv3wHeTPQw5GU3aNram5z6Kz6xeg+V4bA0g2/flcdIHG9djeul9MRN9Lqm5fSCesB5/&#10;nPh9l/NqdKL3s33j2p7ha7fY+bixYSfbfeIq55W448cVVX6k0vb3JP57bV+VEoNseUqdr5VXFCP5&#10;zGb4T24Pn0VPQik7Wes9Bs01RGwcBo/hrRC8az7MJlUdZyLur8uCPC6Scv/bVx8XrrMggfg6G4/P&#10;NJVxdd96Sxk3bsvm9NgccFFpBUqse4Cy/9lxViOkKy7neL+aeH465XrxRgvCKPfzozh/mXi+k7wQ&#10;vyTkYWu0EculOswUZ2OkVzZX58/62X3WsaUBlzO59Qb/RtEronF10euQfL4AJeba45byiz/Df3w7&#10;eM/pgYSQI/UyRaNCCinlc6LRDyD217dRUlx7LUz0qcM4Pes1KPyO3+a7aFphHI+t9UqifudNOQHL&#10;H/+NUlZejoj9n8BzWEuE/bSI7LJ6TJ6r/fc6CP9pj8FrfBfEXNp7w3nBrDgRPBY9D99R9yNl/xaU&#10;l9vOmSvdj0A8tg3E60dSDtB8c6SC8JKjvAZ3h/7wc+gJeZSHzWuK8Mu4OLMzAqY8gqRTv3FrfBsi&#10;iZKL8JozEP4TOiH21E6KH9WfqyhMQsJnb8B9QhcoAs7c1nsRpHHCxmijru6Ax5g2CP1qLkpKq32Y&#10;Si6CaPlg+I1siejDG8iOGz6ezfxGou9pLl64Tu6ESNc/bF6Xn/8ZkimPInKXA0pLm5czsb091abS&#10;Ru/hwt5f3gR5PqtJ+afWExbqFQhY/TLEb3WGQlJti3mpfgha8wJ83myJaxTHLUWNn8tmLU6+tAsi&#10;4oyec55Aurg63htUcQha/gJ87btDnSS6DXfSeGG1/rP8sjkOx8bue1EusDQwt851JNcLqyV4ivKL&#10;Sb7Z9daG3A5hteuvu2nw/NXMf2RdearvYXiOaQvputGwmHkdFygDEPH+EHi8di+Cf1yAoiLNTZ+/&#10;vMKCpOMfQzT2fvgv7oXMyAvc8Qr6k+7ZDM9x7SE7uKZRdWe3QxhXe+QMn7NxYDVcbJ3YvlQsD7px&#10;3Q6bE2RrxNjegpp/cI9o1kf5HDQdYbrbu99gKVvTv20GvKZ2RrrvPu5YQb4KYVvGks9/AB6fzobe&#10;oLjl65SU5ZOuV8Jz6P0IXvQUsqL5cYPc5ACI7HvDd8FT0KYH3fJ1GiOOrEaYdH4v5e6rQ3U4mJyP&#10;eQFa9DunxtmMG8/bu2cWcWMB7c6qYLD8cyvd2BwUNx5BCNff3vxCGepCvK4TwlcPh6XEQCiC6JeV&#10;cB3ZGoGbJsCoS7d5f646EbEe55Cvrn+OtrhQjzifq8iIDLU5bjToIdq+hnKClghZ+gKM6Qnc8Yg9&#10;q4l7PIDo39fd8v2Yikrg4hOPTK3tnEJAlBJ+MtvxqMHWGtEeF2zHKKrDbLVHYr7+cGoBfknIh6vK&#10;xMV836xiTv+dqL+wsQf2+u6EPO53JK4XFcWTwykF+JVel9QzL8TGG/bQ+dkeNnE11qDV1L/MWnvO&#10;ahRPpBXi5/g8XFGZb5IbWBD27Uq4j2iD5PNfcTld6OFt9D/FgqVPIyepemzPZDJA5fsXQla/jgPD&#10;2yPk3L56z5ok88LxcT3hOWsgEs5ug1mbVvUa6xuS7UvgMexeSDfPQZFRjxyye8lbXSB1HIr8nJvf&#10;LyQ+LRdHrkbDrudHGL+pmscoMo24b8RO2L22HSkZ1RxmBFuzQfpn877sOZv/qSt/P0p67XCK3xuA&#10;zfmxuaEZohyyfzM3PtiaeEMrpp/9/Gv3OqXj9xpjgMdJTw+xfYYOWj9PfpytUSmusYf0+jDrPCR7&#10;/U85t85weww/BpNUQ//x+SXIKCDecUHNt4dd8680vOKugbaR3ECf4IUg+/4IWzYEuVofxLrtgteE&#10;hxE8ty9ywt2491jKi5ASeByhn04jDtcBvhMehN+Xk6FMldZ7XqOW+uneD+Azoxv8KMcPXTcKcef3&#10;wmzk58PzDVkI+WQCvIe1RtSOd2DSxyL2u/cgntQB8ovfN+oeasqMj89CFJ7B6fnuN79HQjo/F/3t&#10;kUDYPbsVvez/gDG/2vbcyG5aOVljP1fbT7qkvjDNO7uqH7C9AO46xo/5vkAcbEmQFj3PqTDOO4uP&#10;/9Yx4pfotZ/j8/Gqh4Y7V9tT/D5EsQYL7j7Orxt4kd4zi603ZvMKB+VYY601YmvQuP0J6H3TqF+N&#10;putzaxIoNrE9a9m+hbz+lUglP8RiFZuHfIPasCXSgO7EQe+mdrDfP2mosDwu4sdlEE1sj8wzm6Hy&#10;2AHxtG4Im9cdOTIXXo+JYZB+sxTu0x+B55utEbB+GNJ89sNccGNuVELnV0e4Ifq72fCY+D94jG3P&#10;/U6MKuAc51XNhlREbhxKnLAtYr6fj4zzuyBxeBLBH4yi126u/ucJhz+Ip5bgxRXHYDfoC3x7OJA7&#10;PvCdv2D3zBf4+q/av03AfO4C/xx0YftCOlnH9ElXvVm9L/nYd4N1nK7eIP9QyfEZH2djvD5W/9/6&#10;FL+3LJM4QwnuOsHPCzC7dZTyn3+ZYg2rQ2Xys3VPifvJJ7B+NuCymlu3skFW7Zvs2ZwjfW6CTxbZ&#10;ewlaWue2ksn22fwz0z9bq1hIbWSnbexvlORcI961aBCC5/VB7E57yN55Gt4zuyPRfzfFAQ3STnyH&#10;QIcBEI9qAy/7JyFz2oE8feN9s8ViRFLAIfisGA7fN9vCl/L96O8XolgbAWOOBBEfjUEA5Z3R22Yi&#10;cv1IeMzshTivI42+DhNm30x2u8g4e399pRO8Q8iuhn6HVqN/QKqy/noclv+z/WGYnvnfe0jHoeQC&#10;bu0387N7kmrXKFTyPzYfXOl75aQfrpaYbJz1rVe9sjg91twPitnzA9b5xR/jjGh/lu97UTXWlbmy&#10;2EJtYPNTIcQXHrDuU5dE52d7UrRn8Yh8Ritq69JALTdn0RhJOLAFkhk9EO74HKRv94N0bh/E71sF&#10;pfQPRH05gezyQUjmdEfqn2thTJPd8j4OxpwMJBz/EpLFfeFPXC+A+H6Yyxaki35A9NpXuN+QiVgx&#10;BIFsvdIXM2AqbPyYMLP/MjIGndGMtpN+QctxP+GpBQdg9+I3mP7puQadg9UF8r8blYGdFH+5NWUH&#10;0/FdbO3xqUr9M/1lWe2P1XtW6p/xwGGs/xyU46satcasrqildW6a1Q11cOFrVINzqsfIWR0iy0X7&#10;XMrk+tH9Vv3LrPw/l/rbWuIMHVjfof7Z6SzFhgb6/wJ1FGTrXoGU/C1bVxe65FlErH4FSZ+OQwjl&#10;YqLJDyFq+wxoiR+UV9y+fIN5T70iBNd+Xg7/qT0gHtcRUZ+8grhPhiOM2sDWekcsHgDPuU+SH3Jp&#10;9PmZ/k1mvr2LvrkCu5e2we7NXbB7dTsuiBNrvf+nuDyMpni9I9YIGekqVGvBRL8cPqZT7GXzOR9H&#10;GLjv90nSQ5KVE7C6wNTKfWLq0z/5f1YzuiFcz32exRNWT8zG8dZItdya4/akMzZPyeUh5P/nUBxi&#10;v0vI5iw5P0SfmynO4XKH+6x1BzGUFzDeccS6lslA/YDNY7M+tj2uYXvOJZ3YAb/p3RH+Lr8+ONxx&#10;MIJJ794TO8F3zXCk+hxCWck/t26ljDhlToQYUV8vgN+szgicybdFtuIF6o+DIWHr0HatIFtuXP1c&#10;1xl7UGjifWgg5XstR34Pu+E70ZP6hbnIth+zUN6dxXzGt4+kV9eBMNsnu3vhiprL8VJI5w+w44fT&#10;OX1xNWDEzfqRXz6nKOT03+o0r0cmLFfj+g/ZM6sdVBaW4UFnRdUasn5sP2rGJw/K8bXVJ3D7iJD+&#10;2blYP+vG9MlxUjn5/mJO/1wdAvkMv+widGZrGYj3s/2FWL3S3c58vPLNuvH3lZ+bguCPRiKE/K3s&#10;vZcgW9gfgTMo91o2GLK/tiLXkNSo7/xWxFSiR7z3PuJ8xAGm9YJ0/pMIX/E8wt6mNi0eiKxo70ad&#10;b/w6Z87/Mym2lKKb/X7YPfclPvm97rHlK0oTnr+kJu6sqKrxYPF0GnGumr/twvb9eJZxNI6Tp3P7&#10;zH9LsYH5gHb0nK01rfw9IDYO1If0x/K9ypjsT3oZfCWTrxuhz3eg17ZE6m1KLdm4QWduLJLvB0+c&#10;U1J+z9s4G/N9gvzHIxQnGM84nV7I53/sfNRv2N6WPzbU9l3/gpdDT/Kz/REw53F4OzwO2a5lMKYE&#10;N+q7vp1SqElG0sEvKf9/HpK3KAchLiombhLz20ZUNGK+ie0dUCnnRYloQXlgS/L/qYr6fRmzcbae&#10;3490zPRc335NzG+ztQBsDyBljbkBxvfY+uKakm0urfXbQMzfsFySfT7TXPc9sfOIs80IJJu/fg9b&#10;Nr5c85ysfiXEer6sBnJ/U0EeJF+Qz6Wcz3v2kwj8bDZSJMdRUnZn/IaNITEIobvehc+C3pBMopzR&#10;YTCyExq3ppwJ29d39FpnLuebvvnsP9DSf6dYLCZEOW1H2Ddzkep2ACbjnbc+wVJeCEWwC2J2OVIe&#10;sAy5abV5240kL78ID03dDbuXt3H5nyD/L8ROgAABAgQIECBAgAABAgQIECBAgAABAgQIECBAgAAB&#10;AgQIECBAgAABAgQIECBAgAABAgQIECBAgAABAgQIECBAgAABAgQIECBAgAABAgQIECBAgAABAgQI&#10;ECBAgAABAgQIECBAgAABAgQIECBAgAABAgQIECBAgAABAgQIECBAgAABAgQIECBAgAABVfg/cCWK&#10;m7wD2fYAABXrbWtCVPrOyv4Afz8TAAAAAAAAAAAAAAAAAAAAAAAAAAAAAAAAAAAAAAAAAAAAAAAA&#10;AAAAAAAAAAAAAAAAAAAAAAAAAAAAAAAAAAAAAAAAAAB4nO1dB3iUxbpeihcFORauCAhYzuUBpNyj&#10;oMBBLuIBqSoIUhQ4IqJ0EaT3ANJ7Db2TkNBrAgRCCYTeu6T3XnY3m8J75p3NbjYFEnA3u/HO+zzv&#10;k/3b7ux+M1+bbyaAgoKCgoKCgoKCggMiPj4eLi4umDJlCvz9/XNd9/PzQ/fu3fHhhx9i7NixSE5O&#10;tkMrFWyBU6dOoWrVqtBoNKhYsSK2bt2a7XpISAjeeecdvPTSS+jTpw+KFy+Oli1bIjU11U4tVrAW&#10;4uLiUKFCBbz55pu4evUq0tLSoNfrs90zZswY2Td2794tjxcuXCiPDx06lO2+8+fP47vvvsPly5cL&#10;rf2OitPhevQ4HWXvZuSLM2fOSFmOHj36ifc0aNAAL774ImJjY+Xx3r175TPsB5bo2LGjPL9//355&#10;HBYWZruGOyh8I/VofzwCmi0B0GwKsHdz8oWPj4+U2W+//Zbn9cePH6NatWqoXLkyMjIy5Ll169bJ&#10;Z9asWWO+j7qD55o1ayaPw8PD8dZbb2HIkCG2/xIOgLiUdAw4G43ilPtmwe1BKCZoTxgMBim/pyEq&#10;KgplypTBe++9B61Wm+c9TZs2RenSpaVtIEzj/NatW+Z7TOfOnTsnj4cPHy6PFy9ebKVv47g4F6FH&#10;rT3B0Gz0h8bVKPdidpb/rl278O6775p18dNgsu9NmjTBzp07MXjwYPz666/Z3ovXv/nmG4wcOVK+&#10;7tmzp/n6zZs35bmvv/5aHgcFBaFUqVKoVasW0tPTrf/lHAhb/khC6a0BUt8XczPKXOMSZNfx7+np&#10;iWLFimHgwIGIjIzM936O6379+kkZkpQd5WyJzZs3o3bt2tJP7Nu3L5KSkszX5s+fL5+7ePGiPB4x&#10;YoQ8dnV1zfVZM2fORGho6J/8ho6BebcThI0XY94l0DzeOf7f3B1s1gOP7dD/W7dujVdffVW+pg2g&#10;Tmb8nh/u3r0r/YGn9ZmUlJRc5yhnytvd3R0XLlxAiRIl8MEHH5j9BYJ2iDqD97Vt29ZsS4oqZt6K&#10;z5R9lq5nP/jvHUHwDNKip0+UtAdJC44Xett++eUX+TtzvL7xxhvy9d/+9jep220BypJ+HuXOz3rt&#10;tddkLGgC8wQm/6BkyZLo1KmTTdpRWFhxLzHT1gdms/VkyW2B6CT8fx8R/1UWfSFx1rFCbx9jeubq&#10;mNNp3749Ro0aJeVPf4D6wFagntmwYQMePXpkPkd90apVKyn7CRMmoFy5crJvUDdMmzatQHrJkXAk&#10;RIcS9O9dcste6gBSXG/qGQ7vMJ185nFKmrADGfm88/ODdpc+emBgYLbzljqW1ytVqlSoOTv6gS1a&#10;tJCyP3DggMwx1KtXT14z6QPmnIsKgpLT8Kbw8TRb85Z9tj6wwR9u/smIG7YDoZVGI7TmBOg8b1u9&#10;TZQxc/L169fPZm9NoE3v0aOH/K23bNli9c9/GubMmWP2A9nOsmXLYvXq1ejWrZs87+zsXKjt+bNo&#10;y7yOsPlPk725Dwg7UGVnMIJfHYqkZd5IWn5S9IOxSA+OtWqbxo8fL3/LOnXq4MSJE7muMxaoW7cu&#10;Dh48aNXPLQg4R2TKBdPvZ56hcePGT4wNHBk7ArRGm18A2Zv7gLg/PTJRPm+4HYYgzUAYLlkvJ3j4&#10;8GH5W37xxRfm2G3y5MlWe39rgbHi22+/bW6jrfxQW8GQ/hi1D4QIvR9QYNlb5n90x+8gqMwgRHdc&#10;bdV2nT171py39/LyQvXq1eXv26ZNGwQEOE7umfNJnTt3xgsvvIDt27dnu0Yd8eDBg2z5BEfDugdJ&#10;ciw/q+zJ6K5rEFSyH2K+X4/UBxHQ7boKwzXb5IUSEhIwaNAgc7zH39VRQDn7+vqaj2NiYmSOifPN&#10;bG/58uWxatUqO7Ywb6RlcOyHPtfYJ6M6rEDC/KOI+WEjQl4ZgdDyoxHyxnAkr/WxWZs3bdok5+kd&#10;tUaDsqe/Srlz3oH5RJNfUJB8dWHiULDWmOcpiL13Nfp9lrFhekQCQv9nAsLed4J2+2U81qdBt/8m&#10;QiuMQkaiPv8GPAH0qy5dumTFb1p4cHJykrJmftqy1oB9gL5qXnGMvdDtdJScx813rAvZl3ANRNU9&#10;wXjFPdjcB+KGuCO0TpZPxnxwTK8NCK08Fhna3LnUgoD1OSZfavr06db6qoWGzz//HFWqVMl1nvEp&#10;8wWOUlcUk5KOcjuDnpjryRbvb/HHxOvxSDBk4F58Kt7aHSJzw8mrTiP07xOg97iDxBkeCHlrFILK&#10;DkbK+dw1dgUB83f0penj0aei3fzhhx/w2Wefybl32n9HGj95oVevXjIXlRPMFTrSfOGBEF22ufyn&#10;6f3ioo+E6LLa3vNstHyWeb+YPlsRUn4kwmv/jviRe5AelQTD5UAYfP2euU3e3t4yh37nzh15zHme&#10;l19+WdbnMe/+tDoeRwHtFnWX5RyzI2LctbiC6X7ZBwLR6mgEbsYZoBfxYr3DYdnqfwzXRSzQYw1i&#10;h7khcf4RBJcciOAyg6F1vfhMbWLOnL8dazFpL/l3z5495uuOPvZNWLBgQaHnI58VrU9EyjGcv+0P&#10;REmhA+rvDcGdeAMuxaRIe8CY0YTozmsRJuxA9LfrEKTpC92Ru9CfuI+Ij2YLp6DgbWJdFefiqf+p&#10;B9gXOO/WvHlzbNy40Qa/QuHDEexAuoj7ajDu25bd9uf07+Xxej/MuBGf7fmpN+PR6HBW/WN4/ZnQ&#10;7rpmfF17KmJ6bkRsny3i9fRnkr8lgoODZazXoUMH2RcY8xUlsCaA9WesGeD34DwlawNYN8h5RHsi&#10;TNjy13dm+fGs7WGNTzUxxivtNM4B0b+ruT8EHx0MRbQ+e39ddT8J/c/FmOvvEmZ6iPE/UdgAoQeq&#10;OSG661qEfzQD+uP3rNPesDA571tUwPHdrl07ab9MsQzJtQU1a9bE+vXr7dq+BwmpeNEtyFzHw/xP&#10;S69wxKVkIFz0jbqHwuS5++K+C1G547iujBudHyLVz1gD/jg1HbH9XBBebxr0+28U9tdxOHBccB6Q&#10;MQtrjylv1qI7Sm3YNeHHFXfNzOlkzuWsepCVo/63TxQmi3iv79ko9PXJXefvHa7H8vuJ0O2zvaw5&#10;/79kyZIn1u8qPDsuxBik7s8a/4GoK/yBeBHf078/GqrDFZOfJ3zEgedjsj2/8F4i2nhFIHGOl03a&#10;xxob1lbT7zPFA448h1LUcN00/hn/uxr1f99z0UhIzYqv5t6OlzEe88Ndc6z16e4j4v+1fogfsstq&#10;beL45tqbr776KpvN5DHn/otK7GcC56cYu1Lv379/X/qz9GFsWaNWUNxPSEMZMe5bH49AKaEHqu8J&#10;yXbdIOKD94QvSN+ftT4dTkbCtNSCtq2FF9cABSKmh/ViMsZ9lDdzPaytYQ6oRo0a2LFjh9U+ozDB&#10;tcaW/Zg168xlMTf45Zdf2jUGDBP+fLkdQRhzJQ5zhJ33DNbhYWJWXpr+wceHQrHhYRL+sV/EiZv9&#10;EZBkrLcL06WhrLtxHUB0N+vFMfv27ZN6/vXXX5drMZYvXy5rPHOuwysq4Lwf2z916lQMGzYMvXv3&#10;lrFsw4YNpW+Y39olWyJdfPb7Iq7j+H5DxIF194WiqWdWPM8a4EW3E3BT+Am+EXpsEv3AL1P+pyP1&#10;0l7Qb4zpbr3xz9/j4cOH0u5/8skn5vwP/7IGqCBrPRwJnAfifI+j4suTkVn2X/j/nx4NN19bfCcB&#10;7Y6Fo4xrIMoLngjLmsek32+qFYsb6Gaz9jHmZy0V5384n8Y1mEUJzFdxrZCjYvKNeHPdD/28kZez&#10;ajfvibhfrvFljLAtEMWFD+gekCz1RvV9WXnDxBlHCqWtOp1OsijB0f3VI2E6o4yl/P0x6XpWjjdR&#10;xAGVhU8o87+8Luy/d4QOK+9nrxXTul+x4zdQ+DOgjCvtNuaAKf/Zwt7z3Mlw4zj755FwY/8Q9uFl&#10;90B4BGtRwTJnLJh6PzyfT1FwZPQWMb+s/xL6f/0fSQjVpsPpijHP/olJ/kIH1D8chmMhWpR2Dcy2&#10;BvxxmuPUMyg8O7yFX2fcy8MfGx8l4XqsAX3ORMtrDTzCjNe2BqLh4XAZ//f3jc42Z6xQtEGZNqSc&#10;1zzC+kfGGK+WsAk8P1fEAMU2+5vzww09wtGKa4Qs5oxNb5Jy4fnqvRTsj52BydBs8EOXU1Foz5oQ&#10;oQvaeUVi1KVYlNpuMUfEOeGtmf5gJon00HjETdqPtIdFKz5XMCJDjPWPWc+13t8iHggw5n5N+/1k&#10;zgPIuJ/HWwJlDohIOfUAes/b0LpdQqLzSeh9HgJ2zG3ZC6zryWv/iKIAT9aCbjDKu/T2QFTaFYw6&#10;h8LQ4lgEOgu9MOhCLKbdiMfSe4lw8dfiYLBOxAl6Oe+vPXQDGQnGmCEjTgvD1QCbrgc3gWtDPTw8&#10;bP45BQHre7jHzI8//ohZs2YVyX7gGWqU6aPEVMQb0gs8hNMeRSHZxRc6rzt4rLd9bTvzQP3798eM&#10;GTPkXk6sr7IXuO6btQlz586V+wdGR0fLtcBdunSRe87+1ZFy5iEM14Kh97qHOKd9SFyee422NcE9&#10;IFhTw714CM6xsmbYXnNpbA/3FeMespbgWj/uU/NXR9y0/Yj//QAMF4XO16XK9V+2AtcD//zzz3Iu&#10;jXszmmTOv/acS2O7uC8s9yKwBOf/7t179vpHQ+rT+7Iu1fq/cXzy0+1VovbJNQupN0OQvPkcDDeC&#10;rd0sM7iu+vvvvzfvATN79uxc+/Cy3t5yz0ZbgnsDW+7/ytoO7v/FugUTOPdz7dq1Z3pfj/OPUO3L&#10;xfhx2gHRr3P7UMt2Xca7Ledj4bbzeTz9fFi5+woqNZ2FLZ4387x+2OcPVPnXHMzcci7XNf3xu/Jv&#10;RozWvBeELcC9VLi/kiUs9/+5cuWKXGvNfXgKA9ybgvtKWoJ6iHvHDx06VOoC7hn2rGv9us88BE3d&#10;iSgrZBwdl7vesfGgrdC8PwEN+1hv3r3DmJ3QVBuLPrMOy+NDIn5r1NUZ7l7GNVhjnE+I62PQ9Nfc&#10;exlpXc7Ldf/aHbbfE5t+9YoVK3Kd574AXGvLvUFM4432+Hl075NA+0I/j+vTTJg0aZLcOzQnuPcL&#10;6xYt9wkrKH6YfwSaj6eiQoelecr/X8PcoKk3BZ8O2prH08+HzhP3QFN7IgYuMM7lDpjjCc3bI9Ft&#10;8j55PGX9GWhqTUSrke65nuUan4QFR5GR9PxrvQsKji/LPRZMoBw43ugTsL6a99H2WjMuoPw5n89a&#10;xEWLFkndz/ld+iN51XQ/7/6PvTPlX1HIPzkPm/v5CHcp/2YW8teJmGuX9z3Md72A3eJvXv7D+Vuh&#10;WLz9IlyP3kZ6WgbO3QiC9xWjLe2SKf9fFx/Dw6BYtB0uPqP+VHw2dDuu3guH09pT0NSZiPbjd+Oa&#10;GOtLd1zC2r1XEST0vcz12BHUwya7wDiAYN3YsmXLzPcwDps3b568j7VktNX5gbUmOdeaci0PdfqR&#10;I0fkWh7WdtL3s+aeRCb5l2+/BNfEbx8QlgD/0HjJQPG6yS/bpGyaDTTK//bDCNTpvgqa/50MTfVx&#10;4u8k1O+1Fvf9os3vOWb5cWiazBQynCDl3Kj/ZpRptQAvCSbpDPi38DU0Hzrh2wm7Ub7tQmgaz4Cm&#10;3SJoPp0FTYNpqN97PTTN5+L1jsug+URcqzFO3l9B3JMRb7+aDOr4n376Se63wdib+pn7wdEWmGov&#10;WG9L33zlypWyBpc+IsevCcwhcB+/nGBeiTrccu0pwefZv/j+fB/2OdbysR9aA1L+/5yOYkI2pdss&#10;QJk2xr+m1yXEec3/zUJLYYu1QnY1Kft/TEazwduwwOUCmg9xlX2hdo/VyBD+4/Yjt6S+oPybi2fa&#10;CR1OmWo+m4NS4r0iYrXoNf2g7Df9Zh+G00pvVO3iLGQ/G5W7rEB/4Y/0mrpffibPfT/9AGZv8UWl&#10;zsvl+9oT1PkciwT36KaPyHHJ1ybQZ1i7du0T34M5O/aLnGC8wXpU+nLsU5bguu7r16/L16xX5HvQ&#10;3lgDJvlrhP+naTLDOBYt2WIeNMJX/1r4bC7CX9d84IQa3VdDn5l304s+Ua2bsxyfLkL2rUa4yXs6&#10;jsqqoe47XfiYDX4XfWohouJ0RvkLvfDLoqPG77fwqLD3E8R54/8/mbHprNAdk9BwQNZ6Zuc9V4Qe&#10;sq/8LcH1AcwLWe67x/2BKBvmC+kTsJ48p11mjEYZ5gT7DOv2aSuYb7B8jv1hwIAB2dYjWas2Tcpf&#10;jM9yIgbcf/IBTl4OwIlL/vC+FIDTwl5/1G8zNB9NQ6exu4ReF355w9/xirAV7wl/vbLQz/xbrMVc&#10;aa+/m7wXNXqtk+PU7VjW3pw+14KgafQ7Xswh/0GZ/t+guZ7y+e5TjbGU07rT8nq7sVn72rmfuCva&#10;MdUq39kaYNzH+mpLcI84/p8GgnEY9TX35khMzIpTx40bl+c+YtzHk+sO6ENy75GcNehcz2eLdQmW&#10;/p/BkNuHbDVyhxjbU6T8xzl7i3unoaLQ173neKCr0NPdBAcsOobhy47jiK8fqnZbKeW/8cB183sc&#10;O/9I9rEnyX/gE+TfelSW/79N+JGOJP+8QNvPcWoC149xvsBy/Q3nkPKSP20J1+/SP2Cuh36+af9/&#10;E2yx/1jvfOK/5r8Z47+vR+/EHuHrUwfz3juPstZnUWdMWXUS+pQ0tBjmKu9v9PNGxApfjT5Du9+2&#10;SxuTU///1eRPLF26VO7HRdnTl8s5jidOnJhrX2mC9508edJ8fOPGDfletsa3Mw5Jmb4q/PDI2Nz9&#10;q/GgbdKeNxE+fKohHY37CntQdxJKtpyHlsPd0FCcp23XvDsS3qIfnL4aaPT3Gk1HFeHPvSP1gRM0&#10;zeag5OfzxWdoRZy/V/j04/FTZv7nxxmiP7w/Hp0mGH3fscIn1NQcj2ZDs/I/Gw7dkO1wdDBuZ86I&#10;ezEyDsiZH2Y85+bmJnPJnLszgfN5zCkWNpz3XUNxMV6b9t0kx29ODFviJcbiBAyabZRVeFQiOgqf&#10;vqTw5+nzUfZ//2Y55m31RWpmbabzzsuoyHhO2Ar6kP1mewgfcSWqiPtShI2ZtfksXhDjfYm7Ub8t&#10;cj2PF0SfmrLujDze5nEL/yViiqFLstb6+t4KRWkRCxYVcB++vOZjmb9jXoA6wnI+gWuN7LVO8/qD&#10;CMQl5J1P45zAlbthwp/JnuN5EBiDE2K8X7gdKvNBOcFx7i38yFuZNVqhkYkIDE8wvqeIZW8J+2Ge&#10;QxN/eGw5/3DHLyrXZzJXpKCg8P8WGkVFRUVFRUVFRUVFRUVFRUVFRUVFRUVFRUVFRUVFRUVFRUVF&#10;RUVFRUVFRUVFRUVFRUVFRUVFRUVFRUVFRUVFRUVFRUVFRUVFRUVFRUVFRUVFRUVFRUVFRUVFRUVF&#10;RUVFRUVFRUVFRUVFRUVFRUVFRUVFRUVFRUVFRUVFRTP/Azg4S+yKXbhY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7XbWtCVPrOyv4Af5KB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rd70WAAAEeW1r&#10;QlT6zsr+AH+iNgAAAAAAAAAAAAAAAAAAAAAAAAAAAAAAAAAAAAAAAAAAAAAAAAAAAAAAAAAAAAAA&#10;AAAAAAAAAAAAAAAAAAAAAAAAAAAAeJztmolt6zAQBV1IGkkhKSSNpJAUkkZSiD82+GM8bEjZsWT4&#10;mgcMdJDisctDIrXfK6WUUkoppZRSSv3X9/f3/uvra0qF34OyHpdM+xLpX1NVn91uN+Xz83P/+vr6&#10;c37LdaceVdYtVb5/eXk52GPr9K+t9P/7+/svSnWsej+j/2n7z+D/mT4+Pn7aAHMBbaOuK4x2wXWF&#10;1ZH4Fc69WZp1zDiztPqzdU4Z0j+kV1A+yjFKc6SKV2lW/+f8kf1fdUvwRR//ic+4iC9ynMz5o8KI&#10;X+KaZ0uVV13XsZ6ZzUVZHvJjbMrzLFumn1ScWRtIu1S+z+D/Drab+f/t7e3wjoh9eKb3x0wjfUGb&#10;ILzS4pz2R/yeVh3LN7yXkV73fT6TadKeurIt5xz46P6faeb/7Dt9nkxK+LDsWO0mx1TKUPcz/VTe&#10;I6/036gdZ/+u8EofH9b5bA4gHmXk/SfvPYrW+D+FzZhv6ef5boDtsWH26+yb9L18NxiNFfk+mv0/&#10;x5D0VZYlyzur7xKPoq38jy/xbfa1nk5/L+jjSY612fdm81HWg/x6e8jxPNNkzOk26WSZbvk76K/a&#10;yv+lslG+A5Zt+3t79zXtJP3A+wRp0aZ45hT/ZzzGJPIizV6+JT3q/K+UUkoppZ5Tl9rnzXTvZS/5&#10;1pTrIJewYX0bzb5r+vfUX7X2ebU/rDnUmslszXqN0v99bSO/80ff/EtrIayb9PNrKMs56kf84zG7&#10;v5Te6HqW1yytUb8m7mzNaVbmv4r9stz7I1/WPPKc9sIzuc6ebST3XjlnDZd7OSawd7MmvNs6y5nr&#10;iXWP9WbWmvq6UoX3Ota9TCttV8f0GZBXXqMep8R6JfdJl73upTKfo+6XbG+j/s9aG7ZmP75rNPZX&#10;vNzHLegjrPOtCT9WL+yXY17/tyH3IRB7GXXMtcq0VabZ8xrZt/8TQZzR/ZH/R2U+R33+P8X/GX/2&#10;/pB24py9GY74M//JWBN+ar36nJd7Avh6VKf0QbdPXs/yyrDRPhP3sz9znXmPynyutvB/30cpn1Cm&#10;PC8x1jF+MpbRnteGn1Ivwhg3+I8AG9O+EHNt938fc3KP8pj/+X8i8yj1+93/szKfq2P+z7kdO/R+&#10;knUt9fEpfYO/iMs8tlX4MbtnGLbk/TrnYcZw4mLntDV7nfgz9yiPlYN/a/EhbSdtyp7ZyP+jMp/z&#10;Lsh+W9YpfUffzrpij9FYRdxMr+fX/dn7wZpwwpbqlWHUg7mk+zfn8tE3GM/350Z59TDaQN+LTBsT&#10;P/Oelbn3tUtoab1APb70v1JKKaWUUkoppZRSSl1NOxERERERERERERERERERERERERERERERERER&#10;ERERERERERERERERERERERERERERERERERERERERERERERERERERERERERERERERERERERERERGR&#10;O+Qfh5eOatk7jpwAAAFTbWtCVPrOyv4Af6WFAAAAAAAAAAAAAAAAAAAAAAAAAAAAAAAAAAAAAAAA&#10;AAAAAAAAAAAAAAAAAAAAAAAAAAAAAAAAAAAAAAAAAAAAAAAAAAB4nO3W4WmDYBSGUQdxEQdxEBdx&#10;EAdxEQexvIELt6Yh/4oJ54FDm0/7601szlOSJEmSJEmSJEmSJEmSJEmSJEkf0XEc577vT+c5y7V3&#10;97+6T/dvXddzHMdzmqbHz+wY/Sz31L11FsuyPF7HMAx/vod077JjlX2zYXatzfs9tX/VN7/+je5f&#10;tut7Vjnrn+V6nX37xtm/ul7T/ctzvu9f/9fneX7aP9fs/31l23ru1+/btv36zPfnv/2/r/oe1/er&#10;90Cu1Xf7nEXVnx3Xa5IkSZIkSZIkSfr3BgAAAAAAAAAAAAAAAAAAAAAAAAAAAAAAAAAAAAAAAAAA&#10;AAAAAAAAAAAA+EA/CvmsuFLaKmYAAAGsbWtCVPrOyv4Af7A8AAAAAAAAAAAAAAAAAAAAAAAAAAAA&#10;AAAAAAAAAAAAAAAAAAAAAAAAAAAAAAAAAAAAAAAAAAAAAAAAAAAAAAAAAAAAAAB4nO3WsWrCUBSA&#10;4b61gtCAuCkSta6OvkEcRV9AnN1UxMlFEQfFUxPoaKFLIvY78EHIdODn3iTi+Xzw9n6bqndDf/RH&#10;f/RHf/RHf/RHf/RHf/RHf/RHf/Tnj/33+33M5/NYr9fxArtRcv/tdhv1ej263W7cbreqd6Ok/tfr&#10;NZbLZex2u1gsFjEYDPJ3Ve9GCf1Pp1O02+3i3Hc6nUiSJEajkfP/P8RkkkWj0Yjj8Rjn8zl6vTSG&#10;w6+43+9V70YJ/fO7Psuy+JnpdBr9fj9eYDdK6D8ej6PZbMblcimkaVr8/z2eq96NEvrnd37+zU+S&#10;z8fd34tWqxW1Wi1ms1nVu1FC/3zyc5//969Wq+J5s9nE4XCoejdK6v9kqt4N/dEf/dEf/dEf/dEf&#10;/dEf/dEf/QEAAAAAAAAAAAAAAAAAAAAAAAAAAAAAAAAAAAAAAAAAAAAAAAAAAAAAAAB4T99T/kHf&#10;GnJVjgAAALlta0JU+s7K/gB/uRYAAAAAAAAAAAAAAAAAAAAAAAAAAAAAAAAAAAAAAAAAAAAAAAAA&#10;AAAAAAAAAAAAAAAAAAAAAAAAAAAAAAAAAAAAAAAAAHic7dFBCQAwDMDA+TfdWehrgXGBU5AZbTsf&#10;0r76lf9t9Sv/2+pX/rfVrwAAAAAAAAAAAAAAAAAAAAAAAAAAAAAAAAAAAAAAAAAAAAAAAAAAAAAA&#10;AAAAAAAAAAAAAAAAAAAAAAAAAABeuh0AwMobi2dSAAAWPW1rQlT6zsr+AH/EywAAAAAAAAAAAAAA&#10;AAAAAAAAAAAAAAAAAAAAAAAAAAAAAAAAAAAAAAAAAAAAAAAAAAAAAAAAAAAAAAAAAAAAAAAAAAAA&#10;eJztm4d31td5x/MfND3p6Tl1TnpO3DZtM046Tp3Uadokdpw0buym8art2I5NMFtMsfcUiGH2XgbM&#10;EiAxhBaaaCIJgTZCCw2093g1+PZ+rvKTXwTE0GMnJLkP53t49Rv3PvfZ97nvKzly5MiRI0eOHDly&#10;5MiRodraWt26dUsdHR1qbm7+zObp7OxUfX297ty580jv9ff3q6amxvI28t3u7m5VV1ervb39oXlg&#10;vaC5uUm3b9+26OrqeiSeHoXgua6uTg0NDY+89s+aLl68qClTpmjZsqWaOXOm1q9f//8ap7W11cr0&#10;N1FycrKWLFli9fko1NLSojlz5mjBggXq6em5615+fp7ef/99bd68+aFke+zYMU2cONGONX/+XIP5&#10;mjx5so4ePfpIPD0KDQwMaM2aNZo6dZoaG5s+s3kelaqqqq3OS0pKjFy7deDAAc2bN8/eQ0fIE/T1&#10;9WlwcPCud/39hXvbtm1VWFjYsA641tbWdtcz+GhjY6N9hvE9O/Dm8if4wVch7uXk5Fgb7e3ttT6P&#10;TIfe7VNExEWtWrXqLh6ZC75H0pYtW3TixAkT7yo1ffo0lZWVKTQ0dNh+/N9hLo9Yizc+/DI/4Jr/&#10;//7P+1NFRYWxtXlG5lX3V8bvgIjFM2bM0Pnz521sQqc3btyw/oY84+Pj7Trw2UOHPrTvoJMPPzyo&#10;oKBVWrdunbKzs5Wbm6sJEyZYHy0qKlJxcbG9t2jRIu3atdPqi9jNmNgIdPjwYesToaFhWrt2rTZu&#10;3Dgss4iICC1fvlwLFy7UuXPn7DXif1BQkE6eDLH8cL+gIN/ey8jIsGOhP+Y6cuSIli5daq8VFhbe&#10;tWb8n+d5LjAw0M55/fp1y1dUVJQdNzExUatXr9bx48dtbsBmli1bZvlsbW1Ramqq5W3//v26efOm&#10;WeMue//KlStWhjt37rQ8YlO1tTV2XubhmcdJ/xB+NX36dE2aNMnKlzoAW2bNrAubRmasFwoJCbGf&#10;ifXo7OTJk9bXWNvevXvt+lNSUhQXF2fzMnKIjIy04+zZs8faBFRQUGBtLyhotdUHtoPe0SG64P7V&#10;q1dNzJyqyspKGzf4DF/Eq8OHjyggYJKVa0ZGurU3aO/ePVZ3zJ2cfFmzZ8+2OvLI8130wPzl5eV2&#10;vYB5goODbT48ffq0tbn8/HzLP+Nt2rTJ6txbL7wQL3iHv8nx69attc9gN2FhZ816F9rnyY9Lly55&#10;rPTf0dFp10VOxQeQIXrAxy9dumTtGCJGev6Fb+MjGzZs0Pbt2+09CFtPSEiwn1kjusbH0S96hTIz&#10;M7VixYrhWL9mzWrrMxBznT171n7m2s6dO2w+WrhwgbVJdMFnYpNHCxbMt/GHcbdt22ZljL63bNls&#10;3z148KC17fDw8HvWzpjon7jsT9QB6M8jxuQa4+H/rAsirqD31tY2uybkwFgBAQHavXu3PvroIzPO&#10;AU2bNtXGx95en9U/8n5cqLy8zMTAGcN1W01NrcaMGWvXcvFiuPbt22evEyPQP4SNU8cRI7EXfALi&#10;c1pamv3s5RR0hv9jS1B6err1TY+IN/g4hC9dvnzZ+jn+V1BQaOPC7NlzTJ5qMP5UZz7Psv4KdXZ2&#10;GNlOs/Z47do1q3/yNesJDT1jbZB1oCd4HknMA58j72Gz8O4R9TByID/ymRgHEUeweXIavgCVlpba&#10;OErswxa8+YmJ+Bgxoqnp8an/sMXRo0fbGBUZGWXXgp6JaeQ48iOyWLVqpcaPH2/1R/znOvc3bdpo&#10;fCLY+jOyIOdSU2ALyAx9Ul8P5eoCq+Nx48bZdxMTk2wdjk8Rw7dv32FzQ1ZWlv0/Ojrazs0z+/bt&#10;tTEc2TIW8Zi5Vq9eY+MsY1B/UHvw3ty5c6x9ks+ROdf9ifnwY9ZOjvP2jsQS6mFiYHr6kC3v2LHD&#10;6pechmzYK2RmZtl71Ec//ekLJu4l2r/JIYyHzbP2M2fOWN6o+UNCTtn5qCn868TfJRHbiNn4Mzoj&#10;Xno1N/ZNbmc9+H9YWKhdE3HzwoUL2rp1q6kJD1k/hPBD5ITfMQZ1H2sllpNL8VHiMJ+9+EGex56o&#10;DYuKCu382A81KHk0JiZaSUlJRo6n7bjYH7wQcz766Kh8Pp+NMcxz6tQpOweUlJRoYzP8YE8j5c18&#10;PI99wY+XU8gjXGfdjAERU6gnDxzYb2JVtr3vxTneIze0tbUOj81cyApbIT8SE5AluY13sclH3f86&#10;cuTIkSNHnwVRB1Jrs08hx5Ljf5tELU494O3TqSepqUbuzR6WqAmpa9jf3I+oB8nb3t7Vn7xeI3UD&#10;9SDjUBfcr5f42ybqy5iYmLv6GZ8GMR775rFjx5o90XTl5eV9quN/EqH/WbNm2Zreq9Xo46ADiB4M&#10;NeHDEvtZ9v0bNtx7lkGdyly7d++yvW56Pv6E/qlJkQV1PPsY9jvUctSbv0tC//QW2D99msS66OWx&#10;7g8++OCeMxb8kPiAXFtaPq516RkB9sb4B7W7tz/nHa/Xxf6Xmpk9oD9RB+NbPEfsoR8AL4zDXNgC&#10;n+fOnWv35d6ZA/s3ZIAuR66D/QbvssfwehP+xHz0IMrKym2fAdu6H8FLbGys/XzzZom1B/qO/vPA&#10;80jyZEJfwX8vRZ/jfn7FmKyffQb7CcYmLrFHYX9GrPLsjt4Ba/NiEbbKffhDB57vMC/6GinvBxF7&#10;W2TCePQA/O2LPhDnJOwP6QHgNxD7Qnoz7G85f0Me9HnYP7Nnxv+IVcgBWbIXY+/unbPBI9fxRcZY&#10;vHix7SFg45zH0CfIy8u1dkMPAF/FpshN9Nvwbd45deqMHQ/ZcZ29O+PRo6ZnN5KwGdYxY0bgsH7v&#10;R9jO9u3bbC4gFsE79kesYm8H74A5vPMx9rysh+ujRo2y+2XOGeALG545c5bdN2MPvMMcyIvx4Jee&#10;BHpfuXKlfR6ZMx7X0Q39hgkTxg/vPw8ePGD1xV6XviO2wX7Y688uX77M7JOPfKL+iSnMz/j0Xry+&#10;H74cEDDZyoD1ER/YG2Mf5AvsE9uET3SP/e3bt9/qAF54h7WhV/yYvTB88j69AJ6j94JcN278YPgM&#10;D9msWRNkcm+8HZOzJnjj3uLFi6w8GA/7njw5wPLnnQshb3oS9JbpCfoTvsY6scF58+Zav2Mc5DXy&#10;nAie8QnuoQuvR8CYXKNXyvvYOb2z1NQUo6uZVib4MjaInuhN8Hx3d5f1UfRJD4A+FbpnfmSwYsVy&#10;u36IvDdlylRrqwBZ84wnC2ol5sBHGAc9cUbD3NgCvON3yHvKlMnD9nI/wt44C6eXQ7+KHgw2wFzJ&#10;yZxzLbrnHfzbOxvwyIs99M7xXwhd8D6yIH8iO/IM57XIFt494gyHPqN3NsBzKSnJ9jO6zMrKtLxS&#10;n7A+xmLMzZs3WdtDdsjFI66NjP/8TX6DYmMvadmy5cZ211sf5rsv/uSdTeBP6AwbZY3Yz/r16+z6&#10;8WXGQ//YZEjIybvGII9i4/7xFB8iPsAvfTSPiBWe/skrxAAIGxuyn277N75G7xRCr9wjNtJbglds&#10;BdkRu+i3EgcepH/Ww/kqcdQ728afWSP8lJaW2djr5UhyJ/UwsmUeLx8zBvcYA7kgT8ZhfHySsxzs&#10;Fx+iN05sIJ8jf9YFNmz4wPZqu7t77LvIiGexB2RBrCYuzJo1e1hf5EOu41fMyzv4BXzhB/Sn/Ws2&#10;+o34a23tbTsu66Yn630nwSP4IXaGhw/pxzv38Xr+wcFr7FpYU3x8gsnXpbYnjf97vWR6i/gusRVe&#10;4IN7+Bp6P3HipOUXGQ2Nu2X4jIU9GH1z1ohv845XY+H/UVHRdp3EFuyDZyZNmmh1hr737Nlt34VH&#10;cjBnJ/ejxMQEe4ZKHUS9BKFfYjR9bvgnVnEfn6f/jrzh2Tvfx9a8czTO+TijZUwvBjAGcW7z5q1W&#10;dtgNPKMjbIN1cq6CvDnPoddKjiGuE3dZN7FtzJgxdp/KeMzn9eV5n1iHLeAH6BTesCX4Rkb+eoVf&#10;zoiQNTmH8wv4Y68HYQfomvUTO+kpwy/5HJuFH8ZmDngIDJxp6z1sHz1zJom9sGeAX3TAOjhjYe08&#10;Q1yghoV3fJ44xj38hBjO+KwX3lkXOZhnLlwIt5+RO7Gdugwbgl/2TjxL7cg5Gc/j/3PmzH7gPrqx&#10;sWH43NI7l+J//mZPCC8QuZF87d8XwAaIK8QCz+aJP9gi+27/czX2DDxHfPaPs9gwcYO9nc/XO7xn&#10;ID5UVlbYNfKMdz7tvYu/YtfYu1dje/olZpPneY+1jTxvRb/U4tS82GBXV7eNb94auM864YX5vbzv&#10;nSdCPT29th5hTf77IWTCuPDm//0oPsfFxds84N/7Z13XruUY/6w1dXaEzYnwzZ6U+ZEndsXc8IRM&#10;KyqG7vEuukI31Pr+33+EZ3Ir8vaXj6PHh9AffotfYUfkDu/MydEfPuHX5FyvlvZ6XY4c/T5St6/z&#10;nu8I33W/pV7nF7yr6rwH70UfRLkRR5Uc+BPVZiXccy89bJ/Oz3rZjJv+ieOQ2y/vD1L0kjfVUvVw&#10;vbGHoda6Gl1cPk6pO6ea/P1wv0P4Q6LyvEuKO7vuNz7T39uj3HOH1Fz18H18jyqKknT+5S+q7NjO&#10;e+9lRin6hS+o+OiaTxxnQHdUFPeh4l/4vJpTTjwyHw+izs5WZW+ZqLj//aI6mss/tXF/G9TRXKus&#10;/St043iwmjLOqKu7USUJx3Trcph8g32qTDqlioh96ukY+l1QfVGOMncvUOn5LWq7cUXdXS1Knf4D&#10;XZ70LdVXDn3X5nZqmNI3TFTOkZXq7Rn6TndNxnk1ZISZ+tenzhZTS1/YqvrscNVeOaesPcvUWjN0&#10;ptXf3aGSC3uUEfy+is7v1MDgUK87cfl4Fe1foKKL+5WxfoJu58TK27HnLvpvVXw01DsZGBxQYdg2&#10;pa4do7IrZ3XPL0LMeFen/1DtKUP7Qp/ZU187uUdpa8eqOiPGXitPjVLVua2qSgvV7YpMVcYeVfm5&#10;zWqpuSEiXG7Yh0oOHqvKuI/7PQ3FV3Rp7NMmzj0+3+/9JPJ1tSl5/s+UsGqs0jcG6tJ7XzN7q2vK&#10;2jlRUW9/Xa1Gt1d2z1TYj/5cjZXlaqooUOTYZ5Wxa4GuTH9WyQtfUnNrtTImP6OM976qssJYVRRk&#10;KnzmCyo6HaSkKd9T1uqxdq5MY18Rz/+JmvKT1NxSrYRpP1Daz/9MecGvK3XcU0qZ85oG+wdUHHVU&#10;EQve0PWQ1Ur+5ddUdDzI6jBl1WSlvPaE4o3cY5e+oahXn9Stq0PfK86d87Iqj6/THWNbuetGK23Z&#10;GyoO3abIwOdVGLLxrjX3dbQpc9L31Z5xWr6eLiWZnJSx8h0VmucvTzF2FLVDeZEnlPTTzytryfOq&#10;KE9U3NvfVNybf69bJWm6vj1QGXN/ruKwXUqe/aJKDy2z41ZfTVDkr76tzqa7zxMfZ+pua1Li+B+q&#10;eMNY3Yzeo8shm619+4ouK37id9TR2qiBzmqFv/9tNZbeVFNeipLe+4YqwjbouvH/a2khdpyCHVN0&#10;desE+7nX162yxEOqiTyqMnMte9p/iMjb19WplAnfUV3G0O8/Kox/xY16WoPm+Y6CSCX/6in5zL61&#10;p71VJVEnVZUcqty1ryon6HWr//i57yhnzbvD/ly0a6qy5//Q6LxLefNfU234HtVnxir5xS+o/Mwa&#10;lWZnquCDiYp+7ctqaSwbXnOfGT9z/PfUkxej4tRwxRmbrAoJUnlOmopWvaRL//Ml9fZ3q+hosK6v&#10;/oWRR6/iJv9YjdfSVXszXfGv/oWqQxaqLDtF+dsmKeb5P1V7dbHqCjIUM/pf1PV7Fv+rDd9pa95U&#10;6oTvKmX2T9RYU2Fkk6C4ST9Qp6/XBORmXRz/72r89dnnzcgNujL/R0o28T5751z19/WrcMdEpWyb&#10;Zu+XxR/TlcDnjEyDlTrlORObX7TX7/gGlDz5OTVeH+r5V5p4GjH1Ffu5+dpZ8+yzumOML9/k8ex5&#10;L6gkNFiJE76lIlNTQfGzf6EbJ4OH+a68uFUZAd/W4EC38dNX1Jx4XIURJxX/8hMqPhiknL2HdPPw&#10;RhWdC1Znx8e9qMEen7ICfqz+8hRln96v+LefVMmxleb5bSo+tEFlxrZ7TC3bVX9LaTOeNTlnprIW&#10;vWTfLc0+q9h3vqIbh2cr++B+lRzZrsJjC9Xe1GDkk6OYcf9qYmrDZ6yxT4/a62qVNPcVNWSdU1dV&#10;oeJ//iXlhn6orop8JY36JzXlxqvyWLAi//MJk0ujVJkVprQF/6XOxkLVXlinqOeeMLLtUP7eQKXP&#10;eVbd3W26FhygnGWvqn+gVzd3Bih91D+orbFC9cXJSnrjr1URvtnEiA7lbTe++eY/qrWpXi3Xzinp&#10;za+p7kaWkmc9r9KTq0292KWri36myzOfUWt7g5LmvadEo6u6a1HqvH5Jqe9+VXm7V6jD5Nu00d8w&#10;elqiNlPTx7z5t6qK2qw73a2qyzyrRKPbnl/X5IMmetQWpirtjSdVH7FHTSVXdemVv1R1+E4Nmudr&#10;M84q6dgqmxeg3B2zFfP053QrbOuQvCqvK+kXX1LViSANmtzZlHtJCceXqNXXrtLIfbr00pdVczXa&#10;zPJ4/cb3QdTVWK+EWW8oLuBZpZhcnbnmffWanOAb8Ck1aILix/ybkjeNVqa5F73qLeWnHFL8lO8r&#10;cd6LSjTXSs4P/RamIjNSZ17/OxUkn1FPwy3FzXlFkfNHK3/3eKWM/5aSDi1R+qFZyn7rb5Sw+HXd&#10;LExR8nRTG7zzpHJO71NTTZFif/l1pW2ZoprrCUqc8briFwcob/V7ujzmn5UTcUhpB4KVueKXyljw&#10;qmLf+6ayNgVqoG9AqWe2KO2tryhm6jNqaWnQraxYxY75rjIDnlL0uGeUefawBu4M9Vx7Bn2K3DBJ&#10;mW/9lRKN3ft6e1WVEqqI0U/ryuSnFWv8t+DsEbOPHdJf1dXLin73u2qvuD4ss7qMUMWM+p7SA76j&#10;uLFPKf/sftXV3VJ04CvKefsrSgieIN+dx+P7/Z9E7Id9/X3qaqtXa2WekdPHfPf19Kr9dqX6+dfT&#10;LF9Hg/HpPvX2DcXGjvq765zO1iZTuw/1mntM3dhWVapBI/e+znr1mv1Rn/GvgY5aM06TBnx9pg67&#10;bf6usfX+gBG3Hb9zqNfe1dRoYlOV4c+831FvnulRn69HcNfX1W72DzXDHtZr3u9n3PZ6kwuG+O9p&#10;b1FrcaZ62u7+rQ1+aedvr1Gv+f/OwFC/oqu9Ti03Msx7jXc9PzDYr57OVo2kbjNna4nZ+zQPnS0w&#10;Tq+xvcHOWrPeNj1mP/F35MjRHzd9zsHBwcHBwcHBwcHBwcHBwcHBwcHBwcHBwcHBwcHBwcHBwcHB&#10;wcHBwcHBwcHBwcHBwcHBwcHBwcHBwcHBwcHBwcHBwcHBwcHBwcHBwcHBwcHBwcHBwcHBwcHBwcHB&#10;wcHBwcHBwcHBwcHBwcHBwcHBwcHBwcHBwcHBwcHBwcHBwcHBwcHBwcHBwcHBwcHBwcHBwcHBwcHB&#10;wcHBwcHBwcHBwcHBwcHBwcHBwcHBweH3BP8HHqCL28nTq94AACoXbWtCVPrOyv4Af9TwAAAAAQAA&#10;AAAAAAAAAAAAAAAAAAAAAAAAAAAAAAAAAAAAAAAAAAAAAAAAAAAAAAAAAAAAAAAAAAAAAAAAAAAA&#10;AAAAAAB4nO19K7jsKNb2kkgsEonEIpFIJBYZicQiI5FYJBIZiY2MjIyNLJl/Ufuc7p6e6fnU/9SI&#10;WnPpPlV71wmwLu+7LlTm5302ngDas5EtxtdGYIejwwJwXcUFawDfhX7D82Id4IEKEAG2ChvQniTB&#10;d92T2bGEwfHNfHP88UNvAJWb3UEr1XEztr5sTxUU4HidQOEo6TDwYbmvKz/3CRKg3FQspF+NA683&#10;gbhzXJ3b3s+YXkJsMSn8QxHzldIPDyvUa9so7kZ5TiI49ZZkUEPMXzkWyNI+TwYwJmyrNLiPSW0r&#10;/u7rbpB37ttHF49yxbD4jZngATxRqoNxCQ/RFAkrr5eyhUiTfQz6oa7BZaG3HX9xj7mufn6CWyku&#10;ozVjg4k2LNb6uMXAwYJtDp4dBHVPoPjvqDlwXPjT/TwvGw8vP7z8t7hOxDoSnpNNwpsFcCm2FSAV&#10;9sScLRzVHjJwwCcPh3VLcWACvrTNX7fg2ubAH9UvuJn7Nvw0HTx+AIULtB43N1PqG4HH4U7d1UJR&#10;1+HW7fPrp6iUdU3g93uPjvs1yCUuQqZOyYoLGGs6GAlrm07AvG2BOdgP/OcCKqd1gVXFfDKohtkl&#10;O9HvEYGbqx24XUbhYdeSKc8LqlJFJUhXYzBNZwPGPrv4KS90aWiTZpj11QnRuFiGPsrKHKgSy0XL&#10;xfLjKRWW1DwPLOk29nM0xeHAf9Y1m3rgYvA/pKJKH/Dg9lwbPBlPHE0lTyMoN+Q24DqnFj0Jnarq&#10;/dOLB1lBo/fCg0gNtqsIkEygczabzgNNg1jqyPlCY1idJseYSr0TdARluy7K9hL8qM8JMy4YamUo&#10;lM8/1Dw/nS0x6SRwnU8BPQD9f3gUGhKMC//a/QkfXTxKdMKht1Znm5pgfEksPOS4lX3gRvMOUWpd&#10;0G8lW1Bh0f0BiDb9GFgSWb/NPOEXqj8QqFlvaACARp4X/DA2N+GBrR82Skbxl0db8IUFd3Ypms83&#10;Pywc5EB3jgqNBm5N4Mem3RNtzAXKaz4/9ejJTNpq7w+zFT2A3Q/aJXeDWohpekZUeAaBEPSEJBGB&#10;r2tQ9jibRbeQbfL4CWpBT5nx1Nf63oCrnhw+fv6ShuXc4NiGkboG6UI5+rXiCYYL1qQCOFWtq0sc&#10;DkPDdrRqYusPTAvo5edDvALvgHmvBaEL5x6NO6RtF2oLUC7UBSCX+OPvRGvxFcLqd/6hVf9FwsKA&#10;M/TcqMGUkZWSOHjrVcCFSsr8uXMSj6MSiZ5chLMIDujJn44rOwZ9BwRzrRhGEOMdUSgeS0mt7vem&#10;WN2bhMaoCrkxC8v6/itLj/qo6GRYjB9dO0rEo47vYwiIeCSdp0TR17feDxCeohNYYGnXHiDsqOvR&#10;EEBszI/7cm6wbSSBqMZe1znOhO96QkfPnqBRPRXGbmYQ5GuEROr2rGU7Cjyo/fgWYdP8Piy14qKe&#10;m2rG72uHMEKfW3Ao9eIkvx0AuofHoJHb9sxw/TQMbssZy3FglFjGk/kJ+nbPtfboGNkuePVIboz7&#10;jW9yn0q+gM81rPHB4P9I4Bx1qYnx6uuHl48LZuCnFgzt19dh7BiVholbWhcZOj48x01ASqM58wL9&#10;AqziJNNxXRUBoQB9PUiFFgxrBND+M8bKGLrjr/npsrp0v1GTPX+CASwJN8bHBrXfu/3s6udzDcQ+&#10;kOOiM/i2797cNlum0WeVqJcMUkyN2I2qqPkRrT8XtygMjSZ33S43QyN+QnsIgl2v0wrX4pdV1FcC&#10;sgw3mdIxf2prfoJllGNHu79yFsvH+R/Q40TYLhsSPfTLS7Tc7usIxUDdV93HsU0SA/sw5YCQA+P7&#10;7ejkvDDOXAba8nh/kPOuds9x305aogs+IwTGDYOEjOBCRZcJmaUplYK6JnnYQX105T9C++oLWext&#10;KMJXSXDhgcmx8oDxC7h8vTKXK+j94Fwyt/Yg7d4pkGzcOLfWdGwYBRzBQFouQr2Ao+8YBJVl8YWL&#10;jYNSU9/0gcaDbT5kmEmB6f5s/vTyJ04NYYZkxKJHM7kljYa8I6spP+i8zyQFAXMfHN8JA181PROy&#10;7Vkcx0JSIy1rInFHUC3QZRL+IudmrcEIwuEl1qktz5MzHjfq0OTMyDjUTTmZGYHPihmKLBus6ORf&#10;Km47SILB+sZFFkLGsYYd1mNsv374zu6x5w3LnVuDji9zYZ9nuEkVF0UIMuUsegPSMdoXdIEbOpJr&#10;TMbT587BBqHN7RzImQgP5aOLRynmHNR7EjfKb/DLxW5kqPik6Lfw4ZV7QHL1UJg+EMZrwneMa9e9&#10;vqELI7gPa1gXZnmREtZFx/eayEGpzULCOcJ1TRCw2940UD25XwTTbJKQxmdXj67Yh91OlRTVI5Zf&#10;bpmHR++kcANwCyxahR4S/1V1mzbIk/fDVqab07C45TBFS5E3Kny3/Rhdr3ud/Dc1Rlzp1La7+npR&#10;2BWgeiHhgscHCXUVSIA+7v/zpnVwmrLa9vVU2aO7bzNQKYj4tFvgXtU249ba8+NgIC2aZCYS4So9&#10;tiXEwMpmWZI8v16Sg9i3YF82najfyHxoHbjM6wUz2KE+gIQyIBlQuhD6cf/XNwcVz46zC/3VDvws&#10;TnO+artGmT1CtYr8YAuo7YGzlUOn8vYEaY5VkikBUumQj0BMxd8G0q6Ei/+JHQK3x6dtYjwyE0ZI&#10;k1JxsLIcw7lGvR7l4/j3WBy6aY3kjrL1T22sR0H93RC39NJ9OrYqGr7LE3UMxGYF2DodQMqrUkiZ&#10;LgPy2e+KsDbC8byxwzaOapDlAadj5kdPcE8tDRD6rTYdSBfS/frcyn9LnclK5ttVwM7sFjq6SseD&#10;vp2K/cl2PGd6juOM6ATxIPH/CDFGKnFtmS07kw1J8o0UADcNPwPeHuJP7ChZcg3ZZGXHCs/JRgbK&#10;Fw3lmQnS+tGl/5ZyxdhIlhAfy8Fh7MfH26HopT4YxhAALKGVuK8z/4sbROxaCIu5RfHKxq4B0nFx&#10;8OzYN3AbgT+4g8iM3kusBpD3xSUOyKckgTsP4rw/Hv1RrHIYjTazcFADN2C8YZmGuOlePYQHhP3J&#10;Uue2XxeG9ZmzKW2jhMc+wEQzIx7Cowy8XycN50n+wh3JrXUPzYtDwcotUo1uEGXjr4Szss/zH3Nz&#10;lcDuTM/MPMitLxO14BtSKXxMdF8xu+nywTx19X1FCkTIemzC8SQUSNMRDivvTggdXxUy7L9zB2MB&#10;268t8nJIkVYuoBmzpYj0Gv/O1NaPJ4CR74yZhSh9C+BvCbLtOl3orKfbNqdGaGx3sYa8QIzSesZ7&#10;NrpQX5k/DAG2DUXrG9LdGNBos6L237mjg8N2ouZLqwwv+0LpIk3S/rJoO8DX8fH6F+cE0LGhb7/r&#10;KWdSAm0gwySsNb8sIJRFg3j8KD+qOhO2Z8BV67WFF0a8NJ6Z6sAgCejgFgjztd+5w0U0jIEGIZaz&#10;cT8QbOSYB5D1Qa71DoifFll2tO5zOm1SHqooRwf/sFrfedpHcYQrdzARKU56+/bn4XWIWfQtxSaV&#10;p4/owCKiWRAJPSdJhv3OHYM48LfoGHu7mW2IG0wvfoS5jxmDwiH+j8f7/y7jQu+u4NjRzEE9qJ74&#10;57yxWZnLDHx6BPTwOmaJGyPCrH9vaLkyWGqB+Me8SXwx1thpMxNBKHz5p3YQZjHFAxOl1g1OS4CI&#10;mkzAzasa2i6f69PrP9Jy2V3DcUJToF4jbxby/i5sgCUEegLi4oGLDa/E91nS435piOSUg1CuAIhx&#10;EB7rdSY3KIQFHPlVO0ICoZJsIHpG63jXjgazgaKLTZv3y/ILLHxQZgxW9dag9muCkSebTrr0YsyU&#10;L6EkRU6VuaoKSANB12ne+1ELPYJ1LR8vVOZRQUQ5k6Oo0mfV7Fft8OAlWVrvrlyAn9ph1KWk4zWQ&#10;T61qcqgPy9Hxqfh1Ijnj1kLYenCDzKzWdmylrWw9C4MQjx4VybhZ7OjHeZ8V3L41dAP9habSEQvX&#10;bUWDgXqeK/yqHe9NG7G+iz6oTL9rxz2LcnIMNI0D+ezqp/wUL2f9D5pFwHIS/sB+UIYYpm5C31ug&#10;rlxnWxV7oauHkmcao+NZ2wN2Up9XJxuGhwp7RmWwbTHv3gGMewsC3Xe+BwNM/9U7kB03qCYkkef+&#10;ePpj2vjD0DCfC4GOnm7d9onz7SYR+tp1xUA1c0PoFEPVsW2c8R84SBiD42Vm8e+5xnQMks48UEpa&#10;//SOsECDj++Q+cjc/+gdobsWNJ1LfK6PI2AOF30XYZ9rEVJO4v+gJ5d+SVUhwmvyVwGAgUyMm1rX&#10;9USYBE5LlcGlBffMoVXjBgyjnM/E9/3dO7SaZ8wS70x+YShd5a/eIUJqdugo0Wbyx/Ufo7+59Fy3&#10;80LlBX2SQXVI91KhpKARBs4CANVn6/eY7hpNH+4LqDw3hwxPi7c6yO3KW/dtNnXtdvaO3cc7M47m&#10;tT3I/O53Hemnd4xuHuj7r//4+o+XBKSkM3BL/s5NoqS2pYOoq3vzLgB0C64ioQPzbnSaGj8T4OuN&#10;ZGnxsGLMQzaz8z2wykUJsxmgHq0e1Q6FLIClG9GuT8gKspz1MLlo/naHy0cXj5I7Hj267/VNViWl&#10;E/b3m8qqiHL8pwDA5MI0nUgYDR04cuTZ1AZL7I2AyXi67UEc9DrKMg3aEWXALqmsAdfdnzBOPGed&#10;6+SD+JkniKbK7s02o+mHJcHDR8wx1ta3bX3uoV5qrm7t0r3TU/0wDEN6AYvH7UxYhjP9nMhVg/aE&#10;TTteBeL+XhV+WGOwvY6AAWEBGuh2A0dIBXUi4ecNMYrza07XS/1Ugj8siNnncoM97tyOhlh9NkNC&#10;EFc227sAkEbfF6hc7jOWbXs0IV05/+G7rdfcSjRu6RTYEzVK03OEd4LcXgyqRJ/3aKgPgo30jHr2&#10;gru2o9/9OP+V4BxQ65Rdl3qdF/DzujG2G3il4n4XAPy1SjgjY74lgc++E663Y0Z7ZPOXG93fAx26&#10;vW8d94hAd8UwiVFzUK/juRKaXxXMgc4gPwgzeUIyxJB7fL7/BTWzp7iHfcs+eHtxKGG/stvRgmGh&#10;PwWAjtD+UZMl8qfMbMGs9jT0gqTPgnhtV0nXhoBH7a+mQ+ga0vTsMRLqEpII2xJr11HW/YwzaUpo&#10;G9wsx/+A+uP6iRpLuppSiPfFxPCiFcTCyPbITwFg+sjnhcqyu4aPPCHzjVsQnrhOd9n0tmHE3Pi2&#10;olqAjsB4iVxSdHaaAdJeWkrt3WFcKAHKHshamVBFlo/r/+4gMYqa3qMFoWiO4Ped7HkGMPdTAJBM&#10;Ich5Ds1RA1APzJ4Q7SNSQNOxJjSvYZ85EAInMskBnsSL4LZJFaxFxzhYyfhJctXECjSoE5YqeZ79&#10;Yh/Pf4vLvNMaLyOJDXiw3dHcO8YyUn4XAKqLAfXiGdbhTzfP7aJo75PVmFWO814Ip2sE9A27mqXj&#10;pyjkvqAspYifMhiH/Ncpz0MH9zoo2ZA7lxxRMz69/jThKfoliPnUYjbuF0I4Af1coBQfswBwtfWa&#10;yeyrZTzquu1T6bkQkILY7Nor02pz8MRwjIS4CN8lPCYZdHszP4yjCKx8TgYpcDcRYpnUAn/u4+k/&#10;1GGkaeREE7VXbAh/khYBob3wiFiXnwLAWto+O3X4nSmka28DKSNX4cjNU5purmNSvXj0lHtbwHNY&#10;djGkrDk1iRFfrBqsMEvpGPXBGIoRttWZN9o+ngBUcKE1h4u42bSkbBozpVP8Itid6kzuvYhYkOqF&#10;552rW+E1bfah+A4Mur9RAD0idX32kcZwz5gqeI1i9tWJuu7jl+MjaU0rs/lAu1ohkAn+t8+ufmrg&#10;0lmU3awVGJGhtNIkHj81ipWgbQZ06nWIXSCHJY5AjvfdhToONGg424O4mKG7dHXsFzPAO/oKzpFP&#10;pDFBL3KLvwS+mQUKG8YRz1IqNcDH+//L7GncJmojBFkeMjq6JFoIKGGtZOZA3z4negqeFAaE10wQ&#10;rK+zrNsCF+uHtqm9NlqQ0cA4fGAbxjbdIgLljFgBMd9fgA96BScQDe5GLan3u9GP+z+w+lheAvIL&#10;QTo/MQiiBzvYzGgvSxieVkIn9QcM/HZPbhIfGc8ERlPygrzJDPUGxqTqsO/M3lF7PWtoN5nAF03l&#10;r8B3WFH5cPxcdu/Nk85PL/+2LsX22vG5CvSNTjO3zUhLUvDJbIpLliKbcR0P8pQeiV5X3ASzaIG8&#10;MXd0+R7joAtoQAcCp6zRM/BlEh82/k58lpIXtsGpi0k7ee6P8z8fAzh0WwaDW+khkQv6pbUkLB/O&#10;rkytt2WWIo8FeqblJUnehkHqa9zMFxFS5GwhM3X6OODagXkT3+s/E1+eV8XpvSmDQWJD0vXp9U/5&#10;IXJ6v4RhoqQ1U7HNbtaXo7OIESPCFDz9NDN5j9w2IqoVoNJS/erR9N+DQ4GCUQTlvyY+uFuPvCMK&#10;QgBIzce933t2oWXgBddrT8PXVMlscSiPVUgD8M21aI8PDLvdlDgQuixAdLC19sjD1YJM23twCLQZ&#10;lfwfiS/YKstMIo0UZF95DB/vf59rLDTuC0fMlv3RYkQ+LMHPLm9rEiL9RDuGfDeWWy4VHLVE1kPt&#10;F0GcnxHkI4lpx+bpbP/8r4nPn6FJ1qzQFvII4vPeH0S/cb1dK94YZUUJlfKWX6stLaCZg6YL2rBj&#10;qRybs+jngF74v6VM9BKYcbExfhHrEEOQ30OT/5T4nkOTOaGOCGdOjRHk8/3/+xqT9UjIBDhCFmto&#10;6uerSsGOI1qkLWD6VoFvp5lNy2EgOXIYERckABPu1boUA1otvGjza2jyHwofP0OTJLcJ+16W8XTE&#10;j/e/OWQokTgWUN2FXdq2mqPXd1sSogF3bBjpzzu1jGSV1G6X14b0b85Lq+iNZPkMSBqm3oQoRPqv&#10;ha+foUlu/EnMIE3v4/xfKAD5gbwOGfAanJIY7vA1KTYSSC/29cxZzTGHuCCxUVLmjGsfLG7L1vtY&#10;SL2tBsqJ8A6Rg8rLPxQ+/xiaZGaTBAHnJjazf/z8vV5FfxVKlm2LEhSq6XTeyHulQ5e1m73MQ6wC&#10;Y2C97tkwyoV2HjUdw8J4POSD81w5WQK33f9j4fvX0OR9MdowNiLXtCHWj/Of6znqZGw6J5YM+zFI&#10;IsE8SE62AiZdC8Q1z/aPNrY5xyEWSe0xOyKQyR747ll4Qc/XSy2XefV/bXxofx+aDGQcDaIiXfDP&#10;1//b67kIVbkuYWurZ2JidzI0rI2m/ZiDwGotuSBRDqrMwgBPZJYt1gTWwTpOihQJZEenl8ulTdn+&#10;pfHl+PehSQlW+Ec9s1f4fyEBcjbpm3fRSDPzsRi7FvvScCLxHdfbixcMAbmhgqMjZzYqeKU5H/Cu&#10;hO9re0iQrjxXkKj2CO3cQhZR341P578PTVYEEfmFe0to9Z9ePMxGfxWJVw0dPOS1TMCGx/06dyR8&#10;sG9ZgJwtUV08E8qrzdoh4SHlnrn78EbPHnFAEH0zZqFS+CUdu5iNbxXEvw9NjqPQBnKvRPXy8f4P&#10;K8tOfOxZzVn8mY42/Wobl3IDMdExFWs0+PppJ1jJGfxmg1w63GWu3rz3INx+uVA5muXSMe3fjY+z&#10;CvYfhiY3jjhRoWFwZfXH8e+G6PaINSA5b3OmTdp5lwn1SwQt0dt1iqR1Fjnm3AdCZHg3SIdWmb7W&#10;2CamXw+or50hQ/KjbAEYZ0wOIP8wNImxf7d5U/cCpX18/nHZs95r0PDsAdn6zGKuczoBZronL9D8&#10;gsAOHeO8s0Ah/l0luYPceiPXPcRKpHPHYDOXf1cgZXo8jVBJR/IPQ5OCrvswqEDoNO3H+78LA9Xe&#10;Hvs1uAI1Z7WVeP9jju1Uv0f03PtVGfQjr1LUG0NDxj90ZHjHHPSG+ExgjMaBOKf16+lkZ3NU4j8P&#10;TTZ9LAwCX52akyAfllyCa9msBN74nmx0zoRsr3OgizptIjLX4zW3YgFlXF0IXPIMy5vc5Ht4Yd9M&#10;b7mLUdN/bFB3SzeN7Ok/D03upYkAXmEs1R9f/mxiKNTAMYc/8b/rgwbt8w7PM5MdhN2MXjei2/Y6&#10;8BCFy96Dw8NeunVzrM+acUK5OCrBjehogEd4jB+wWf4PQ5NtNQKDTX7te1MfZ8A5buiRUliWHUN9&#10;W/mrixefaAdPznRDm5cxI1cz6Acqmvs6O70mXxiHRxTb24K0JpxIfInd0ODB6DWCTJGJ/zw0yYPv&#10;8lxiBab7x/u/hhGXRD9dZk17VjYqglPkPIeb2dtlmY0wLKAhq9gNQbTL2L685/aF5KH2jEu4CJ9t&#10;pJxtncHG343DcoudvU/3b0OTraSa/LwyiQoIH/d/1uEjg8NwJyS0RpDLv0Ah0nswnhdWhBGmWVep&#10;2MJvZa0sqYonqotIJ7q/92Dncv0xzuLa6BWDI5rNvw9NUlOWGt0QE1m6j99/klpCHdBoxHyWeLK3&#10;SPNADTbbWXppVx9shHdRE8EMERzhfYJ5cQ8Xc+Ct7LMhYKuzH355I6ItTxjdC9WRqva3oUmiWJX3&#10;kG3WyxEUf7z+B/GozHnP8YHR9Z987/wqMG9AooEbXduTiV4oYFAPEcpx7avCg3a2rWVmtwHpz3bu&#10;J5pPQT1CgPsejIPdgnDk70OTSiMKvKgQDNaeno+n/3GV5jWxDVLRw+4XuoDrgXdWJu2FKQzUqYPZ&#10;bkBwb++N57Jd3cx7M6x2tjoL+g4Yx/q1ht7DWZHozWYqYVfv0l+HJicKSmswbqWJoq9EuHjoj/t/&#10;C5RcL0iT3MzJRAzhdQPOcQ9allzajEcr5ZW1WAt/7FqlVD56JxE3+VGHgXERm4S5jr65yYztAiNL&#10;4lIu8i9Dk7sHVtbcZ8dR18isqOXp4/MfXAviEOxguLc/ZNzbFzF5s5TldU3bNsa1OFpYXTjD+F5w&#10;hap3UesWRb7nDSYI74yHrTEWZnITUpoDwUtp+/Hn0CQQR6QWzhPT8NTdnJ2P28cB0JUYHoyv8Ggz&#10;J4HArsL4lLeTBsd7vBwUAbGaHh47O9Z+RqD2S+4zN9BrmhSWzHU8CHD2tWTKjuXoiCtDqH8ZmqQI&#10;mQyNUuEPkfdNernGj+e/NxspbgDSgAip5gT21CBsRQMORx0bec1svYc6EsyR/0mN3u2Sbx+xQuw8&#10;QVyOjJpcNo9k8Oj9RqbgcR/gz6HJhVGJW+K1MTxrqO7dTsM+3v+XUyV864LO0JXvcwFUdcZsZcH1&#10;kmKaQX1BuOvm7RaezbT+MeP9GzDAQXsfyUv5k8qYGxTTurx0atEH8sfQZBZMST1yngkRD6JQUmfz&#10;+8fzX0xiuFKzo+kNxZ7rEGw/q+KQlJ4pIbDWW6uJRsLmCG/W5wt3aSYCa16UQ1YodEBw/Fcy0/ey&#10;DvN7aNJ4gUiXR1JusgTNiYxlEQRDYvp4BdSJsIGq6TZHwbOp9x2RrI1RhdZkMjdczNirZJxTkRvJ&#10;PVy7RgKnZiq8MOmRHQPbowDcDk9QA5D6xzUocoRa35kTeFGREFoWPgilfkegQWUeTi314/n/aln0&#10;3DeX0r5uO/puP9O5IlC3r3jSfRaHt5UaFhAdL+BO5PYYAN5XOt2KJrSX176G2Tp4IgzqraXRgxA7&#10;hsRS5xTtjpS5FwyBrmPkm4XRmfWx8dwV/fz9F0VsbUfCp2E9jwsXaAjyFsKoQkdf5nWFs9dZblrs&#10;q61GWXMg9FXptSIVek0bJss6y91HbrgBz3XtLvVEWIkag8k1WG4UHJrBofYCmzvefbbUqyVYTz+9&#10;fjIm+d3YHO64B0ZyamqiERiiHYU4iJsLeUHKxuQXKrFXEAkRobMTiYCp0hBJkNIRmPcEkzkvuad1&#10;gmIp9YFas2wYOusMc+G8DrkgOLIINcDASvWaPn7/abSBnIGQ0POYSTyQa53tDsK2DYjZpONeolPX&#10;eJpbi+gHstZzDoCtR0QXuOEWwOMohgAriZciRaO5s0hu1oZBX5vhXEawC1r5vdkZJdLMG4uSxNI/&#10;3v80YLUErKx3ndceX3vZN6EcHBK5ECL03TCrWe0G8a5Ak2Z9mKW2yf/nxVBFaq9tyNp2Ou9RyB4d&#10;iL8E79Leck6+r1t3zPSdeuAq9rGKNRwIi2M/omofn//lGJSslGadN7W1lz9LX9EaUJ3RJywgc1oo&#10;b1QNfJHqw5NcLSXq6JSS+2iEkux5g8H4xfPKXAljSy8XCcunWUfUu9qQ/oaNEtF6JmMiDCrHKCzf&#10;0X/c/7d57UWfcSiaeQeYW/W8shxxYOVhoDdYxLzd4H4Q/8H+pL5SrqXQL+bJe2iSaIXxzCKmZ/jD&#10;GhE9dwiYjvfdoPvVl4iKhD/60+n/zLaRdRJOHWh73GcXD/P6P3Rxqp6Ibe0s5aJ1olv3WcLz2m90&#10;/wahK/SAFCGraGba5y4yXezduT+HJpWcd0HhUoi0vkbDxL7rtr4RVWWtgqsHJf2dZM/LbAIbs2n4&#10;gYva/nH+l01zJuc2mVibdxYtJs4eFlntvoUzKKWtmUc5kax7Y9eBzNasx78PTebdO6Oirekcdt7w&#10;+oBugSKXzggB7WK1HbkpBL08g9e+zdzxh2Vf8DG2FR38nHDo6PfnfferMTH03UYjkd9ZWIOBcBWk&#10;cRQaXZfcc45/H5osW8IlKiYcoQaxQIMdRLxm88PSuUGH2Zlmc5QMvcssqIPePr/+M1nPHNSVFwg7&#10;5zojaEVMrNedWwFST2SLyhFeR+maQY3LqWbfflkh/cvQ5EXl6hjxCG4Xtw70/DCvfsXgL6tBDt3y&#10;gQqWS+Vt94IBsRA+Xv/dV1micYYitQESE6XiPBgI0YZGirLO6ypjB7m9Ohp423eEfKTNnnetlyX9&#10;ZWhSZ7Dl2PoB5tzmZL8557T8zJWqy8N2njPAdg1EZ5mNaOc+Pj//8jPpiWifWURrkGdD4ygDyrkQ&#10;woOq1JWN9NdTyQG3hqzUnHzoDREyUcH8OTSpKPG9P09HFJVRMzSFDWbrY2OztlBvcANUgFlhg5ZX&#10;KKM+H8f/QK1041g0iGDwTEem2Z5wlQiLyYTjYe/jmsWwbB5cpFs5gmP7Mjbz4lUOfwxNNmYsuory&#10;vMsAJ5sXpBGFBp5D0NbxNPhpPET3bgSy76Ej+Hj8l9CzDUh6Nee+D1uqCrJfqc/Bt+gbtFF0nMFt&#10;iXZOy0NfzPFgoId46NH84n4NTWIIDXMAFtcUUEV4u4bH2Ic74sD3Y1fBF4wqblwCmNY/mf+P1792&#10;gzpPCPWxM0Bmvh+DwtJSzybGZdvy9fMdFe/HbQWWW23ZnEMHhIfqNWYXKPwMTdbk1tlOaQO/jllY&#10;0HjQqBOl5tU9pzQKecRIGE+RPOSeMHyaj+d/HBMz9KXMEAjMW//2Qgk6f2QxkSJa2U8kK0t492nM&#10;kj3vc5jlSrj+gNRnpojIDAV+32lbUnonhhi8mgfGRxWeI692kZd92j6lP1d+cB+vc8+gP57/a7Pe&#10;QffXS8NyxbXExc5rQJZJ8Hw+Xnjwc7g//VzV8GAsRBvo5PXMkgGpjLCO+zWvB+mdVwMXj9v8yV6j&#10;E+j453cLgETTGbVNB4jhFvhYZl84PCV8HgATOF/smYlwElDzMYaF4+6EV/7AbG3fg5iTimY/NJ79&#10;vLs6vfLMgQ+TX6PUlHYg+48d+03gO2ueOnDN1n+yHw7iHI1f1vnhc2rYjnF3XSRGh6N9HP+iFbt5&#10;qw3X1/ssYhgn1eiwTofO/j3Ub7n21vTUMCwK9ajH/7q74n6Wxk2LHoPE+wpZlVK0iaU04jYrIY+U&#10;fUB+dYdqsGN0nUPU+uD1UC7FWSj9eP/Xjo+gvdd6tT83EjDGV1hG3KO+bxsDjBu9t6+LM3oOi4GK&#10;gDAIf7AWrhDBYzioUqPqR7GiZx+bMOD2EwwCplSXVesa+PKEvbsEi513rSIvNLPe1o+P97++7kO+&#10;UWBbBXtPs5MEumPIbq9dlQO2K5V723ut57ze1c4LThEhgTOVgTyu3sdW7YLseXjpLCFDCuaZYrIu&#10;oOoIbGbW1+XB+CcOhNLBXCDXn87P7ePrZ3UsEM68t7iady0vFvTfM9ul+brx7U6w7eJYKJtjDYOO&#10;0+Jv9U0RRPCRc8oZomG3I/wjMHtjDcHIwPAltXVEV0NCAROlWoBB6c1aNrss2I/n+3j9CyhaJYex&#10;tdjnd4DRwOGKSGIGaFRiMvn+PCT3xipjwLzmCG5r97OUX/fXkJXwq9D3vyN7RCtCEDyZIeLH/FMv&#10;vGf/A8OPYPg5lK0uXgddn4/Dn5nGQ+3MKz6Z7DPvgyuVBf01xutdpAZxnYeExHCmaicKcq85tbxG&#10;RMisKX46DOPoE7qflzlHbdzsk3gykqX5LT9zBpZyYUcieXZVs4FwYTtSDw8Cq+fj+PfEg5wXIMxB&#10;n1wmF/q5kwr/P40jxAfsbgnb7TDaZWWNvbSTZH5vknHltq2vIQAhx7JQXkgpPr5vtevIkS6uxLwI&#10;kdS2PUh5uxk3tFO0LU0CvQrhP97/9Dh5o2O2zhGZ36dxE4R83CMI3jUi+TLQkQuHbLVtI5f9VYnR&#10;yg677P1l/M6kzlaGzshiF02QFIOkzZgF92pBzGM3Br5aHwrkXT4LNL1nYvYKxBX98fVzCTJXUnMV&#10;S2cD7TbeCObnDSdzOHEfG3rxVFRblFKbW3fEAM0pSYuXOfg1eKWO3Fdq/doNI5Qhbk4relCSxNqU&#10;E+IJwUsQZ+Kywd5URYwsB8IBwfnH6z+zpXvpXlJ/qETdpT20BFKldV56w65jr5Kns8wHpSZEDrwE&#10;iSdpNzT4UxXLSr0c35SP7SZIpeZVqRtH4LscWxH7guFjcgjDzaaBijz6kouhHte/fh7+iTR92oUY&#10;nu1oorDOO6/88mxwQVrwtCWSWNRaFjt0rlE/hBOx9/cdDp7zeZnvazErxrN1NsIdW6upzNbohgzh&#10;RPWZYzS/xpza89DdKmSElUIjIX3e/2U+x3NhbWihuf/qRzNjXuce5pc4dTnzvLWVG+K4iN+Cz1Xp&#10;eYeHQjtmCyJZkGk91kSnCz3K4hyCwTSR7YomoY6S3td8vkP9k9Izu8T3mmdd2H78/ptXZ2oGaFNJ&#10;WFUOk5EiMUE1Rh5/cjQG1xJ7/OHc60Hkl+lsap93uFTwzuGW3XQ2PB3vL07BoCCNXPuk9fOrUqV0&#10;x/sOmGF8DMZpqMzNPolULppXbz4+/3iMlc+vvFm85sh757e3AG0sB0qye2dnfcl2finqXQ8X0eZz&#10;IT93+Oj3WJuJgebomB5Hl0awpWwhN46GVZzWfENu4RZm77OFOi5AbXElrsHoh5Sxf9z/01IGF3U/&#10;By6Wjzqv6GFC67zWuszMD0UjRxyDZyd5WKtE5f91h1NXuuSZx4pEKYyYMjHX0bUZiVa1iGFnV6zg&#10;UI6zsnGNveerz8iSzwsDzRZzlB8/f8K2lUDlZyIpqu2q56lzXNZU8uL0e94B6qtmM2f3iW8C0f7P&#10;HV4Qdzpe67wiAJXde7kYqmQjsxUYIc+GdOB9qSxuxnlXRkt2CI/ChFiUEjSWg3w8+41CKwSg6K7C&#10;OIhpPY8tO7QIs1gJNRxsPS94bOrzjneVluX3HW6zXewgChngK1Pb07wse9WeAK8v0JTiVgCh+7sr&#10;PDwN2MwIpK7AbyAen+Le5+jUh2VOcPleT//+FrzZ+Y5PdgtxUrYgoxN3SAFGM/vdgd89b/2PO/xg&#10;fmuSUs8Dd0Pfz+2ylHXCpuMZa6FqRZgTfPuJcc+pjtQUBIJLVizPC+DPKj/e//54a+HcfVGQeMFV&#10;uekTBpwvTdv83gPEwuGBPZ0LpNWwcP2+yuY954qQCB7OXnj6QhbLj/cX3tpLeKun00DwW5DyzkmZ&#10;vtRZQl0WVKqm4p6QB5mP5//60UtxBckuAuG9gFDW23cb/7zD00FHXPSaV8LPi4HY4jn54w7PMlMe&#10;s5flQVzok1lcnN95Pceo8Edq977M6cf11aLCTe5AGuKMdNSCtoR2A0R/vvyDDnrOK7LZzEIOxLpc&#10;t5+s/LzD1ayF99nrNsvba5k2TP64yqbaUt9fcv1unWx8VUHPrxA8EQqiuct8prIhgrg7uhLBOJlf&#10;Mdxn6XPejfnGQ5+H/7/kIAs+6lZCiX7mLLa5rhmgy5hf/yZmmeTVanDxL1fZ1I3Kd2EA+U8gvJqw&#10;SAwSM8nb+/6+AUlgmMjyddj5Fbv1uDHqzaTJ+7cIyM/3/3/lK1/5yle+8pWvfOUrX/nKV77yla98&#10;5Stf+cpXvvKVr3zlK1/5yle+8pWvfOUrX/nKV77yla985Stf+cpXvvKVr3zlK1/5yle+8pWvfOUr&#10;X/nKV77yla985Stf+cpXvvKVr3zlK1/5yle+8pWvfOUrX/nKV77yla985Stf+cpXvvKVr3zlK1/5&#10;yle+8pWvfOUrX/nKV77yla985Stf+cpXvvKVr3zlK1/5yle+8hWA/wfdmhmZdymm9wAAMwRta0JU&#10;+s7K/gB/3NwAAAAAAAAAAAAAAAAAAAAAAAAAAAAAAAAAAAAAAAAAAAAAAAAAAAAAAAAAAAAAAAAA&#10;AAAAAAAAAAAAAAAAAAAAAAAAAHic7V0HVFRX1wVLNBpb7L2LYkmi0WgSazS2WGKJxhpj+azYUJoo&#10;fYYqxYqoKKIiSLX3hgXFXlBjh6H3NtT9n3vfMMzAgGjq+te7rrMYZ957M2/2Kfuce+4dQBziEIc4&#10;xCEOcYjjHx55BQVIyMnC07wk3MuLx6O0eDxLTYQsKw1Z+Xn/9sf7V0ZBahbyY9NKPZ/3JhH58en/&#10;wif668bztAR4v7qPleEnMPS8N3SOb0XDwI1obW+LVhYSVN8vwSeHJagT4IDWRzah7+mdmH0tEBsj&#10;riE07g3S83L+7Vv4S0dBWjayz0egML9A+VzcUFfET3BXOy6fdCKqriFiv7JDYV6+yvlZyL70FAUJ&#10;Gf/YZ/7Q8TA5FhYPLqLvKQ9U95VAa996aHmbQsvXDFqHLaAVYInhX1pjUjMbfOJpA60T1tA6aEVi&#10;SWIOLR86/gAdf8AcbYJd8Pv1IByJfIacgvz3v/l/cDAbZpizkXPnLd5pLUCK0RHhtdhURGqthKyx&#10;KQqyinU91fY0ZK1NIWu5HvKwN8rnMw+G0/mLEN3TAskrfbg+/VdGUGQERl3Yj6o+hKfXOo6fVhA9&#10;PkI6ECDFZ+4SVPOSoAXZ/aivJZjYUYJeMyRoacZeJwkhIV9QfbcUVbwV//cnnfAiXfDeAN2jmyF5&#10;dAXR2f9d3VeOgkLkvYxHimkw4WiExAV7+dN5MSmQ1TYmDJci93E0skOfQ9ZuA2QN10F+9QU/pjAn&#10;D9Ft1yMz4A7iftyEVKuTyssmjPNA3AAXunYCZE0MkThvn/K1/KR/J1ackD3HgNO7obXfjOOkdYgw&#10;95Ogko8EDZwkaOgsRfd5EvzSWoL2BlJMINx/1pFgXFd6rpUE/cYRzqclaCKVYGh/9roU47pI8M0k&#10;CWruVujBIZKDFtyPNA5whM3DS//R2FCIgqQMFMpzEdPRAtFtTJFz85Xy1YIMOWJ0bcjnuyFu5GYk&#10;6fkgZUMw4odsRqrZcX5Mlt9t0o/FyPAKQ9xgF8QP2yJcmc6NqrkWqZJTPH7ImpkgYbIHfy3vj3hE&#10;tzbhOvVPjcjMVMwK9Rcw9zYTbPioRLB3wqzOVgkmtZNgbDfCu5MEQ4ZIUN9Viro7JPhhoARTWkjQ&#10;eoMEVeicOtslmEDHTKXn+k6Qotc0etxcgtG9JPjUSypc218qSCD5hL3roEt84UjkU5VPVPiP3XtZ&#10;Iyv4PmL62vPHKaZHENPGHDn3IpG4yAs5Ya/4R4ztIUHGnhtIWu6Ht1qzkfMwCqkmRxDXzxmF5Ddi&#10;v7ZH7Be2iJ/ojpgeNpA1MuV4Z5+LQJT2CsT0tkV0RzPEfG2D3Ocx/L0Sxm5HbC97FJDvyAq6h1Tr&#10;o8hPzvzb7tPv7SM0Jzvkfv6QDcf9U7LVNsYSNLUW/Ll2oATDviccm0rQfyThdpyeD5bwv/1HSvBr&#10;YwmaW9L/L0vQdYEE0xtJMHAY/f8YyTkJ+kyWYObnEnRZQudeZP5BiuH9pKjvQq+fYbHCnOvesptH&#10;kZmX+7fd64cM+eUXiKy0AnmvE1FA339UjbWIakx+euE+5Een8GPiB7giZUUACrNzkRl0hz/H9EZG&#10;mGb630FkrZXIixBwzX0WRzoyn2OftOgQ4r7ZiIzd1xBVbRX5ewFf+bWXnBMkLTqI2G8d8a6mHhKm&#10;7kB+TOrfco9r7pym751xNPLHvlJu761NBZ/ObJrJt2PJ/x+VosdcCWY0oDg/nY47ofDjpAPfjRHw&#10;bkfxQCtMgq9mEtb1Jegxh14/S3KK8P9FOJddg53LdGkanTNghAQdDMhnbKFzg224DvY64Y7HqfF/&#10;y/2WNwpz85BiEkiYhCqfi25vjjSn8/xxwnRPxHSV8scFqdnICryL+HHbkDh9j9p1CjJzuC0zzBhv&#10;UB3pHpchJ56QQP4gzeEM2XUG5w/ZZwVOGT/QBdFNTBD1iT6Sl/og90Xc33KvcsrPf7lyiHyviWDz&#10;vgKW9V3JlptJ8PVUKWr4kw0TPr9Xl0BHT4qGGwV9+PE70gfiBIwXMPvuOUuKGYT3mC9IN2ZJ0MpM&#10;yq8xoq8Edd2laGIn8INfyXc0JA7RYRVdp6UNjxGjvyKf0kyIFy0spAI/IH1sctie54z/1GA8rYDi&#10;fIr+YbLRuUj8XeB4KeuCETfQmT/OeRBF/H4F4sdsQXRXS8SP3wb5nTcfldczTlGUNyZMIl1wPovM&#10;fWF0fT1kHrgJWX0j5D0rjb381mtkX3xa6vkPGRnEtX487yX4ez8FX/cTfHm3+WTLDZktS/DFAiHW&#10;f0WY1t4pRbV9Ao7TmhAXdJQK/p/OrbmLfMQ48ueE94DhElQ+LIXOSoEvMH35tbkNx5hdpyblA+N0&#10;hee7LpKgKulP93lSTG8s+ARt9lnofMY/axH3PB3z8k/da0UH495xw1z4Y+afI+utQFx/R+7Tozts&#10;IB4o+OfE2XuROMuTcr93ZV6LYZsfl0q2G8s5XO7zWPIFyZQTyss8pyBdTnH+BOlbCAry8xFVZw2y&#10;fO6UOi7V7jgiW65B0vz9H3Wfcsq7R1zwFrCn/EwriPK4vcJf5qt1lgnYTOwgcLy6HlJ86i3l2Hzu&#10;TLZOOV7/0fT8JsbdFDGgKN/zV1znsMAba22Tor0+i/kU7yWEbYgUg4ZKuK8YMFLBLek9v/xNimmE&#10;/+AfBJ7BddFPynPOGuSbLv2NfiA/IR3pW88Tr3+NyE/1yKa3Cs9TLh83aCOiGhgisgrZpM+tsq9B&#10;eWBW0F0kGwQgYRRxN8p3optQvl/bCLIahpDVMkJ0IxPSIyvED92EZD0/ZOwPQ94rzTGukP7J2m9A&#10;imGQxtcLMnIgq2fwUfc782oAYW/Cv2P2XTObZPb4/WgpapFtVvUTOD7j630nUrxeKMHkNuTbvyQ8&#10;PRT4HlFgzrD3VRGGm69NcTwJVOQQx4RzKpFedCefMra7kE8w3lefYgrLIVk+2cJccW3Vax4wQ8PD&#10;DniemvBR91v+KEQ85W0JP2/n/5OTDrzVWojEGbuUR6Ss8UdMd3PIb6j7ocLCAmQduY/EqZ6QNTDh&#10;fjuS4ngUq/9o6ZOsRbSWgYqsVTy/go5bxo9l+pEwchsy998k+1ev/WSdeYwM72uKT0lCPqEwl4Sw&#10;zz4dwXXyQ4fd41ABe18BF8bzmC+f0lz4O5Z8ewvK2+ttZdxcyOcntpWg91TyEQcVfF8NG4Gz81oB&#10;446MQ7J6AasZsfyeHeNjpa4fhG+1fYLvqOpDueMgKX/vb8cpsPdTuT47l73HvvX46jh9T39xjSBx&#10;0QEe63MfFufZ2ReeEx9biKS5+8iPC3MYqjVbNjJ9whDbx16BuR5hugYybbLxymTvJNGVSgr5gKLH&#10;WuyxIfkHM64jUQp9iO5ogbRN5zgPUR1sPiFukDNiySZjv7UnH2KGqLr6SFrp+0H3eiHuNbQZPgwb&#10;5p8vke3PFmy9gyHxvOECP2OYf/WbBNX3MU5Ofz1V7N1X8Mkcl4OWGHZhPySkU5OvHiaMTNHv9C54&#10;vbwHjz9uo6+ihtQs2JV8iq263gQIfqQuXX+8rlA7/MyjhH7R+9g/uQrrx1foOuZcb3+/EfKRSJce&#10;qVbHIWu+DnE/uCCqkT5xqgjla1khDyjvIk4e+ofaOTmPoxA/ehPn68zOo7UETGUKKY17CdFmxxkg&#10;ppU5opuuJ50R9IL/1VpN111CemWnrC+zwWw+TXqS62Sa4ynIw14Rt0grpSflDcb3dI5uEezUX4pK&#10;9P0yfjayjw36jyJMQ4VYwHIzZoujepNtHlLB3U9h23T+iIsH0CDAAb1O7UTQuwh8f3QzjsueY9jZ&#10;PTj05jH6nfFEr5M7EBAZwWt7fm8fowbTm6KYoCr0nrW3SdDMivEHqUKvinyIFbrTtd9kJGPRzaNC&#10;jkoS8C7i/TdcgZE4dy/kVwR8E6Z58Lw8Y/dV5et5bxN53bdosLwtqo4+4a4n2LoGGy8be0NBKA7I&#10;6hgjdogjojtZKXyB4DNkCv3g/qDScqSYqet6uvtlyFoYIu9FPAoSMyFrbVLhezW5d76Y6xOmX86R&#10;8loMs/WfO0vQUV/I0Vk8ZjGhnquCz3EfbM1xH3RuL/FxG8wLOwLpo8sYdXE/3J6FQcttPpaGn4D0&#10;4UXC/xFqUd7WPMgZPm8fYfq1ADg9ucZ9A78W0wGmR2xuqCguBCrey8cGjYM2osORTcI8Eztu91oc&#10;eH0fd5KihWuQT2gX4vana8WZh8M5N1cdabYnSQfmIWmFL8X2YtwLiS8nLj1IPnoJ9/PRlYyVeGq0&#10;eY3+n/Al7KOqGyBuwjbET9mGmK+kpEdri19Xxg5jfizzBay2oDoPkEFxh3GOuD6OiP3OvkL3+jwt&#10;EZ+y753NyZHP1SaOPqYH5eZ9iN8PFnRgSksJ+kyRoMYeRV2viNcTRnXJhnWPbMaSW8ew7/UDrLh1&#10;AhHExfqTnfu/fYIlN4Jx8PVD9KD4/EuoHzxf3IHPm4cYSTmG16v7GE16wm2XPkNN8gPOT6/TMXfJ&#10;H20W9EBFL47L/kAufd/PUuNxJzkWf6QlkQkWkN8PEngGO5b02PzBhY/GPsXiKKIar0ZO2OtSr2V4&#10;h1EOdoyROwF7ivsJUzx4/Z7ZqiasZUW2/V6/r4+4n7YiQc8bCYv2Ira/E+eEZZ3DfAzTuZi+tpSj&#10;FPcT5D6JwTttPeQnVqwePOt6kGA75Mer72V8X8pz+Eb2Qh2uG+Xgk4jjza7D8jAFX1dgUpNkC9k4&#10;8/nsGnfJDidc9iXxgdmDi2hEtj73Zgh0j28X/DZh2IZ0pSXZMMNrBfkFjz/C0f3Edn5+A38HXIh9&#10;jeGkGz3YOWwukPsBgVcMP+9NeBdi1e2T0L91FGvvnhbilqeBwv9v4MfX9rPjPSYfOvg8WyND5Nx+&#10;q/Y8y9U1zb0mEgeMZNhr9Pfqvl1WWcHrNNr+CsT0skOK42kkrQtAktFh4hFbCGN9zccrfYgx54Zx&#10;A5xRkCnUDti8cuz3TqV6DDQNZvtVmW2xeHpUyN1n1SW82yuwPiXk382tWK5Pef6uorzOhuPV/+xe&#10;bsNau9ZAa48R5pMumT+8xF+rx+YLfCwFTIrsuIizF/l2eq32YTvUIv7Q7YQ7Rp33wh7ihj+SPtWg&#10;uML4gy75DeX5e435XGB4kow/1tq1Gt8Sz9j76h5C499iHvE/zj/JB5jcP//B+GefecJjOKu1qI4k&#10;vYNIXn1I7bkU86MKu68Ar1OzW0Mew1muJ/jy1YhuvQHpgbeRTnle6taLJOeRMH0PHbe6TN1SxhZt&#10;Y+4HEqd7KmfE8qKSET/5/fivvXumOPb6C/Ny/Ucxn2/D/X7fCRJe0+O1/ABF/Yaw/5Qw+4o4XA3C&#10;8VjUMx7H54WFYM2dU5SL2wn6xKQkn9MkTJfoOvXJ9q0eXoY3YTnrWiAepsRxHrGb4oW2Mg5YQ5v0&#10;gvl3nWNbcZTemw3mMywI7xfpSeQj9nH8m4e4Ij33w3gAm0OTNVuH+OFunEOzUZiTTzkV5V4uZ5XH&#10;ZR2/zzk+j/cMH21Vu9bk7wWceX5fxxSJM/chuqU59x0sjmcE3EHO2wRkX3uBrPNPkcnmf4yCuJ6U&#10;71uK4wfTxdSNZyp8r2wOrRVxJe6XGX/3VdRrSTrrSXl9j3H90T0lqOWuqOsobNaI9GbW9UB8fWwL&#10;plzxxY5nN7Hu3jmyY1t1W3+vSFX0QOCR9ShmeL68C4M7p+FN3G51+EnuW7hd+ynyhD2GCIx8ituJ&#10;MnSleKK1czWPAQ9SYrGazVcxnaZ4wDjmhw75zVeIIh4d9dlqJIzfTtivR2xv22L/SjoS05Zy80pk&#10;m402QPYJcXZtA0XtRlHLUdMHY54Lxn23EbE97RFZlfA+GMavx/haRtBt5GfmcJvNJe6eQ/E751U8&#10;UmxP0XnLNeNfWUM+yfhjDX2eg1ZkMC4l1GVY7cYKVQ5aC3gcFuy9sRPl/sQDhw6Q4BMfRc2W478e&#10;poT1qegXxOseIITyuOqHbIrnhiuKPelK+wMmaMHqTYeK9MAGlQjj6kyP6HrNKI9cT++19+U9fE98&#10;kusAO4507AnFrmmke5/S51lwPZjywBQ8Jd7Z0N9eiC/0/GTimx8zWH2V5VOJU3Yh2cAfBSnFXCpl&#10;1WHub6OrEM9vvB4xPW0R09kaMV/aIrqhKWQ1jRQ1vqI6H+WE1VYj92Uskv63n9t8VL21yJMlKa9Z&#10;kJuHfIrbealZyEtI54/TKJ98RzlndJGP0Rj/i7ijoYIL6CF+xLYK3SPj69xODtvi893G6GH1G2Fi&#10;p7BFoSZbY7cUNXYq+L6Kv65Kf/ue9ECXkE3YSfG6HvnuCvt7Jf6OmLJnPvpv/h/hKVX4oGJfoE26&#10;6RhxFa7ELwdRrHF/Ho4Wwa70GmG7fwOmhB5GbHYGEuWZyCBftoN4JOMRvP/QT6gVNAx0QmJO1vvx&#10;Jk7J5mHkoS947VR+9hnk557xvo3cV8V15dw/YhH16RrBztn3XtkAMTrWvG8rfupOJMzfjyR9fyT+&#10;7yDxLw/SCxs+Z5BifYKfn0y5I6sPMEkYv0Oj3rG5nYKCAuS8juM9Iax2zGtJ2u/JIRS6wHQg6+Tj&#10;cu83n67flfGqA4Lvr0x4z5jZG7VdV1Gcty/WgQCJ5jo+s3OyLx26Rudj24SafrAz6YkTt+uK4u/i&#10;MRY/OUwnPCXq+JNUJvxY3sh0TcvTkHLJx/iKuJ6ybky+gL3/QOKM9QKceP2vOcUz/nmYDrBjSIdY&#10;7el9I3ltICJrrkTsN3aEpxk9XoOoqmS37U2QfeVZ8XEr/YRarPL7Zpx+LeKGb0bCb3t5j0+q01lk&#10;nngE+VPBj2c/eMdzVDbSiN/zur4id0tzv1KWRiofFcjJF2w+R37FUIMOlK4xsJiRMHxLuff7lPJn&#10;Je9n31OIC6bM+x5zJnUnu7HlPqFCsZvFen871PbagIF2s/G92wJU2U/26Wf/Xt//iY8Nwrf0wSjp&#10;VNKl0vgz7MZcPMhrRqymt5LxANIDZT7I44CFot94Pa8FjSDuF01534hzexXzAqZYf//9tYA0t4t4&#10;V3M5UtYFEffPITxdkbEvjPdnFY38xHTu71lNXs3/Ut7P+vQSFx/gMTtt51VkXX6OnOexyCVfXqCC&#10;ZaZvOMefcXZe26+9GjkvYsr8XPKwl0haeQgxnSx4XVhWET9Avimy8irk3Ct7/pnVXJX1EibBG6Ej&#10;nYutPaugv95owtRBmGN/nw4EOaHVpuWwGtkMvmM+x8UFLeBr+Q06eFA+eMhOfa5GVQ474juvlch0&#10;7Yih0l8146+w8T5k87Ov+mPshf1wfHIVbY+4CXklvc7q1I3I53xH3GDZrePY+0KYD5eTD/2M5SH7&#10;1pEOHXgv/mzw3tzO6xHdk/x5b3vui1VH5qFbgu1rG2vI3/XJb1gi1eMKMi88hfx+JHKJz+WlZanV&#10;Ctl7cE6vZajghZS7/6Ruq6zfJ8P7BuKHbUKU9kp+jDAPtJxyuh2Irmdavg5w37IUKRbHy7zXohxd&#10;+T2TDVfdZw7DES3h+s2n6Ks/nmNUrh9gcYPOWzahM9y++wzuU1ojYElHPDPrgLPO36Cmu3HZscBv&#10;IzZtGw25a3sMlEwrF/9Rlw5i69MwXIl7SzH+NhaEHRHsnXwPqwWn5GTzeBaTlc7zQDPKDcdc8kE1&#10;9tlZjKA8ka1Dqshg/bpJ//NGVHU9pFJ+z/o0ikbSLC+htl+Sf6nE3fgfNyP7URRyIwl78hcFeepz&#10;MJw/1FgrzP0qz1uGVJvjkN94wWvL0a02qMwfGXJ9Yzli0gofyhGSIPtMsPFyawxaqxDX17nM+5xT&#10;9B2qftcUv4fpDYdbn2pw+LYWBi0fRZg4FPOBkkLP19tlBMuBn8PuhwbYMaUVAgn/ULNuSNvaGRNd&#10;mF3blsb1sAN0vA3wylkXUW666G09s2z8Wa2BYtTSGyE4TfkGy/fHkj4Ifec2+Iy4/sCznmjD5hA5&#10;J9kg6DUTxTxzXfJl0Vkf1n+Vefg2ojuZIe+dwNELcnLJvqUCny+Bf1FNjz3P7C5Jzxd5GaST8tK1&#10;B1ZDjGltrqj9FOsOn9PRXiXoV9FcsbK+txTxY4SeE8ZRowhbPi9UxjyCgL8B5wtljeGs5q7I/VTx&#10;rOVhDLMhjWDXvy6c+9bAlNl9Ud2TvtOgjaXxoeNr7zaB+ZCGJfDvitTtuljvTPqz07KED2E83wk7&#10;Ng1DnHMnRLj0QGubeWTLZeBPsb41cTrp41DUoXPZfGEnyvcrqbzeh/KQ5kEuxb0G9HxD+rx8Tpnw&#10;r0x68egjekX5+hyF38iJiOFzM3x+rrKR2hyOak1XRrgwW81S4YwlR0w3G6GuV0llTkfbSOP8AfP5&#10;MT2skJ8irIHJeRELWX1Dzh35Nbh/KPE5KhfVGJeX+RnYHCyfMy/5fZMP+F5/LJwpBlgNboCN/WpC&#10;f1Rr6Fr/xu2WxXslTuzvYXvMm9Idbv1rkf8vxj/DvQsW2/0ELQ8Ldfz9XTDZ43e8teuEV67dcNmx&#10;J6rbLlPohQYfQ9hVIRz7nN6FoRe88fMVP+ykGF9ZUV9kf/lcE/G9OhTvl4Sf4DrA6sHzi+aESUdu&#10;Jso+GH/VkXX0gSJuG5XCXx2vVcTVCK949bmHPFkKMg6FI2GSB6KqlM7nNV9rNWRNTChmCPyQ54YF&#10;+ci+8xrJpoGI7e0IWTVDoQbJe4cMS5y/rMz76Unfp7KWouabbaHtI8G8yd049pbMtvvXwcYBtTF/&#10;Vi+0dV5KGDoK/oDxqyBHNHdaArtB9XFwQmMcXdIBEZY6eOLcHS3N5tD3b11cWwxwxaDdy/FI0gVP&#10;HLpCtkkXOyTfQcvZoGyuSfhWp/exfnQZbsQBtj2/RbnAE8oNBfyr0bVfpCfzOd+uR7fwPgZWB9xK&#10;xzk9vcH5H8sRzseVnsv7kJG+I5T7Zs24KeZ3tA0QVWst5ArezWJ9+s4rSBi3A7LPTXicL7OeV8p/&#10;E9+ruZrnEUWD4c9iCqsR5bxJQObRe0hcH4i4sVsQ3WIDoqsbKWKHoaCnWmX3f5WJP5NAB9TeZgDj&#10;YU3g+H0trgOSoQ2waXAdbPqxPpbO7YOvbeeiOvFFrUDSBeJgTewWY+3sL+G9sDO8THqht/EkaG02&#10;4bxSi+Xmh50wafs83LfsgseSzrjn2APxhP8sM/IR7ubl80xWeyiK62TP4y8fIt/O9MWG14FOyl7g&#10;ZVoi7iVFIyVXjhNRz3nv+nQ2r8l5ogXOxf45/NPsz3B+V3L+RabEX7D9uGGbke5xCXFDXIjnrVH0&#10;+60Q+J528Xnvq+EwPWE5gOoQ8JcjLzoFWTdfItX7OpKdTpAOHET8Yk/EDHdG9BdWFB9MEF3TpFz/&#10;37cs/6/UAUc0cVoKkyGN4Ujc3mYY+YERjbFxZBPsGFEfu0c3gP30TvjfqsEYZDsTTT0MUGWbET5x&#10;WAEtR8rRd1nzeFHjoBW+9VgGZ+lQPDLtgLtWurht2w0RTt1wz6EHGprNJT200Rz7VXyA2hxiUf2H&#10;P7ZES7J9r9f3ub13Ja4fRBzRPuI6qvB5JaFP6HpixWriZY1UyxPqdR+NYsztj9d3Vbj7e2t2pfAX&#10;YjeLOer4Q7D/mFRkh79G+sEbSLY/jiQjHyQs3oPYCZsRM9geMsofZI3Xc30ta/yoif9p0IH6G5dj&#10;5cjWcPu+JuxHNITTqKZwGdsMm39ugV0TmpHPbwS/X5pg/6w22La4G6zWfAsj0x9gbPEj7DcMxCHj&#10;L3FjLeFu3B7XiBfctO6GcNuuxP06YzUdp7XRsPw6A+Hb5fg2mFJO143X9UwVelB0jqIGpej94vVM&#10;vj5RyA+YVGL8L+XPrRVi67NV8Zdp7OM0REwjc7I9I5Ve32WKeYA1alztff0g3I83XcdrSMX4F/J5&#10;gdxYwj9ChswTD5Cy6TRfaxY7wAnRTc0QVU1RI9Qqn//9FhZSXCNV4VqadKDadmNMmdEbboNrYyv5&#10;f1eG/4QW2D65JXZObYU9M9oQ/m3h91sbHJnbCqcXtMKFxW1waXlbXNDviPNGurhiqourhH8Y4f/a&#10;QQdHLHuihukCwsu6fNsn+2XrPiX3zuF8zEsEvn2k3hf0PiHbr0P5n+wD87+SI337FY6l0odr4H/M&#10;/8eP247cV3Fku/cpZpziazDY+u3olhsQ9ckaZS+w0CNWfB3VHiGZ8nor+HrQfMXcE7P/grx85LxN&#10;RNoe4hXTdyG6HeWSNYyEHgKWm6jUhcrjf6w3R63+o+jXVevFVsnzWH2+0/oZWPqLLraNbIC9Yxpi&#10;16Tm8FDgv292Oxz4vT18F7RHwOKOCNHTwfFVOji1pjPOKfBn9v9KooOTFl+gpeEMyg3N319jJI4S&#10;FPkU+18/gPG9s7gY90boB2F2zrnFe+rMdFynY1sqXP8pa2QF3Re4m0qvh6Y4zms55sdKnc/28ch9&#10;JEOGzy1Et7EgnNYU+xE1HmGo4h+Evo74ScXzRDkv4xCta8k/i8Ar1ihrASXnBJn/KWv4kh0J9R+h&#10;r4r1XW3/Ixx9GS/UFBcYTqwmvMsMHdfPwqzf+8F5Umt4T24Gzxlt34t/KOF/27wznI37oYEx5ZI7&#10;NlQI+54n3KF38xjcn91Ef/bZiuo6/vZotE0ftTyMSAccBC7I8lOSSr4qfoziAOsv/LMj534kZFXW&#10;CvN+mnx20ffP8/+FSCduVtZIXHRQA5cQuIOsKKdXXFPo7VmMFAth/5Css4+FfjNF/bj4/Q1VfIgh&#10;zwXLi/8RqfECPyKbbxW4kc/j+795BJeIa/i8rB4OPyE/ZDm/1j4b1HNcDruZnXHo12bw+q19ufjf&#10;X6+DxWuHQMuC+KGX1fuxJ4ybU+xZevMINtFnCo6MQCpx+y9IH7jtU97Z1mkhVoxtg5rupANBrujo&#10;ZYyFm6biU0+FXjMhfWF9KX92sF6N2HbWirpdebV3Q45t+r7rfO6Izfup1v/ZSF58qHQuwa7b3Awx&#10;3aX02nIFb1ijrAsxP5DpdxM5T2Qq8welc9BoRW2C1/+ql73+i/XQdia/yOZMx132hffLu9j09Drf&#10;e8fn1X38TDkWy60064FUwI/0ppXLMnj92hIHKP6XhT+L//fXdcKP6yZAa6+14LffF7fJN7UOdsMZ&#10;ivksT+lOPn9Z+Ek0CHIW7J/0sNIBS1iNbASjGbqYbTEONw07YLbJMPItZsX6RfZ/JKrsWtyHjMTJ&#10;u5T1/5J5oGq9Ln7kVuTFpyM3nvVxyEvNIyXrHRZqCUXn8VxfH/KHkSjMy0PmyUe8T0TW0lTBIZcL&#10;vWO1DZFsFgxZNQMNPYfqPWfs+Ngvy+//5msmeM+8BYae24sZ1wJw+O1j+FAu5fDkKrod305ca2vZ&#10;dQK+LngjJpqMRRD5gANzy8Y/3EQHfTZM1TjPr8nvf3vKAwvp850g7OazuQrW/1W01wzzQcfcUN3b&#10;Amsntce+nxviwrym8FzVjfzLEr5OoKj/o36AIxLkf82+GKwGFKnggDKV/n4lh+M4GiCdYrz8YRRy&#10;XiVwPWBzB6oakLw6UOCSCr/P/btVac6Qn5yODLL5hF89IGtoougbWYXoKqqcUTP+7HOm6AeWez/M&#10;LriNs+/cax26UO48h3RgE+XRv17x5X3ZlpR3fXdmt6K3y7p0jkBxuKanKdzndILfnDYa8b9o1AWh&#10;xl3QzuK3suv8ilyPcY9fQw/D4XEobifJsP1ZGN9frDmrNzJuStjX2G/Ja9QmA+vCbVgduE9rjWNL&#10;2iLAQBctnQh/X0dBN8mHTLjyYWvgSg7Vnu88WTJkdY2L5+5K1GyYzcX/vBNpO68h48QjZD+IRO7r&#10;ROQlZUCVfaYYhijjP68Xd7UmHSm/T5X1gKS6noPsU5bflT/3x3M/7ZV8n5DyRnpeLq+dCPUUgQc2&#10;Iv86gHiWS8QNfEY8YMAZTz73YvvoCprSazVZzVeBk1IX/J3wu9EIHJnZXCP+l40745hRN9S1WSi8&#10;jxr+imvQ9dpSXtfnxA7e87uW9XBSbGJzv2vunuU5HNc/4vufE+/rP7M/fprQHasmdoTXtJbwX9IB&#10;N0064I5DD3zjsVToJyT8D7x5+MGYF2bm8D6wDK/rSHU8rbZ3A1vbr7EOxHhhw/VIWn6YfPQxpO4K&#10;RebZCOS8iEMe5W/yiEjiAsIa0dR1R5W5JOvZzQy5W/ozsFo/lwLifE+QtNgHsd1tiYO+vweM1Rvi&#10;vnEi/vH+nGdVUa+sCu9i/2d2Y/HwIvcFy8NP4HLcW/x+NYBjMSXUDxNCfXnf/qeMKxI2PVwWInBW&#10;C/hpwP+GsQ7cDXpDy1G/VJ23mqLPc/h5L/yP/Px+ij2s3/tWogwjL+wXevz3rVfxOzaKngI2t2+H&#10;9pJ5ODq1ISYvHoBmZr9juO0vGOH4K7R3rkOTEFek5pW9n4KmwfZsyTh0C6m2J5F14iFf7511tFiH&#10;csJfI6pyiR4cXq/VRxzF/cSZe5Gk54cUuzNI8w5D2raLiB+1GZE1liNhjqeAv80pjj/vF5hYsgeQ&#10;9f8VID87B/mU62edi1D0AiwVOOJ75g5kiryP7Q9SkfEkNYHPj5bq3SSf0PXYNjQmbA3vnMEq0oHQ&#10;+Hd83d7iGyHY/cdtWJN+mBG3bkp2W3mPKXbN74SA+W1L4R9q1BkBRj3Q2ElPyNH8it9jHNk345su&#10;j6/CKeI6KhHXY/P8jPOzdWJl1iiZD6H8oLGnEZxndEBN099JH5gPY/pE97LbCAYfw/vpuy/MykGG&#10;7y1k7LmK9L3XkHP7jXIemI3E6XuFHi6lvZHttzBHXH8X3vPJ9uyLH7GVnjPjXF3g6wZ0zkK+fpvV&#10;kniNmPgc6/kWUAef22P9Qqz/NzcmFbmJGcg4eEsx318O5ip5P9t7JvZrB74XQEXHFMXabI3xmHSj&#10;Ptk528uVzb2xXnxbigdViTMyrrjgWiAqBTqh89Zl8PutNfzmtyuF/1nif3dNOyHQvBcabzdQ6w1k&#10;PZ6DKN6ci3nFa3QtSb9YDsJ6+Pm+kqX4hp3K/LMtPjtghl7rfoHWVmPBt/D1Ada89ysy88PXf7GR&#10;Q3Gb9c6x/T0y/cORtv0isi8U76eT+zoess+NlPmZrLoRz9tidKWIZuu2axorMFurzhVZryjlZDGd&#10;KcertAxpbhf4ur0053NI0vdF7jviCjFpkD+LQfb9d5A/eIc0z1BEVV2jsTegqG6kxJ/1/2svR/bF&#10;D8t3nqTEoVp563UY71KsD5121R8rb5/AsHNeCH4XgWFsHuGQBNIlvcj/tywz/79k2hVPNnSAv1Uf&#10;1OZ9YfbF/pxs3JXijMXDS5hzI1jo8Syq36vVoGzRdutyVGHzjsr6P1uHZinUkYuOI95g+hFrv5SD&#10;8vXs80+Rsfcqj/9sfwUWC1TXhKXvva5Y70sYNyM7r2HEebmwp4dqT65hidisWCfyiSHih2+BrJEJ&#10;9yVsj9j4Xzx43pBFvCE98C7FjxtIsTzO8ZeV2e9XzPsZl0gxCS6+jdyKr/83DD8lrLUsdx5OwIrp&#10;AbOvwZQz9iTfMWHDeARPbYr9ZeR/RfXfUPOueGHVEe7SAdDepegL8bHkeSZbB8quXVXT+7PngojT&#10;H3XD6mV9oWs5m8515XUooQ9I5RzyS62DXZCa++f2yc3wuYnciBjkx6Vz/FkMyLmrviY0cY4XYbeo&#10;eL2PtqGKXRqWstXoEjrBevTU+wD1kLjSF2kHwpC68SxfM8D6yVm/n2b8i55T9JH236i2D0nu84rv&#10;C5eZloJvNq2h769kv1ZZYsO5uK7jHPhOaYb9s8uu/5xTmf9h83/vpB2wxn4M6ZuAbWU+h2ehnK8r&#10;if0n3uZo5bwYXezmwXVmOzgs+wo2m8ZipftkVPc0K8afr0ldj0Nvy1/7UJFRkJyl3GOjgOJw2s5L&#10;nBuo+gDGE+KGuClyeQ3zvGX2CRko8ZOp7ftiwNccJK325f09Sat8ED9zN6J4vceweA+IEnVjPk/U&#10;yRJ5kcXrieTXXkB+49UH3fPLy8fxhd5wYQ0Qr6mXgT2zxyNu6OG6CJ6/tMD+aS3g9Vtx/d9/UUec&#10;XNkRl4za4pxhJx7/VfG/Z6uLd/Y6GLaR1QPK6RFX+Pxq3pYYOHcArAbUxs4pLXB1ZVt4GfdAC4s5&#10;0NpjUeyzKI+YcV3zflgfOwrzCpC+7xr3BVlH7iHruPqcfEFKFt8DjK8HK7lGq1JZ+Je032I75nN4&#10;dSk2zCAe+dtuvo+g7DMTwbeUupaxMCfVwYL3GqkOvock23/2A8f1LRswfFxH1NhNseCIi9Dfc1ix&#10;HoRxrxBn3vs11Goadk1oCi8+/6M+/3d6VWu4Te+JRYOGIXiFLsLMO6jhf9u2K/5w1EW445douEW/&#10;eM1ZKVHpM/R3Ql/DCTg8sT7ur2qJ5esGQ2ububA/MHud+EL3Y1v/8j2is0NfINn8CDIC7yBFcozv&#10;98L2dVXNrQtSMwmnTTz+ljk/VF7OVgJXzivbmCH2R1e+t7Csugbup6XY+6GnBLkl9ohL97oG+ZXn&#10;SHU9W/J2KjSOrZ0Kva8/wZDVY9Bkqz6q7rdEJR8bvsbnK8cFWP17L+wZVR8eE0vM/85th+N6reDy&#10;65fo12YOvqH8Z1SXlXD+dSDCLdsjzKoLn/9n+PP+L1cdODoNI75nrT4fVKRvxDG0i+JBiAsmG4zE&#10;nOlfYKDxROyWfoumW1cKunPAHPXo+Md/ssdD0yhIkxNHz0A65YKsHyfryANkHLqJnEdRarVBpg/J&#10;Rv6K+f1VmuPB+/SAz98UcQN9vg4gprcdZDVMVHxLUY/RUiRM26nsC1YdmcQdU6THIQ//uJ63vLxc&#10;HFr9Myx1tGA98HOs+akNVk/oCKsxLbH1h3pwH1Ffrf+D2f+BOW0RvLglNozpg76tF2BYRwv83M0W&#10;o3Ts0b+1FVb8MAXXzDvjvl0XhEu74YFjdzx17Y4Yty7o5zxPEQekpGfWqOm5Dp8SDxnG1oXsE+o9&#10;bE1wJ+lcaNkT5nttUMPdEPXcia/st0B1ylvO/I17gDIfn+4Ryvfrzzxyn+8RkWwahLw3pfcbZPGB&#10;7feu3AuorL0bNMbyEnldpbW8j0tWy1hRX14rxJkm65CxK1TtfQvzC3m9ku0RLL/9lj7HQ3r88Two&#10;L1eO/YZTYdRdC9L+deAwuB4cf6xf3P+lgv+hOc2wb04bzPn2B/RuqYeRna0wvqst3zOSCz0e2MYO&#10;M/ss4GtDnmwkPXDojscuPRC7pQuOu/RDpW3COuRKxDu+Xj0OphPbwm2hLnptXYpqRTVitgadze0w&#10;X8FqgMQLWX/hsQqs7/wrBttvMcXhFDIPhfP1IWyk7byCnMfqveVsDVGq3Uk+f/eO9+mvLJW/C/0a&#10;Gvx6iR6O6E9MeG2R69Pnhkhe7afG89hg9QrGVbNZndgkAJlB95DhX3pf2A8dbN46wPJ/MOhBfmBw&#10;XdiPbMTxdx3bFNsmNcPeaY2xb2ZTWIzugWE6U9CvlRHGdJEQ9tJi7BXCnhvSzhFTey7DdavueOba&#10;heP/bHMPZGzvjJ83kq3vJ0xDNqKt7XzsHVwdIYvaYrXZUNRxN1DnAuzx/g18n5Hz/9Dev3yfN8Ve&#10;zMnmIXyPtcyg28i+/Azpu68Ke8GVGGy9aNrm84jr58h1QOj/XqHcJ0JW1A/IantaQs8G53/kN4Tj&#10;hd7hWPInKVZHkfe6dHxjfSkpZsHIPveE/18e+gff/+uv/GmE87skMO5bG5YDasLlpwZk/41hRzFh&#10;zeCeGN9jPPn75RhK/n58N4Z7aezVdKCtA37rt4j8P3HAzd3wbFMPJLh3xenNfckHrON5RzeTXzBk&#10;6TAYLesDLQn5e2+VnjTFPhPdjm7F/ZS/Z9/z8gbbU5H5f/nV50iieM9t7WAYsk6TbyC+VXIv96LB&#10;uHiqzQkk/LQNMe0suU8X7HqFskbMaoZsL+CY1hb8N0BSTEN43bFUHacQfF9wlt/x/SfpcfquK8h9&#10;JqwTYXt/s9rlXzluXbyJmd/NxcAmIzBS51cM7rAQ37cxxA8dLPmesGr+vhxhOjCojQNWDJuD19t0&#10;8GJLd/rbA+k7dTHIZbbgA5if95agmdtyVPUwKc7v+Pqu9Zh/I5j3+f8rg/xAYXYe3ws0J/wt7wlg&#10;/IDN8+T+EUc84QpfM1i0L6zGS2TKkUt6wvaTZrqUdZJi9ZlHnF/kPovlvYLvG8m2x/lvS2Xsv0HB&#10;Ol/4DFvPoyDh7/tNoIT4HFguD0T/phswpIU5xuvaVhh3NR0gH9G/pQMcp/+M2N2d8GrbF8jarYud&#10;m36A1g6W0xWtGbUV4j2rP5PNdwx2gd9HzOf+XYPtEZf7NIZsNILvGcRGht9tZPrf5lxBTrGB7c36&#10;pwfFYaYTWWTXmcFCXGf7RmQE3SWu94a/Hxv5iRl8b6K/e1w/+wx643diSPP1GNpyA8Z0tvlgHRjT&#10;xZb4gDWOGQ1EnGcXxOzqgVceX6Kxi15xPYDNP/E9Ae35HkBsnfd/abBaK8sBU4jrsd9ulN96hTSP&#10;S8gMucfrb4krfPh8MtvbP/d1AsXvBG7zjB+WvE7RYMfnK+YEcyNkfN6R+fok80CK8U+RvD6I8s8w&#10;0rM7yDr1mPsMFiNYjfqfHpeOPsLa6XswimLAIMpJhrcxJ12wrqAPkGB4BwdM+1ofL7d2R7RnD+Tu&#10;7YJp9uOh5bGezwV0CHHD+vvn+e9O/ZdHviwFmQF3kUk8gPGxzKMPkH3pOTL23aD/RyHr2AOyW3rd&#10;L1yBV4Ry/1D51T94r3AWxQFWY8zYd53PObPn07Zc5HGd/UZMqssZ4prPKa8T4gTjnSznU9Z4C/+9&#10;38J69kCGXXZnsWj0dozuZI3BTU25DGtlhpHEdUZ3tMIYHWvuJ7jo2OAnOm50Byv0biCB6cixiN/Z&#10;hO61Hfw8xmHySR8cfvfkP/MbTx8yGN7sN2AyDtzkc0fpO67wekw6/Z/NF+THpHEbZ4P9ZlQa5fH8&#10;d2XIj6S5X+Zr+9hIZ/1DwffpvDAkS46R33iDrJD7PK+X3/rnfvPmQwbbl/XFk1gcOxAOV5Mj0J+6&#10;B3N/2Ixfvnbg+8n+RNj/RHowtosNJn5hi5nfu2DJmJ2QsnmOcE/kxhCXyf1v23pFBuN++YocPcX6&#10;GPEA8gWEIxssD8jYI6wNkF9/yfeJKhrpu64p8c8MuMfjOpuHZryS8Yjce+94DPk3fP3HjgLiy2ls&#10;jkSWiui3yZC9TUJMZAqS4tMhz/7///vPnMuTXeTcfcftO33XVeXvhLD9RdM9QwUeQdwth+w6bedl&#10;yMPfUD50mf+eUMnfFPnAoSWKKKKIIooooogiiiiiiCKKKKKIIooooogiiiiiiCKKKKKIIooooogi&#10;iiiiiCKKKKKIIooooogiiiiiiCKKKKKIIooooogiiiiiiCKKKKKIIooooogiiiiiiCKKKKKIIooo&#10;oogiiiiiiCKKKKKIIooooogiiiiiiCKKKKKIIooooogiiiiiiCKKKKKIIooooogiiiiiiCKKKKIo&#10;5f8Agxoaw9I+6GAAAADubWtCVPrOyv4Af979AAAAAAAAAAAAAAAAAAAAAAAAAAAAAAAAAAAAAAAA&#10;AAAAAAAAAAAAAAAAAAAAAAAAAAAAAAAAAAAAAAAAAAAAAAAAAAB4nO3RMQoAQAgDwfv/p3OFrb2C&#10;E5g+sImZmZmZXdvjrCz4gP7oj/7oj/7oj/7oj/7oj/7oj/7oj/7oj/7oj/7oj/7oj/7oj/7oj/7o&#10;j/7oT236A/qjP/qjP/qjP/qjP/qjP/qjP/qjP/qjP/qjP/qjP/qjP/qjP/qjP/qjPwAAAAAAAAAA&#10;AAAAAAAAAAAAAAAAAAAAAAAAAAAAAEDnAxWmBaIi9W7EAAAyGGlUWHRYTUw6Y29tLmFkb2JlLnht&#10;cAAAAAA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4bXA9Imh0dHA6Ly9ucy5hZG9iZS5jb20veGFwLzEuMC8iPgogICAgICAgICA8eG1w&#10;OkNyZWF0b3JUb29sPkFkb2JlIEZpcmV3b3JrcyBDUzYgKFdpbmRvd3MpPC94bXA6Q3JlYXRvclRv&#10;b2w+CiAgICAgICAgIDx4bXA6Q3JlYXRlRGF0ZT4yMDEzLTA3LTA0VDEyOjQ1OjI1WjwveG1wOkNy&#10;ZWF0ZURhdGU+CiAgICAgICAgIDx4bXA6TW9kaWZ5RGF0ZT4yMDEzLTA3LTA0VDEyOjQ3OjAzWjwv&#10;eG1wOk1vZGlmeURhdGU+CiAgICAgIDwvcmRmOkRlc2NyaXB0aW9uPgogICAgICA8cmRmOkRlc2Ny&#10;aXB0aW9uIHJkZjphYm91dD0iIgogICAgICAgICAgICB4bWxuczpkYz0iaHR0cDovL3B1cmwub3Jn&#10;L2RjL2VsZW1lbnRzLzEuMS8iPgogICAgICAgICA8ZGM6Zm9ybWF0PmltYWdlL3BuZzwvZGM6Zm9y&#10;bWF0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o0beToAACAASURBVHic7J13&#10;nBXV+f/fZ2Zuv3f7wtKXunQpIgiCoqBYMIgIkaKxRo2JRpMofhNjSdTEny2KilGDYkMFQQXpKl16&#10;hwUWdoFdtre7t8/M+f0xy8JKVwRM7tsXL/DeMzPPOXNn5jPPeZ7nCCmlJE6cOHHixIkTJ84xUc62&#10;AXHixIkTJ06cOOc6ccEUJ06cOHHixIlzAuKCKU6cOHHixIkT5wRoZ9sA3TSp0iOUKWHCGGghsEkF&#10;r81Gkt2FSz3rJp5xzOoQMqyjNvDV+1zfW45w21HTvGfJsjj/axhSEjWtfyuAQxVn1Z7/FiJlBzAi&#10;Nbgbtyb+3honzs8DcaaDvnf5y1hZVsDq8gI2VZexL1xNeSSMe2cUGTIpbgOmA1yKjSSbk0YOF1ne&#10;VLolN+SClMZ0Tc7Aq9nPpMk/KaY/THRNHo7+bRGqdeMsGfwyIsFJ2tQ76toZ1SGKWjyB1jKF9JUP&#10;IDS1dvsQ0fX7sHdsgpLqOSt9OBNUVVUxe/Zsdu7cybhx42jRokW973Nzc/nLX/7C1q1bufLKKxk/&#10;fjwez3/vePwUFIYMtlTG2FgVZadfZ3fQIC9kUKObgEAVkGYXtHRrtHKrdEq00zXJRlaCDZcWF1In&#10;SyRYzabHbyFWtoO2j79PWpOuZ9ukOHHinARnxH2zpbKYafu3M+vATtZXlRCOhEBIsKugKKAIrnhf&#10;wVcs+PwpiKZIopVhqiIh8mrKWFGexzu5EtDI9CRxaYNMhjftwOBGrbAr6pnowmnFKK0htjkf5yVZ&#10;6DkllA58Ht/4a0l86mqM4mqi8/egNPRihqIoLkscBl5fiki0YZTWEF2Xj6NXcwDCs7ZR/ss30Xo0&#10;wnlxFgmPX4vic57N7p12lixZwpgxY9i7dy+NGjWidevW9QRTQUEBAwcOpKioiLFjx/L000+zevVq&#10;vvjiC2w221m0/Nxnjz/GzPwwXxQEWV0Zozxsgln7DqUI689h5EnJGjMKtU2EJmjtUbk43ckvmjgZ&#10;1MiJS4t7TI5HdfZKQrnrMcI1FCz9mrSRccEUJ87PgZ9UMH2en83EXWuZV7SHWDQEmg3cGrhcEBN4&#10;SyQxF6TvAVUD6YEu86G4jWDfebXWRcFZLdDtEj0BcmPVvL1zNW/nrKVjUgPGZZ7Hr1p1I8N5jnsT&#10;TImeV0bgP8sJvrscxxUdcF6ShdIoATUhDf/Ts3GP64lRUYPSKgH8BrH1+3Fc2AoZ1Qm+vpjEF4cT&#10;eG0pkbnb6wRT6MN1OAa0J3nSGEr6/j9Mf4yUf48BwKioQU3+eU/fVVZWcsMNNyClZP369XTq1Ald&#10;1+u1mTBhArm5uUyfPp1f/OIXdO7cmfvuu48FCxYwZMiQunarVq3ipZde4sEHH6R79+5nuivnFEuL&#10;wkzcVcP0ghD+sGkJI02ATeH4vqJD30pAStgVMNhVVcNbu/y0T7QxNtPDrW28NHL9/F5mfmokOsWr&#10;ZmPXFKTbhdz6DaZ+G4r2875O48T5X+AneRWcc2AXF8+fxC8WfcSs/GxiAnB5UBQ7aTkK6bsEXWZK&#10;rvo7NN0suGAyOPyg26H1Imi6DvBCxhYY9KLgqqfg6r9B73fAU6VBkhtsTrb6yxi/fg7dZk/k6S2L&#10;qdGjP0V3fiQSsyKAjOmUXfEaocmrSP30TlImjgNA8TpRmnpxDMqi8sFphKasxT2uJ7YujYjM3QFA&#10;+ItN6HtKkTUxiBlEv82x9hyIEJm/A8eVHVCbJ4OiIqvCAOg5pZR0f4bYtsKz0+3TxNatWyksLOTW&#10;W2/lvPPOQ9M0nM76HrQFCxbgdDoZMGAAAC1btgRgx44d9dr94x//4P3336egoACAwsKf99j8EFaW&#10;hLnum2IuWlDM5D1B/FKAU0XYFYQiTiCW6iMAIUCoAuFQwKGyPWDw5/WVdPuqkCc2VFIRMX6qrvws&#10;MfzFhPK2IFUNu+YiVLibA/s3nm2z4sSJcxKcVsGUH6zm5mWfMeTr91hUnAcuByQ5wa2AA3zlcMkr&#10;cOGbkjaLoLQ1VDaBhX+C6gxwVsF3t8CqOyFxN/R9G9L2SAq6wP7u0HK5tb2rUoANsNvB5aFIBHlk&#10;7Vx6z/k3M/MPf0ie/ZqcoS82U3LVawiHDecveyDQwG6j/J73iK7KRXE7EJrAPe4CtHYNqfnXLFw3&#10;9MR+YQsic7KRpsT/zALs57UgNH09ZlmA2IYDSMMksjIXglFC09ZR1OFJlMYeEp66BoCqB6ahpCWh&#10;tk4j9PlGqp+ahVEZPLuD8QMQwnqEx2Kxo34vpaS8vJy0tDQSExMBKCsrA8DrPfTWvmHDBqZOncrA&#10;gQO5+uqrKSoq4vzzz+f3v//9T9yDc4PKiMG9K8q4cF4x0/PDlifJoViC5xjbSAkyZnKyUY6CWvHk&#10;VCmOmfx1YyU9Zh3gw901p6sbP3vKs3diFBWjago4HcSqaqhcsexsmxUnTpyT4LQJpqn7ttJ77pu8&#10;u3st2ByQ5MBVCZlLodEGQIfqRlDVGNxlUNpasPCPUJYpqWwKUTcoMdA10BOg6RpwVcKBDrDidsma&#10;22F3X0jZA5krgBTI2AFXPAupeRo09rA1UsY1337A71bPIqjHOPaj4MyhJHvQV+aj55Xje2AgRnGA&#10;0stfASlQmyWDACXJg76ugKRnriV1xv3YOzXG1rs5emkloRkbiGUXkDLlZtI+vYOUT29HLy4ksmgn&#10;oU82YrugBd57BmDurSZt7n3Y2jQksmIPoc/XY7ugGaUD/0XZ6LeIbSqAiH5ig88g0WiUE+UctG3b&#10;Fo/Hw7Rp0wgGjxR8QggaN25MeXk5pmmlc3355ZcA9OnTp67dk08+CcDTTz8NwHPPPUd+fj6tW7c+&#10;LX05l/muOMxFcwqZsLMGU1Msb9IJtpFS0sQhuLONlwZ2cdKi6SBCEQinRm5EMnppGXcuKyWon/0X&#10;mLONP2cZZqACRbWBZsNuGBi7VxIzAmfbtDhx4pyA0yKY/rR+PiMWTyE/HACnF9yCFitgyDPQ+10Y&#10;8Br0/Q8Im6AoC7QYBFOw9EwYiIGpgSLBUSPAAfYQKAZUNAUcgG61lwrYwhJC0OVLSWqOpNNX0GYe&#10;JBY5wOfg5e3LGbBgEtuqS09H904JGdOp+vMMApOst0bHRa1QWyYTmrYRJcmN47qOqGlJpLw2BuF2&#10;EJqxAZLtGCXVCKcN97XdrO0uyyJt1l04+rai4YZH0LIaAmBrm07ymzchHCpmcSXOG7rgHNYFMxIl&#10;tm4fAP6Hv0DLSCH01mrsPZrScOOfSf3wdtSGCWd8PI7F9OnTad++PbNmzTpuu7S0NO677z52797N&#10;kCFD+Oyzz7jvvvt44IEH6trcf//9BINBRo8ezcMPP8zUqVO56aab6NixIwBbtmxh6tSpDB8+nN69&#10;e7N//37+9a9/0alTJ+6+++6ftJ9nmw9213DpgmK21BgIl4oQIM2T8L3qkkvSHLzWK5nuiRoY5g86&#10;vlCtKb9/5wS4fF4R+wPnlmg/k0QCJZTuXItp6CgSJAJFdVK5fyfFe9eebfPixIlzAn6UYIoYOqOW&#10;fsKzm74Bm9MK6nZIUndD37dgX3fBF/+Cws7Qfi60nQMHOkPMCam5EqWm1gINQskCYUCn2ZKer0BZ&#10;a4HugMbbIClHkLEeGm0BwwYHOkGbuZCSJwknga8Izp8Ml70oabpegSQPa8r2c+n8SSwr2XtaBupk&#10;kFEdaUqIGJTf8jblt00GwHVjd8IzNgDge3gw+pZCSq99jeK+/4/ApBX4HruSxBeH19uX4rZja9MQ&#10;tWECWsu0et95b7sIR982pLz/K7z3D0RN8uAa0ZXYpnyC768i8m0OCS8MQ/hseH83EFur9HrbR9bk&#10;EV5UP77nTDJv3jyGDx/O1VdfzQUXXHDC9o8//jh33303ixcvZvjw4UycOBG7/VBpiWHDhvHee++x&#10;bds2Jk2axF133cWECRPqHQ/gkUceAeDll18mEonw6KOPoqr1A5P/+c9/cuDAgdPRzbPOC9uqGbOs&#10;jKAiEDYFpDXN1tApTqyYNIVP8kPMPxBiV41xRLbcqSAA4VJZWhZl4IIitlSei7GGPz2VeevR92zH&#10;mdAQ6UsEm0RLd0BRCVXrF51t8+LEiXMCfrBgCuhRrl38ER/v2QhuL9hqgyFs0GiTNb1W3kLSdjak&#10;7IZ1I+HAeVCdDuFESMuBlDwBdiAC2ZdIdl8kiLrAUwT5XWDtKPAWwxVPSAa+JHFVwPbBEEwWdJoN&#10;SEH2ZTD377DlKoGrCjrMlQgdcLopjAQY8s17zC/ac7rG67hU/GYKZUNfI/HZ4aQv/COhz9ZSMuB5&#10;bL2aYeRXYFYEsXdujOvmHijJblLe+xVpn/0aR7fmRxSjlJEYRkk1sd3FxLYVEttVjFFUiRmK1LUR&#10;Dltd7abUT+7Ac1s/9LxyvH8ejPOG7khdJ7Yu/wg7Iwu3UTb2TSru/BBpnPmg3BdeeIHExERefvll&#10;EhMT+e6778jNzT1me03TePXVV9m+fTvLli1j3759PPPMM/XajBkzhk2bNpGXl8drr71WL36pcePG&#10;gFWrafXq1Tz33HN0796dESNG1LWRUnLzzTfz0EMPcccddxyRifdz459bq3hgTQXYVESt2JGmJE2D&#10;yT2TuamZExk+/rmPSRAI3Kry48MBJQiHwq4ag0ELS9hSefSYtP9mqrZugIoyEju0x5mcAhKUZi1B&#10;Kujb1mNEqs62iXHixDkOP6isQMQ0GLH0U+buzwa3BzRwVEEkEbBbHiTdAd2nQkVz+PpPgogLLnpN&#10;smYE7OsOngqrDSYQg0AyLLtdQgxQAV2SfRkUZAka7JLYQ4KKplDUWXDxSxJfEey9ALZcDThA1a17&#10;uu7AEm5Sgt2JPxbhF4s+YvYlY+if3vw0DVt9jLIaQp+sxvvriygZ8Dyl171O2md3kbH9ccpHvU3l&#10;bVOQlUHC87bhHtmTlEnjjtxHURXR73KJLNuDsakYY085ZkUQGdRBl6AKhEuBBBdaZhJaxwxsfZrj&#10;uLAlWqblgVK8DhIeuQIAiUSkuYmu24trZLd6x0r44xC891xKUbNHCXRqhPe+S36ScTkW7dq146uv&#10;vqJLly4UFRVRUlJCQkICkyZN4rrrrjvmdllZWSfct8PhOOKz4cOHc//99zNq1CgMwyA5OZmJEyei&#10;KJbYjMVi3HjjjUydOhVN03C5XGjaz7fC/MQdfh5aUwm1Qd0HEYqgMip5Y1cND3RIYOGBMPsjEnGM&#10;opOJmqBdgkaS7SQ8UieJsCkUhg2u+aaYRYMb0szz8x3nUyEcrKJ64ybC2NGyOsKGNfgjkNTxQkRx&#10;JcFdW6nYs5609hefbVPjxIlzDH7Q3eqO775g9r6t4PIiVOg2FZqvhrKWgg0jYPfFkqyvwV0BwWRo&#10;vlqSNRvCSRDzwtobsERRTEIUS+Do1MUpYUjrBh0S+DMk/ma1n5ugRCRlrSChCDZcCzghdSO0WirR&#10;nbBzAEgNS3ghQbMT1CNcv/gTlg36FW0SUn/8qNVDUjHuXYRTw3vXJaQteoDiXs9QPu4/pEy+hfSv&#10;76fqT58Rnr0JNTOl/pbSJDxrC6H31hKZvxOz1A+YCGwIVEDhUKK3BL+BLI4Q21VKZH42/EuiJPiw&#10;92uBa1xPnEM7o3itlHuBIGniKMyiqoNbg2FYAjVqEF2+B9MfQkZ/WGzKj+Gxxx6jrKyMRYsW0a9f&#10;P9q3b8+rr77Kgw8+yNVXX11vuu10oGkaL7zwAr/85S/Jzs6mf//+daUHIpEIw4YNY/bs2Tz66KNM&#10;mDCBP/3pT5imyTPPPMPo0aPJzMw8rfb8lMwvCPGbVRVgV+oyDA9HVwWf5ocpiUne75vKNd+W4pey&#10;rq00DlakBBVBulO1qnhLyelKohA2hdwag5GLSlg4uOH/RKHLipztBHauxpHZHF+37lRuXIkRU/Bl&#10;tkFt347KGVup3rsxLpjixDmHOWXB9Oy2ZUzOWW0Fd7ug+QroMBcMFZqvkaTkwtpxsPg3ggvelTRf&#10;ZX2X2wc2DoOIG4gctkMjCqZpFXSxOSEWBVW1nvCmDtggYkBtRW9TwKZrYccAQcQrsZVBtxkCp1+S&#10;2xv298QKJD+IaQCCklA1I5d9ypJBt+A+jUurlN8zhdBXa8nY/DcAHOe3IP2bBym95DmEw07ShFEk&#10;/vM6Ep66tm45E4Dgx6uoee5bYiutQG0FB4rwIGpnP8QRb/QSiWIJKVNDUUA0cCILg0S+2k74qy2o&#10;bdPx3HcR3jv6I+warss6WENQHaLsF28gS0OQoGEWBzBLa3D/tj++P16KjOigKXXTe6ebNWvW8OCD&#10;DzJ58mSaNWtGUlISkydPRtf1Ok/O8uXL2blz51Ef8qeL3r1707t377r/379/P7feeivz5s1j5syZ&#10;LFmyhMzMTHr16sWIESOYOnUqrVu3/tkIpv0BnbHLyjAUUTcN930EIO0K3x4IU9zOy5sXpDDqmxKk&#10;WwMpae/TMIEd5VHaJjmoiUm2VMXgNK8hJxwKK0qj/HZVOW9emHbiDX7m6LtWYRbtIXHwVSQ27k55&#10;NIwRDqM625J4YQy+nEF42zr0S0NomutsmxsnTpyjcEpPyG9L8nhowwKwu60tfZCyF2rSYM04yD8P&#10;POXQ91XI/E7y7W9gzsMw86+waixEHEBEgB61hIyhM7hRW57ufjk3ZHaBSIAL05oy+fxreLPnlfRJ&#10;bQaxCI1dCdhErakSCEHEI0GApwx8xZKIDzYOxfKgHBQbepRnu17K38+7DBSVdaX7+O3auadt8Kr/&#10;PpvI51twXtaVkkufI7woGwDnxW1I/eI3BD5aQWRNHkCdWIpuK6D0mgmUj3oXfWUBKh5UxQOKVvs0&#10;O5pYAg76miRIRaI0dYEwQSgIxYUiPMidVVTdO5WS/i8Q/ib70JYuO84hHYhuzsN1/Xkkf3AzDXc8&#10;StIzw6j8wzQKWz1KYZfHCc3bdtrG5iC6rnPnnXcSCARo0qRJve80TSM7O5ubbrqJb7/9lmefffaM&#10;LmUyZcoU5s2bx5QpU7j88st55ZVXuPvuuxk9ejRTp05l4sSJjBo16ozZ82O5a1U5RWHjmFNsBxEA&#10;doUH1lZybTMXE/qmougmDR0KSwc1YMWghnRP0pjYO4U3d/nJ9+vHFGA/CqfKW7sCTM37706pD4f8&#10;lO/6DtxuUjv1QVNSMWIGEgPVlojWuBcyvQH+tauoydt+ts2NEyfOMThpwRTQo/x61SykNMGmopiQ&#10;9RlkbJNUNBfsGgqL7oYtV4EWrc1os0NVcyvIm7CAcAxiYYY0bkea3UnPlMbc27oHM/es59bMrgxu&#10;1Ibft+vDq7vX8VrOGh7qcCENXT7+1W0QNlmb4nMQHYhCZWNY+DtYfjPUNBQQMsCIWbnTisq7u9cx&#10;tnkn7m57Pigqb+9axfT92cfq5imh7ykhZcqvSJ//OxyD2lNy8XMEJi0HwHVNZzK2PY6zT6u69jVv&#10;LaH0wheIztyBKnwoirPuDAhAHDdQRFp/pAk+FdHGCz77IXGlCFDsaCIBfWUBZZe9RtXjVj0iYVPx&#10;PXQ5SW+MoeaFhaipXoSqUtjuMQJvLcX35yH4fjeIyl+9j5FfcVrG5iBPPPEEa9euJRKJsHjx4iO+&#10;37t3Lxs2bGDWrFmMHj36tB77RNx1112sXbuWkSNH8vzzz2OaJv/5z3/48MMPmTJlCnfeeecZtefH&#10;MG1vkJn7QuA4ueVIhCrYV6Nz98py7sny8Wn/VG5s6iLFoRIyTV69MI1WHo1ntvmtNR+p/QUa8pRr&#10;Mh3TBgBN4Y8bKqmJnfmp4TNFTd52yjesJpTaFnuTXqBXW/coFYSq4/K1wNv6PAIHcvHvXnO2zY0T&#10;J84xOGnB9PTWZWSXF4DdAXZJ11mCC94BX6Egbbek7Wcg3bDxRlh6BywfBzEXEAKiJkTDXNIwE59m&#10;p6nLxx/a9aahw8XeUDVLdq9n5oEcLmuYCUg2V5VQGA4QNQ0GZbRib6CKYCRgTdtJCXoMDN3yUsWs&#10;KuEF5wFBk4ZOD228KTiFAqbJpuI8lpXu487WPaxtFZUH18/70cuoBKetxffIFTj6WYUPU9+/jaR/&#10;jKD8lrep+P2nSCnRmqWAIpCmQflvp1B1+0eIKoGieBHCEkD1nz2i3l987ztpSkwnaJc1R0n3IDwa&#10;UpiW2KoNMZEKKIobxXTif2w2pcMmYlRYlZa9d1xEwnPDiW07QNmVr6M2TSJjx2N47x6A/eK2GAVV&#10;GEX+HzUuhzNnzhyefPJJhg4dyqZNm7jkkkt44okn6rUZPHgwGzZs4Morrzxtxz1ZPB4P3bt3p6am&#10;hldffZVAIMDSpUuZNm0aI0eOPOP2/FCihuSvmytBO8WlTZwqk3ICvLnTz3XNPTzbMxmANIdKnzQH&#10;M/YG8YcNUKwsQgyTzj4N78H/Pw0ITbCnUmfCjtP3uzuXkEBo/1psJXm06nM+aU2bQzRqXbCGQK8J&#10;o6kaSV17YQiFis3riUXDJ9xvnDhxzjwnJZh2+ct5Pnu5FWNkAxGFZmskJW2s5U1sQegxBS54C9z5&#10;gry+VnYcIcA0SLI76ZiQTqeENF67YCheRWNY0w74Y1GaOH385oKhXJTalA/2bePT/dt4udsgnu82&#10;iEm71zMkozULivfUiSWPUHixx+VM6jWULG+yJZxiQEiCqTOp11C2XnkXGy+/nXVDfs2u6x9mZPNO&#10;vLxzJQgFNDu7K4t4fvvyHzxoVU/OovKeD5BloXqf+/50OSnv34ma7jkUqq0blI+eRPCVRaj4EIpG&#10;bZQSIKxuHfQeHeRozyIJKAa2QZkoTX2IFDfCa683fSfqpvMkQlFQRQKRGZsovepVjDLrgeQZ2Qut&#10;dQMiq/JI/fwe1HQfoW+2U9zrKVzXd8Pe4/RlEiYmJjJ+/Hg+//xzFi5cSFZWFn/961+5+uqr2bv3&#10;zNXHOhGaptG7d29sNhsff/xxvUy9QCDArl27qKk5d5f3+GBPgM1lMcQPCZ7WFP6yuQp/zESrnXaz&#10;1/49pyhiXXcxA4IGT3dJZMOVGUzvl4r2PYfvj8Ku8OIOP+X/hevOhfQK8rctJqY48bTphYqV7GFd&#10;4zqmYZWv8LW/EFvzZkRXryZWu9ZhnDhxzi1O6g775NYlhKKWu99ZBd2mCxTDynZb+BBsvRoMDTrM&#10;hnZfy7pSAWAJnKc69ae5L4UJ25fTOSGNvSE/j2xcwGUNW3LXqi8JK4Inti1lY1UxH+/dymPblvGH&#10;Td/wVf4O1pQXcF2TLLqkNoFoCJeq0S0pgw/3bcGhaFaQuGlYYgjJi9nfoQqF13PW8n7Oat7YvYaO&#10;X03k7W3LAAnRMNidPJe9kgOhU3+r1feUEXxlMWlf3Ye9V4u6z42Sakx/GM/oXiQ8ciUH87kr7vqI&#10;8JS1aCLx6MX/5CGHkhTyCJ9TXTMZQuneAPvANigJbpQkD0qCEymOPpUhhWWCqiSir9hP+fC3MYNW&#10;tL3aIhl7v0wq7nifshvfpmzwv3Df0JOEZ4YSmr6B6Mb9pzwuR6NPnz489dRTAAwcOJCVK1fy29/+&#10;llmzZtGlSxd27dp1Wo7zY3E6nbz99tssWbKEG264AYDy8nIefvhh2rZtS9u2bWndujVvvvnmWbb0&#10;SHRT8twOP5wgbumYaILCsGRzVf26SLqUzMoP4nEqfNQvjVmDGvJwp0QURdDKd2SuiKR27Tl56hUI&#10;hCoo9BtMyvnvi2UKFecR27YZpVkHnG16WR/WJRyKg/8gqWknUtp1JVqyher9m86StXHixDke6mOP&#10;PfbY8Rrs8pdz95qvMFUNXIKuM6DLF2DarSm3wq5Q3Bmq0sEWEawfCrodqzRANESfBi3pm9aUZ9fO&#10;AcAQgnaJabyWvYINNeWUxUKsK9lPSTQEqg0UlcpokOpYGDQ7K4py+aZsP5XREO2SMujoTaKp08dG&#10;fznry/L5tP8oNlYVUxLyg2Yjp2w/Ts3Odc068KulU1man01WciP+3uMK/tChH4pQWVteQCQawml3&#10;cmnDzFMasOjavYQ+WEPC34ci7IceHFWPTCe6eCfOyzsd+uyJWQSeX4hG4gmkaa23qfY/KSVShi0x&#10;JTSkGUW0SMD79FUoTgfCrqEkOjGLQ+gbi6zMOXHkHg/elxUc6HkFGHkVOId3Q7GpOIZ0IDx3K8QM&#10;3HdchFlSQ/XvZxD5aivBd5ejpHmxd292SmNzIhwOB1deeSVt2rTB5/MxYsSI015C4Idit9vrgtLL&#10;y8u54oor+OSTT2jQoAGjRo1C13UmTJhAr169aNeu3Vm29hBzC0K8UBtndOL14QDTkjP1shF1yTVN&#10;XLRPPBRwHzVBlfBIp0SuauKibYKtbh+PbapieUm0XnC5IiFBAQWJLjn1bEch2B82uLO1F/UnzJQ8&#10;0xxYOoPqme/T6MLBNBnyKxQhIOqnbPFUApUB0i8egSe9Iapqp6JkL+XrvyFmd5HaYyDaaczmjRMn&#10;zo/nhB6mf+9eRywasjw4EcjpD3v6ghKTtFsIfV4HxwHIPx8W/lYSSgJiEpeq0T29OWtK95JqdzKm&#10;Q19u79CXJIeLV7JXgN1JRSxsZYfZnaAe9taqqHVlBLA7qTZ0/IbOgWA1fdMz0VSVDLuLlVfcwbbq&#10;Ev7Yrvehh4XTw/9tWcyX+TvISmvGzCt+zdLBt9LcnciCAzmM79iPKzKsuKNJeZuoiZ1aLJOtZ3OE&#10;x0n5iH9jlFgeKhk1iMzagdr8UI2n0OxN+P/6FSqeQ4U06/jeFBxgxShFkWYMEmw4x52PaObDMCsx&#10;CON7cRj2Hs3RWqZga5+BltUIpXkScOxpjLoxERJVJBB8fyX+FxcAoDVOIu3jO0h+/UYCExYRXZFL&#10;0r9/SUbeEyT/52aqH/kc0//DYynWrVvH2rVHXx9r7NixvPHGG3g8nh+8/5+SCRMmsHr1au699162&#10;bNnCa6+9xpIlS+jXrx+PPPJI3SK/5wLv5gapy6A8HhJUJM3dComaYi3hcxjfL8flj5m0T7JRHjHY&#10;H4hx+O/VNCVETaQprT8BnTsyXWy+MoMv+6fTP8WG1CXfz9M4yfzW4QAAIABJREFULppga0WMRUWR&#10;E7f9mSCBUO5uQrodT4deJxSCto69CPoaULZsO6HSkjNjZJw4cU6a49ZhCuoxPtq3zVojTggwoKqR&#10;ZPFd0H6+QqdZklbLIDUXFt0F/oZYhShjEe5vdwH54RpUI8Y7ezYwqEEmeSE/L+1chV+P1hdIx6V2&#10;yRWhUqZH+PPGBSQ7PLzQfTCT92yga3JD1pYdQEaClvCyOZCmyV/Xzmb6ZbfQyOml88xX2VK0G1SN&#10;65p3pHNSQ+bkZ5NfXcqswl2MbNbxpAdMTXKTMuM2yq6bSFGrx3EMakdscz5KsgfP7f0AMCuDVN8z&#10;DVVxINLcyMqwNUVp6ljlALHG85CiwTRD2Po1R4Z0YptycVzdjqTXRxD6ciM4NZyDOiIrg4gGCcio&#10;AU6VWJKLY06A1MbHH3YINOmj5v9m47yiA/YO1nIh/qfngUslY+NfAJCGQWjqGtDUH1x758MPP6zL&#10;eHv66ad5+OGHf9B+zhZLliyhWbNmvPzyy/U+v+eee5g0aRKGYdRVCT+blEcM5haHrWWJjoMVLmPw&#10;5y5JPJDlozBkcOk3JeSHzbpXpgxX/f58Vxph2PwikPDRZemM8lgeJiHg5QtSSXaqvJcbJGhKejZw&#10;cFsrL+/uCVAUNvhFYzeLD1SgaRoCycksMmO9U0g+3RfkskbOUx6LcxEBJPXoj9/hJanPiZMaMtv0&#10;ombkw0Ri4E3P+OkNjBMnzilxXNWyqGQve/1lYHPg0HUMBHpEBUWy/SpJRSb0ngQRb+2yKHV3Rokm&#10;FMa26EJ5Rms8mo0blk0jHAmCw33yYkkotI5VE9Fhv8NneblsdqqkwV1r5xAO+WnsTeL2Vj14t/8v&#10;eWP3OpaU5IFmB4eHrIQ0nty4kN1VRdzZ6WL+r/MAwobOu3vWg80BepRP9207JcEE4Dg/k0b7niLw&#10;76VEF+zEeX03EsZfgeK2luXwPzkbfU8JqpYIQqJ0ToGgDk4NmV+DDOrIQLg2QLvWk+ZQSJo8mpp/&#10;LCC2dg9Vd3+KY0AbPCOtuAczpkOyG2IGImYg3HaUVBcmQRRpt07lYc/NenWZpRUfJRQVGQxR/cAX&#10;pH31awBsnTIIfbGR8NztxNbtxf/y15jVQdIXPFDXn1MhGo0yfvx4rrrqKrxeLy+88AI7d+4kNzcX&#10;KSWdO3fmxRdfPCcEx7Fo0qQJmzdvPuLz66+/nlGjRh2xYO/ZYkVZlLKgCfYTjKUERVW4s42XBLtC&#10;gl3hsoYO3s0JgCkZ1MRJ37T653pVeRRUBVRBVay+KP80N8Do5m7+r1MC+4OWh3Nf0OD/lpSBU+W7&#10;azLomGzjhkwPDewK966tRCri0BI/xzJXVfi2NIJuyroA9J87TS64hkYXXMPJ/GJUxUHX4bdb+R0/&#10;tWFx4sQ5ZY57XX5ZsMMKqFYUPKEgHXfttESLCVRDUXuY/3vBspshenBdOACbk2d2fMejG7/m8U3f&#10;UhwO4tLs4HDBKcUnaJwfLaZldam1b2HF+phSEjZ1hKrxYIe+pLm8vL1zJTe16EJTTzJIA0ydxzZ9&#10;wws9r2T/9Q/xfM8hzC3M4fx5b1IS9FuiTbPzTcleyqOhExmClJLYtkIiy3YTnp9NdOEubG0a4riq&#10;E567BqAkugGI5RQTeG0FCl4wJLI0AgEdpXkiavs0bMM64Ly7F85f98Y2vBNK+xRMVxTPo4OxtWyA&#10;cNkQaFARpuqeqYdOlE1DddlRE5woSS6EQ8MxKAvn9b2QaXZMGa43/1Gv+KU4OGkjUYWHyOythOZa&#10;RSrdt1yI49L2lI+bRPC9NXjGXkij3X9HaArRlbmncK4sVqxYQX5+Ps899xxTpkwhGo3y8ccfs3v3&#10;btavX4/X6z2nxRLAvffeS0FBAQ888EC9zx0OxzkjlgCWl0bqJQ0cCyGsCvm3LStjS2WUsFFbvVtC&#10;G5/Gu31SjxAoQxu7cDsEmJLFxfWnyT7ZF6Lj5wVc+W0pw74uYXVplFn5Ia7P8jK6lZudfp2RLdys&#10;Lo1Yk88xEwXJpQ0cpNk49jydKthZo5Pj/3kvfHw4Ak5KLB3e/ty+OuLE+d/lmK4ewzT5pmSvFYgt&#10;JVUeH1dlbyE3IYXqZo1A16EGgkm1N7+Da8IBCEFMSlaU7iUrpTHP7lhJhREFp8daBkWvLSx5EvSN&#10;FTEv5KsNVq23kiiKqtHEmcC4VV8QC1Txuw79SHd62B+sBJuTKXs3s766hAynh42VJVTUlNEkKYMm&#10;7iS2lxeAw0VJsJqVZfkMadTmuHZUPfw5gQnfYuvcCFkZRN8fQEQlNHeQ8s7N2DKt+KXAhMXIUBhF&#10;8VpmmgJzZxVKZhLCaUNx21EbJ6J1zEBtmYqwq5g1YeydrCkytVkSEhNF+AhPX4//30vx3dHvULcR&#10;CFUFJPYW6aR9egdmJErgraXU/GkuIii/J0ol8vAYFwFCCoLPf4Pr8g4IVSHljRuJ/rY//mfnYupR&#10;gu+toPqPM8ChkPz2TbhH9jypcwXWdJau6/To0YMePXoQiUT46KOPuPbaawHOqfifY9GjRw9efPFF&#10;0tPTz7Ypx2VNRezklneTEg1BaVBHFbC1KsqaMktsTbggmUZu6zYQMiSu2mnY89Mc/KVjAuNXlNPS&#10;W7/6uscmkELwdWEEYgb5YYNbW3vrgsYroiYjlwZYUBTmTx0ScNgEw5u4+KBfGh/nBhi1tAzsR4m7&#10;EqBHJZuromQlnpmK76GKQiKFO3GYfmQ915fl5zFsiUjVjqb7EUYQUJCaD2GGaqfYRa3pJlHhRklt&#10;gTe9OSd3Yk6OQGU54aKdeAgizQiWpJIgbEjVidBrs30FSMWFrvpQY1WWvXV9su4CuuIh6m1EUuOW&#10;qMq5I/7jxPk5cEzBlFNTzg5/ee26bhLD5SbmcHD9onn854axoCm14qd2g+/fH4QAu5vsqhKwO0gI&#10;R+i+JxvD5WBFanN0uwPkcd4khYLdiHBRtJA5uvuooTqGofN+3mbev+BabIrKouI81hXsBJfXMkiz&#10;k11VTHaZXrvAb4wu3mT+0/tablkxndlFe8A0WF56YsGkNktGYuIYnIXvoSGUjZiIe1wf3DeeX7ds&#10;hFFeQ/iDjSi4rLR+aY2DMBViS/Jw3twdpXECItGF8NgRikD4nNgzU1FqB1BtnlI7nAIFD/4/fIbj&#10;sjbYWzX8/gABEFm1h+CHq4nO3A4hiZRRBI7DRNORDyYFJ+H5u4hu3I+9a1MA/H+bR2xNHrbeLal6&#10;bgGp8+5H2BSq/zgD9w09T/r+f9ttt9GiRQs++OAD5s6di67rDB8+nIEDB3LTTTcxbty4k9vRWea+&#10;++475neRSARN086qt8kwJXsC+hFxZtKwXE4Hf5PSkBAx+FvPZB7qnFjX7m/nJTFzf4jLG1ue0bkF&#10;IX69ooxOSXY+uCiNBLvCve0TeHZLNW189fs5pJGTd3cHMGwCTIUtlTEe6JBQz7aV5VFkVGJIuLO1&#10;ty7I3LAacDQ/ysHciC1+net//BCdFHkf/JPyxZ/hTXJjysNzS60XDSlsGNEYIhRAEbr1vaJZXmxp&#10;crhgCoQkwQ6X0/sPz5CY0ui02Gci2fLpq/hnvEpqgqhNcjxY4FaAUMGMIVExTImq2pCeRFRVIMxo&#10;XX8kElXR0INBDrgb0mv8GzRofuxQhMLCQnRdJykpiVgsRnJy8mnpz/cJBAIEg0HS0tJOKbNS13VK&#10;SkpwOp0kJSXV2zYUClFRUYHP58Pn852UDX6/JTodDjvRqFViw+fz4Xa7T7FHJ4eUkpKSEhRFITU1&#10;9SddQzPO6eOYgmlTVQmxWMQKpAaQJuvbZHH/x++wa+kiFl8y0MolNo/hXrc2ApeH5vvyuHPmJ2Rp&#10;YRo0clPcrAnjGw1gV0I6KMbR45aFRq9oIe31CqLHelrbHHxRkE1RJEAHbzIV0TDP9b6WV3LWsCdQ&#10;CYqGotpIc3pp602hR1JDeiVnkOHyMX3AaNJmPE9NqJp1FQdOOFC+ewdg69GYitsmE5q1GVW14x5z&#10;fj05ElmQjVFUgSp89acdFIEImMQW7EL7YzPU1qkoiS6E246wq3VVugFLUKGBNBGKhqwOUXXfNNK/&#10;uLtud0ZlgPCsLYQmrSI6PwekjsCFJIL9hs7o8/dCZezY059CASNKaMbmOsGk7y4h4f9dj3tYV4o2&#10;5hOavBLhUJGhU5seadiwIWPGjGHMmDHk5+fz9ddfM23aNL744gtatmz5sxFMYN3UysrKyM3NZfv2&#10;7WzZsoVNmzaxfv16nnrqKW666aazZltJxKQ4Yh7m1QUZNWnr0wjoJgVhCYqgg0/Fm6hxextvve0b&#10;2lW6J1lp65VRg7HLyygJmeRWB7l/VTlv90vDa1P4VRsPK4sj3NTS2t6UUBYysGsKodrfbbVe/wJe&#10;URqlOmyCTeH+1eVMH5DOlqoYhpRUhA0aezQKQgZSUxDfTywQkFtz5qbk7MkOQoFKpK5j9yVZFczr&#10;rl0TYTOxexMJpaZSHXaBbgNitU1knc1I0G0REtIaYNNOr3cssVEalemtKVSdRyyQLRBIoWHTdJJd&#10;MRwqhCoqiAZCtQ9h681NCAU9WoO/rApfx6a4nccuWTBnzhzmzJlDamoKfn8NGRkZ3H///adsd1VV&#10;FaFQiIyMYwewb9y4kfnz5zN+/Pi6hbhPhpqaGl555RU0TWP8+PE4nYcSBXJz9/DSS/+iS5cu3HPP&#10;PScUIwcX3k5OTkZKA1Dw+/306dPnJ1tL0jRN3n33XQ4cKOSRRx4hNTXlJzlOnNPLMX+hW6pL60+b&#10;6TF2N21OXoNG3PDdQmJ2Gysu7A+KbnmajoYQqIbOLxbOIbG6moqmqWg2O+cZZUysWcS15mUEUhI5&#10;FPx0GFLhxsAOVExi8vg/+DSnhz6pTemSnMG26lIGN2jJGztXggqtvMmsHnwbXs1OaSTIdn8Zj2/+&#10;ljUVRcSQoNrYEahEN020E8TWOPu2oeHqR6h6cCqhd77D/8RX+B4ajHBYN8jIl9tqb2Dy4H3qsKGw&#10;oWeXEP14A/YXhqEkuhFODcVlq3dBqw0TwG1HBk3LyyS8RL/cRvXTs3Fc1o7gh2uJTNuMvrcMBRsK&#10;DhAudFmF5/4B+P44mJKsZxHy+1Nzh58XUKSd6Kxs5J+vQAiB64ZuVP9hGqFpa5ARExnViW0rIPHl&#10;4T94dqFJkyaMHTuWsWPHUlhYWO+mdq5jGAbDhg1jwYIFhEKHYtwURSErK+u0LQ3yQ6mJmQSNQ+dY&#10;xkyuaOTgo77pREzJ5d+WsLEiyoz+DamKmqQ663uJFhSH+WhLFT4Vnjk/mSsynLy3JwBulUn7ggza&#10;XcPoVl7SbAotUg4JAEXAjhqdUERHODWkIsgJ6vWyDMJmrejQFDZWxLhnVQVfXdYAgHvaJ9At1cE/&#10;NlVSZcK3pdEjRFPF92sc/IQ0HfEgseQmlE2fhKwoQk1KqwtDwDQwNY1Ys0ySeveiRasBeJI6IqRJ&#10;NBQiFomANGr9N9ZDMKVBIk73yXpjTvwbUhC0GXIryecNwTSU2pUBrDpXQrHhcHsRdhsx/z7CexcR&#10;zNlIaMMmFF2iqCooCkKayEAlNcJOyi/uovWwW/A2aH3U4+XnF/D111/zm9/8hiZNGvPxx5+wc+dO&#10;wPLqHPSqHvz34fGIwWCwziNjmiYffvgBTZo05ZprrkEIgWma1NTUkJCQUNemc+fOtGvXDlVV0XVL&#10;KGuaVrf/w++N4XAIwzDxeDwkJiYyatQovvjic4QQhEIh7HY7qqrStm1bhg+/jnXr1iOlrNuH3+/H&#10;6XQescB3aWkpAwYMoE+f3rz00kv85jf3snHjRvbt24eUEl3X67aJRCI4HFaCRHV1dV1Mpq7rdccR&#10;QtQdV0pZN2bV1dV1fVdVlZEjR/Lmm/8mHD5xDG2cc4NjCqbcYHX9B65hEEtIZE27jjRZ8Q0jli3A&#10;GYvyTf9Lrek5/ShvhapKQkU5DcqKCTmdOJEIoAQnvRxVDAntYWqkGzjE9zwyNrLChVwd3kOZ6iBo&#10;HmfqQ7XxdWEOrRwe2iSk0tjlpTBcg6UKVAqjIX6xZAp5gWrywzWW1+ygELQ7QdEoCgcojQTJcHmP&#10;fZyDpnkcJL8+GsflHage/znuWy9Ea5qMGY0R/S4fwZFvbhLr4lGEh8jcbagTG+B76hqEpqB8761K&#10;bZCAmu7BzPNDbUFKFS81j8zBL+YhpI7AgSp8tadHYJjVOId2JvmFkcS2FSJrIgjsh6YFj4oNfVMh&#10;el4Ztsw0fL+/DCO3gujKHJJeuA7n1Z1POBanwvHeMs9FFEXB5/PRp08fevbsSefOnWnbti0tW7ak&#10;UaPTM93yYwiasq52klU2QDKimYckh/UA656ocX0TF89vrQJpxSQdzt1tvFzcwEFRQOeOpaW81ScN&#10;pyZ4MyeAlPBWToDrmrtZVRrlV+0S6m3b0K0eujcIKAmbVMVMEmuz9Zwqh0S2U2V2UYTNFVE6J1vX&#10;Rt90Bw91SeTab0qPrH4vwB87c2LUbk8j68p7KW3Znr3vTCC0cxNOnx3hcCMcdgzdILp+JcaebMw2&#10;a6joeCkpbc4no1UbUFJPfICjIkEKpFCR2onFoaraadA08yjfmJRV7CX03QoCWxdRuWsTsdJiNLsL&#10;p9uBaZgQixCqKEdJyCBz1L00uXwMmnJsT47dbsM0TbKzs0lMTGTEiBEUFBRQWVnJxIkTufDCC+nW&#10;rRsvvfQSrVq1ZMyYsQQCAT77bBoFBQXYbHYGDhyIzWZjy5at7Nu3n6ysLIQQfPnll1RXV9OkSWPG&#10;jBlLOBzmjTfeoGPHjgwdOpSPP/6YgoIC2rXLYteundhsNm6++WYSEhKYO3cuq1evJhqN0qtXL66+&#10;+mrS09Ox2ex8+eVMtm7dgqqqDB9+He3bdyAlJbVOcIVCIaZPn05OTg5Op5OhQ4eSlZVV1+e0tDQy&#10;MzNJTU1DUVRSUlJo1aoVQggWLFjAypUrGTBgAMuXLyczM5MBAwYwdepUKioqcLlc3HbbrWzfns1X&#10;X31Fy5Yt6d+/PwsXLqSoqIghQ4bQoUMH3n//fQoLC0lJSeH664eTkdGIpKQkHI6fz0tknOMIpoJQ&#10;NUfk/xoxVnTtSb/N63DHogz77hsaVpYzY+AVhJOTIBY5IgPGEApmbZDyISRSUegkq5gajoLTfth2&#10;AqTCHyrW4kGn3HRSLBzHTjWRJg3ciTT1pTBiySc4NRuJNieK3YkJ1MQihHSdmJTEjNrlHxxu0u1O&#10;KmNRYoaOX49SHguflGA6iHt4d5xXdkJxWEOo7ynHyKtAQbWEylG2sTJgvAT+9Q3Okefh6tf2iDaK&#10;zwk+W20EhbXECQIU01W7eHD9B59pBtC6ZpA82Zrqkg4FkWrHKPMjDCcCW13Np7rwbwEIgQyE0DcX&#10;YstMQ9hUkl/9adzPa9asYcWKFdxyyy0/WUzA6UYIwQcffHC2zTgmURPMWi+iAKSm8PIOPzc0d+NQ&#10;BeMyPaQ6FLrPrgQp0LRyXu51yO2/virGnPwQUsBXeUEe6JxIulO15tyE4J89k5iyO8BljZ00ctW/&#10;+Fq6tdrfk4VdEdgOu1VsqozV/nCBiAlSWl6nw0iwqZQZ8qjLBf24ZbF/GGntB+H8Y3uyp79IcO5U&#10;bP4aHG1akdGjL0ZlhIoNyyn9eiaBOV9yICmdwtYtcXc8j7TzLsXbshs2b8YpOmKl5QU2Tm2raDhI&#10;uGQL5euWUbNlE4U53yEK96NGdGjRhuReV5LSLBX/7mX412QTi4Rx9uhPy1GPkNr2vBPuPz09nbFj&#10;xzJ58mTmzJlDkyZNGD16NAkJCfh8Pnbs2EG/fv3Iyspi69atgDWFt2tXDnfddReffPIJOTk5XH75&#10;5WRkZNC4cWOaNm3Kxo0b6dGjB23btuWtt95iyZIlXHrppaSnp7N27VqGDh1Kjx49WL9+PaYpufTS&#10;gXz22WesWLGCwYMHE4lEGD58OJFIhHfffZeuXbvidrspKirC6/UyevRovvtuJa+//jpPPPEkIOsE&#10;00cffUhpaRm33noreXm5vPPOO9x+++20atUKgOHDhyOEoLCwECklFRUVdOzYkY4dO5Kfn8+GDRuY&#10;Nm0aAwYMoHfv3pSXl9O2bVs6derEtGnTmD59BsOHD2f+/PkEAgGaNWtGVVUVAM2aNWPixNdJSUnl&#10;zjvvZOXKVUycOJEHHniwdkWHcz8JJs4hjimYqmOHp73Vouv4GzRgfo8+jFg8jxq3hz47NtGs5ACz&#10;+g1ka/vOYFOs9d2kBMOgOiGJfekZnFeQi+TQw1IVktKocmSKserihvINXBHMI+C0UxLTKFJdtcGt&#10;R3nzFAr5kSDT8rPpld4Mn+bgmkatuXPNrNrjCN7tM4w71syiRo8wNrMrE7Yv57nzr2Jx6X7+veM7&#10;DM1OUI8due8ToLgOeZOMnBIIRwDXkSYeNo6SKLZ2jbBn1fe46AeqiCzJIfzxOoztFSjC2rc4TEd+&#10;f4rNNKOIDC8p025HTfQgkWiZqSTPv4vwtPVEZ+dgbCyBiI6QtQnLBxNshEBKEz27BK455a6fkD17&#10;9jBz5kxmzJjB/Pnzcblc3Hzzzaf/QP+jOBRQhMCMmUibdVL7ptoRApyq4LJGLp7fVmXVE0BS+r1p&#10;rlVlUWblBsEmyEyx09KjMedACBA0cSu0cGvMDAZ5tNuR00tZPu2Q0JHg0kTdgr1gxVchwYnkn+cn&#10;0SnRRltf/WmQDeURiBrW/cKm1Lu07WcpANab0pSuv/ob+9r2Jf/DZ5DbtxJAwTvs17Qd83tie7LZ&#10;u2j6/2fvvcOkKPP170+lzj0550CGAYYhiQFQAVFXxISKK3qMu7oeXV119/zW3dfd49m8hjWwgmFN&#10;YEBARMkICgxhYIYZmDxMZHLs3F1V7x8902RExVXP4b6uvmi6qp6qeqa76q5vuG969m6h88Aeeop2&#10;07LiA+zp6VhGXkj42AnYsydhCov9EmmAgScqvf93eXr4nJ10N1TTU7abjl2fo9buQe9uRwgIWGKj&#10;8F84i/QLryV+7Hm4eyvoXPIKzj3FeEUDpmvvJufq+zFaY85oDhwOJzExMfzud7+jsrKSdevW8eKL&#10;L/KrX/2K4cOHU1lZiSRJTJw4kbq6OnRdJycnh9LSUpYuXYrJZCIvLw+73U5ERASDBg3CYrGQmprK&#10;mjVraGxsxGg0hVJVY8eOpaWlBV3XGTZsGHFxsUyffjF5eXns3bsXn8+HIAgkJSWxdesWjEYTdrsN&#10;QRDw+XzY7UGyFBERQXZ2NmVlB6murkYUJcxmMz09PVRUVJKSksz69esRBAG/3095eXmIMA3UTg2k&#10;2QVBCKUaU1NTSUlJISYmhquvvhoAi8USqr3y+Xyoqhqyelq1ahUulxufz8f8+fPxeDzU1tYRFhbO&#10;pk2b8Hp99PX1UVdXx6BBg0P7O4cfBk5JmLy6dvIwid/LFxPOY1htNSMbanCYLcT1dXPXmmUcKNvP&#10;+nHnUZOWGRS9C/hBFvlk0kUMWdlErN+LgoFoKUC9y8BHrlhIlvpJkwCyhWndVfy2bTtORSFc1Cj1&#10;mfGYLcEb/UnJuI4sCMxJGkyYbEQRRaIMplBNhSxKKKJEo7OHFJONP46ezvP7N+EM+BkeFhNMz+ka&#10;DvWbPdeqTb3BAzxpGiz4ga7rYJeJeG8BUowdf1Ur3s8q8K48iG/rIbTOXgRERMHypXVDuqaCFSLe&#10;uw0l+0gHne5XkbPisNx5AYbJmXjya1D3NaEWtCC0+9A9ARAkBD3oW6c19Hyj8z4aLpeLDRs2sHjx&#10;YlasWBH6fM6cOTz00EM/mOjSACorKzlw4AAxMTHExsZisViwWq1YLJbv3APPJIqYBbgo2cTGFi8Z&#10;VpkXJx1JEfk0necrncGONEHAqwWtSgQh+D1s8ahglKD/5/dEUQ97ewLIEvx9bARNbpV3a1yk2xUW&#10;ZNvo9Wu8WeUg2ihR6Twq/S5Ar1/DGdAJN/R3bgaCNUxWSeSewXYMJ1GMvzDexL4rEvlFYTfrmr0I&#10;AyEqHcK+RLn824Qimsi68BqiMzOpXfwsTduWIzT9nqhbHiBn5l2MHXUJvS2HaG/aiXv3FjzFZXib&#10;yuktLaBiuYXooeMxDZ9E8oQJWFOHYApPD3XAHsHxNkknwuNoxtlST2f+RroL82mtLEFyNWG3haMm&#10;pGIaM5X4wXlE512AOXkIEhLNu1fQ9K8/01NRjCU1i8H/8Shxk+fx5S6DR9DR0cYLL7zAQw/9nFGj&#10;RhEdHcOTTz5JW1sbPp83VMvT29sLBG/24eHhTJ8+HVVV2bVrF6tWreL+++/H5/OF6n2eeeYZpk2b&#10;Rm5uLosWLQqNo6pqUBG+nzRomh4iMH6/n6ioKDo6Onjrrbe4++57cDj6KC0tw2g0oWkaPp+Pnp4e&#10;IiIicDodOJ0urFYrHk/Q1slkMqGqAVJSUsjLG4/f72fixIkn7fozm82hbY6GqqrHSIy8+uqrRERE&#10;cOWVV/Lmm2+Gjj07OxuTycRLL72IxWIhIyODmpoadF1n0KBBZGZmomkakydPIjU1FV3XEATxB1Xb&#10;+X8dZ96WMABNQzcqvHvJFdz/wetEu524DCZUUWdMfSVjmg9RmprNjiE5FCen4bHZaBwynL9dPo9b&#10;S7YxRvWwy2PlWXcm9clJYFZAkEGD61qLeKL1CwRZxydIKATY6o2EaAuhVpTjIYh4VJX/2rc+SH4E&#10;gavTRiFKEqqu4fW5qezrZP3Um+kL+AjoOp/OuJNp8RncsXt1KO34TWt49W43R3f8ctTRDjQe67oP&#10;ZXI2/l019D60DP+OBnSXGwEZAQOSYAulOk57idNBx0v4P2/GfMHxcgg6uHyorb0Eut2IESYYG4WQ&#10;YkGt6oZmB3qDGzygOwXUjr5vduJH4cMPP+SWW24hIyODv/zlL1xxxRXMnTuXW2+9lalTp561/fy7&#10;sGTJEn7961+H/i8IAlarlbCwMMaPH8+yZcu+M2kBu0HAJEFuhIFLoo2MjjJQ1ecnuz+SU9rrJ0YR&#10;+M0FMfy9tI8P61zUOwOk2WRaPCo7On0h1e1aj8qfD/bGmze7AAAgAElEQVSBIiKiMybKQJtPp6Tb&#10;z4N7urgkwUSKVebCeBMP7epkQ4M7SLb6oQjHurMYpeCX2CIJeDT9pIRJFOBvB3t5cKid7R1+HEf1&#10;KER/mXL5vwHhKbkMffQ5hA8G0fvhM7T8/XH06j1kXnkXESl5hMVnoOfORXO00lu7i+bdXyDv2Y2v&#10;ejfOgvX0fBSOnD2E+LwLsAwZjzE1h+jY4G9VkC0MNNlJhiMRaVd3M70NxfhqdtOxYzttNeXQVo/Z&#10;IhOZOBht6DRSxl9I9IjzMUfGIYlBL0ZnVweNHz1N8/sv43G7iJx9JYOuf4zI1C9PwR0PRTHQ3d3D&#10;woUvMWXKBRQU7CE7O4vk5GRaWlrYuHETq1evZv/+IurrG9i1axf19fXk5+dzzTXXoCgyPp8XXdcx&#10;GAysXbs2VPfX2tpKTU0Nfr+f7du3k5iYyK5duzh06BD5+fn4/QEaGhrYsGEDmZmZSJLMunXrMJvN&#10;hIeH09jYgNfrxeHo4+OPP+Kii6bidLp46623mDBhAvn5+cTHJxAWFsZHH31ETU0NtbW1zJw5i02b&#10;NhIVFY3H4yE/P5/rr7+euLi40Hn39vayYsUKenp6WLlyJfPmzcNut7Nv3z6KioqQJInY2BgmTJiI&#10;xWKhp6eHyspKAoEARUVFFBTsZdy4XHJycvjLX/7KL37xCwDS09PJyclhy5YtKIpCW1sbVVVVLFhw&#10;G5999hl1dXVs2LCBa6655nslinsOJ8cpCZNBEE/18AN+P70Jcbwy+zruWPUeUV4nXosZl9GEIgiM&#10;aawir7ma9ogoKuOTKYtPoSw6ib+dNxvR4cYnmCDSDuFGLD4PYx313NB+kBnOQ/iNBjyihEXQaPLI&#10;fEI82JUvYTT9oSfZAJLM8sbSYKcLAogyd+5ZzVM5U2nzulm8YzlPjbmE5yr3sLSuBGQjoGP5hq3A&#10;uqdfo+UoCMe9E0UTgXWH6FlXgoCxv8Mt7ISQ1Jc/DwbXFyOOj9gMtBELCKKIKAloqo7gD0aTBKsC&#10;UUb0Lj+6rKM7dfTAN2SKRyE8PByz2Uxvby/5+flYrVZcLhcNDQ1nbR//TjQ2NpKWlsbdd99NV1cX&#10;3d3ddHZ2cvjwYaxW63eqWB5rFIk3SzxV2E1smEKiIhJpFNg8I5jq3d7q5ZZ0K3mRBhZOiKS8LxAK&#10;0FY5AvT5tGCzBv0pgf7okC+g888KJ0/lhmO1SXR7NW7e1s6mS+IZGaGwdmYCS2qclPb4+UN5H34d&#10;rIqIST4yF0kWCQIaVyWbCVNOPkc9Po1/VTjIsMuMiFDY2REkcOg62fbvx43DaLaRc8uvaBg6mMbX&#10;/kz3O4vYu2sL6T/+JclTb8IoKEi2ZCJHJhMx8ip8PzrM4YObcJXuoreuGsr20lq8B4/RBOnDSRp3&#10;OREXXk5CWiyywYQki2gBB32dDfTu/oSGTR/hKd2H6O0BiwlrWjbmCy4meuQ4YodNxhA79ISC7ebC&#10;zzj0xrM4CtZjTY0i8q5HGTzrNkyGr9embrVaueWWW5BlmR07dpCUlNRPhBTy8vJoaGigqamJ2bMv&#10;p7b2UChiYzabKSgoIDIyiquvnoMgCMycOZPVq1fj8/m4++67eeedt2lsbGTOnDnU19fj9/vJysoi&#10;KSmpX9BWZ8aMGfj9flRVZfr0qeTn7yQlJYX58+fz0UcrGTNmDPPmzaO9vQ2j0cgtt9yC0Whky5Yt&#10;DBoU7I7r6OggNTWVzMxMvF4vl1xyCSaTkR078pFlmcsvv5zs7GO7BFVVJTIykjlz5oTSbBDs5Js0&#10;aVIomgWwYMECli1bRnl5GTNmXEp1dQ2B/pKO0aNHM3/+zYwZkwMEm0duv/12Vq/+mG3btmG325k7&#10;dy7h4WEYDAqXXXYZdrv9O++6PYczg6Cf4i81a8s7rG0sD3qunQqKgeiaOm5du5ysvnY8NguSKCPJ&#10;ArIkYhY0LASQZRGfyUSvzUa7NQynyRwsMla9pPt7SA84MMo6boMJWREQZZ1Uo8ofO5L5a9QESIs4&#10;td6TGmB4eCzXpQzjw/pSijsb+4mTQihWo/qDLwiKzmlq//EHz00E9s+8ixHhZ5bnPxl6/7SevsdW&#10;IvUrfA+UJhzLhXSEGDO604PqdAJB6QABGZARkEIF2l8WZ9K1ACQaid7yMwyD4vpH19HcfrQ+D2qX&#10;E+1QB/7KZtTiFgIHWtEqetE6PYj9enYabky35BH1xtnRRtJ1nerqaj755BOWLl3Kjh07CAQCyLLM&#10;7NmzWbx48fdePftozJo1C13XWbt27Xd9KCfFnK1trKxzB2uAvCrTkkxsuiSYnv1HaS9rmtxsavdh&#10;Bd69KJapCcHQ/0sVffxkRyeYTkzW6LpOuCTw41QLrze46FMBt8qjo8K4Z5CN9w85eXR0BADJHzbQ&#10;5NSYmmhk8yXx7OzwMipCYf1hL3PWtPDS1GjuGXRy4cBdHV4mrjzMPSPDqHCqbGz2gCyAT2X51Fjm&#10;pHy/0reO+r2Uv/00fZ+tRBUsRM+5kaxrf4Y9OuOk67s9nbgPbKGnvIjGffmoVcXQcpjA8NFkXjIV&#10;f2EhzrZOzGMm42g8hGv3Z4hmM9KQIUSOOB/70DFYho8nInLoSVJ6EPD3UP/p69S9/TLe9kqME6Yy&#10;8scPEjP8sm95Js7hHP7v4pQRpiSz/UR9peO1ffw+OjLTeOHq+Vy9dR0XNJYhKxp+2QgC+CUJpyQj&#10;yyIKAjEuByneXowSKLKIqAhoioxLMeCXQvXIREsBdvZZeZFsSLCfXq5EEBHUABZN47lxM+nxuXls&#10;/2bK+jr7TX714L/HGP4eFU3SVOyKiUjDN8sjixHmE3jO8bVMmubDcF4m4U/PJXCgOfgqbydQ1oZa&#10;04nW4kL3eRF1I4IYJHwD0gADXXNB1V4QRBntsIOuaxcTs+U/kcKDaUtBkdC9Afz51fjWluPfXo/e&#10;7AGXL5j6E4QjpEzTECNOLFL/uhAEgezsbO6//37uv/9+mpub2b59O6tWrWLdunU0NTX9oAhTenr6&#10;t6ZwfDaQF2lg5SFXsC5JEJgUdaSuamaSmZ8VdIMk4NTh4vUtvHtRDFenWni6zAHKyW7Dwb9hjwr/&#10;qHCAIbiObhBZfMjJH8dFUu8KcOHqJt6ZFse9WTae2N3FqLDg7+n9aidxw+xYFQFEnXTLqTP+iigw&#10;LFIhTApGmwYy7gaDxKjw77Y+7GSwpeYy/KHnqR+ZS9N7L9C75B+UVFWRNv9XJI2eeML6ZlMU5nFX&#10;EzXuaiJnt+EuL6B721I6t66l6d33McXEIkkSPVs/xutxEzHpYmKnX49pzEQioocgnqZsvKulnrp3&#10;/0Tvp6+BIBF59R1k3vQ4MVEp3+IMnMM5nMMpr2gZ5jCOYSqaeoQwHe1B5PfhjYtk6eXXsLe0hJml&#10;BYzqa8WiCwREA1q/HoAmCPhFEV2S8MsisiwiS8EutoGDEIBY0U+Zy8RPXCNwDU4Gg3R6NXEtwP+M&#10;nYEz4GNdSw2zEgcFPZJ0PWjrIggn14gKba8Rb7IQa/xmT7RSQhgghghTkOQcGyMSRSPeFcW4x6US&#10;9sRsuDznyGH0uVHru/EVN9H32Gr02j4Eob97AzhSwzXgDKcjihYCRY103fk2Me/diQD46zvpvHIh&#10;2oF2gv15CgISumQIHs/AVPaTMCkl4hud9+mQkJDA3LlzmTt37jHijz8UvPTSS99ro+ApMQaQhIGW&#10;AsxHpcUSzRIpNpkGlwqSgKZCrEnklUonZV0+BNOp016CABxdRyQJdHo0drR7eXpSDJeub2Hymham&#10;xRtBFrm4P3L16WE3N2ZZCZcFhkYbGBp26jR3olliRpKJWKNEhcMdLGpSNYZFGsi0ffXSyn8HzAYb&#10;g698EPuQyRxe8kd6Nq+h+FA1zgf+zuDzLznldhHhsURMmEVs7oW0jnmT1g9eJtDnRpckJJud+Ovv&#10;IGPWPZhsx9sfnYjew1Xs/OvPYddaYsaNIuGG+4mfcAOyfPYefM7hHM7h5Djl3WBkeEz/lVOAgI8Y&#10;xcTC8ZczOSopqLd0NAIBMAqUjx3LPy67gb9OuJz1sYPoRcasBkKxkdNBAIyCyoq+KOZ7cqnPzoYI&#10;4+nJUsDHuMhENhyuwuHzsLW1lqlrF3GgrwOMZuJaW7F3dILcn54TFRAVxOOI4GBrxJeqfH8ZpMwo&#10;BNmIflQr3zFnLQTTdBJWen+zEsfb+cdsL9rNKCMSsd6Qh2H2EDQ92OXRLxoeVBDXVHTNf8SIWNCR&#10;hHC87++l53cfA6DWtKMeOIyIGVG0IIjBFnCBAcuH4CuYiRWRBn39NORXgdlsDnWh/FDwfSZLAJOi&#10;jSRZjzxQWGWBPr/G1hY3dkUkzdK/TAebScTj13miuOdYMnQGGKDqvy3qRhJgTKRCY2+At2rdiCaR&#10;0eEKrR6VcqcKCIQpIvcPtmOSgt15LjV4fF0+jbWNQeL8jwO9aBo0eDV6PWrwUqPqzIgznkya6XsD&#10;AUgcMpmhDz5H9J33I6ekIBrPrP5Eli0kTbsLy8ixBFx9BLq7MCYlMvja+86ILAGIgoZoNRMz6yYG&#10;P/w8yect+FbIUlNTE7t376akpIRdu3b92+sQOzo6+Pzzz6murgaCqeKtWz+nrq7ua43X0tLC1q1b&#10;qa09dNLl5eXlLF26lEOHTlyu6zpFRUXs3buXffv2sXXrVgoKCvD7v7oUzdmGpmls3LgxNE9fF83N&#10;zWzZsuVrz+//FZzyypkTHoesmED1k2YO4x/jZhGrmLgpdThRBjOox0VtNB00P4SbqRiTw78u/hH/&#10;33lX02gKw6J60b9Ea8IuqCxyJvGgaRLtwwdBlPn0ZEnXSDbbmBKdxBB7JAkWO6um3syYmFRQVZBE&#10;rC4Hd6x8B2tbBxhsDHZ1cu/h3RidHkIF0rpGbsQ3V6GWs2OQ0sIJ2oue5Lh1Qp5xAkowwqPpaLp2&#10;QsGfKIgcX7+kaz6EZCtiTiwqbjTNga4GC80lwnA88QmuD3YjJUUcpTZ+1Lj9xIuBlBw6osmMMvq7&#10;V60+h68HuyIyO8EE/qAJbKxRxOHX2Xw4+EAT+nFrOsNsCnK/BMApLXNOB0VkTYObj+tc9AUI1hsJ&#10;ECYJZNtlDvT48fp1Yk0iXlXnZ1tayW/38mJpHznLGni8oItd7V5mfdrMwwWd3JhpZVSUgRcrgulB&#10;HUAUuCb1h0GqrWEpDL/x90z41SKyx586unQ8uqr30XuwFFECwaTgqK+jNn/dGW9vSxjMlEeeZdRD&#10;zxKWcmIq8GzB4/GwbNkynn/+ed57792QjMC/Ex9//DFvv/02qqoiCAKVleV0dHQAcPDgQSorK894&#10;LF3XWblyJcuXLz9hWUVFBa+++ioORx+LFy+mvr7+hHUqKyt5+eWX+eijj6iqqmLp0qW88soroULw&#10;7xI1NTW0tbV9ozECgQCffPIJH3zwQajg/RxOxCkJU5YtkkG2CPB7yI1OQdVUmjx9FHa38mLebOYm&#10;DwW/51jiFDRUAl0Fs0hXdgb/GD8DLxLyqfzm6L+RazqVhgjIiAWr4UtMfQG/F1k0cHXqCO4vWMt/&#10;7d/M/9v/GY1eVzAVFwhQm5hMjN/FA1tWsKBwA2+XvIv7cAduf7+AIzoIIpNjvnnuX7QYkfMS0fGd&#10;EFE7+kw03Y1x9ghMs0YS6HSie/wn1nbLxxXjaiq6FSLX3ElcwcNErrkb8z3nQaoJVe9Dw42IiZ7/&#10;+ADX0t0IRiOnLBgfCDIRQBoWg5z574kwncO3g1vTrf0ikjqiAO1elXpX8ILnH/gN6cGWgumJFm7L&#10;sPQTrK8GAcAocdueTpY0uoL1TZrOH3LCEQSBdc0eUHXqHAFyIg3cNCyMd2tdvFHvorovQL1bxSwJ&#10;YJL4W5mDize18ZOCbvxiP38LaORFKUyKOU2TyfcMimjAHp3EmfS1AvgdHRxa9DSuslKif3Q94Tff&#10;ibelh8YXnqTl4GdnvF+rPQ7jV3Al+DpISUkhMTGRSy+9lJSU1JDI4wDq6urYvXs3zc3NdHcf0XIr&#10;Li6muLiY9vZ2/H4/bW1t1NbWhrZpbGwEgpptO3fupLS09JhxA4EABQUFeDwebrnlFgwGA6qq0tbW&#10;xuzZlzN69Gja2tp466232LlzJy6XCyDUmTvgezcAn8/Hnj17APpb909M9/b19REVFcUll8zA6XTi&#10;cDiOWS4IAtdccw0ZGRlceOGF3Hbbbdxzz90UFhaGyNXAfkpKSk4Yf2BOWltbcTqdofMsLCwMqaUf&#10;jaqqKhobG/F6vXR3d+Pz+Th06BBdXV309PRQXl4eImrd3d1cccUVjBs3DggSw/Lycqqrq2hvbw+R&#10;H6fTye7du08634WFhYiiyA033ICiKOc69k6DUxYLKKLE9Nh0SjsPs6LhIE6/mwSznbnJQwloAc6P&#10;SaHC0YVf0yjrbQ12pg1A7y/g0T3UpWWxvDWXW6t341JO/fTo1wW6ZUOw1fk05AqAgI8psWmMjkwk&#10;oAa4a1AeLx/8gv2dh0EJSgtgtmDweOm12hntbGNWXRclYdG8HjEEwgz95E4l2hLG5OjkrzhtJ4dh&#10;5lDc7+1F1EEX+q1NBlR99QGxSROm2yagtvQiWI3BaZJEMChHLrvK0VYyAioObL+8EuPI4HFaZo7A&#10;MnMEarcDz4ZSPB8U4ltfg97Wh+u3mxFlY3851UC904nQ8GG5dDCC/P1o4T6Hr4cL401MjjGwo8GN&#10;RjDqtK3Ng67DDWkWdrZ5QRHZ0eljyroWIgxCv2r+V4cgCrT7+u1YBEAWWNXiYXWLh48OexAsMjdu&#10;72R6nAFVFnm3xgmyiGBX+KTVy5Z2L4IioAsCrX49qAPFAH/XuSfbhvS/VPXY43JR+uqf6du1DPu4&#10;CaRc+RCSPYHesg76Pn6B8hd+hfLwQqIyzq6H49fFAGmZO3cuf/rTnygsLGTSpEkArFnzKevXrycp&#10;KZmqqipyc8dyxx13smjRIqqra4iJiaa8vJy77rqL3t5e1qxZQ1ZWFhUVFcyePRtFUXjttdcwGo04&#10;nU6ys7OZN28eTqeT559/nq6uLmJjY3E4HERHRyPLMtu3b2fNmjXcd99PcTic9Pb2cvDgQS644AJE&#10;UeSNN97AYjHT09NLTs4Y5s6dQ3d3Ny+++GJonN7e3hOIH4Ddbqe2tpYXXniBq666iuHDh590TiwW&#10;C2VlpURFRbFnz+4Qqezo6ODVV1/tl0YIWkHddNNNSJLEK68spqqqmsjISCoqKrj99tvJzc3l6aef&#10;xul0EgiopKencdddd6HrOgsXLqShoYGYmBgcDgdpaWnMnTuXJUuWhM6jtbWVwYMHc/vtt1NcXMx7&#10;773Lj398KxMnTuTNN9+gqekwsixTX1/P448/jq7rvPrqq1itVpxOB1lZWdx44004HA5eeuklOjo6&#10;iImJoa+vj/T09HPK46eB9Nvf/va3p1vh7bpiUIxUdzXjF0Rcfi/hBjP57Q3cnD6SLGsYPl2nvrvl&#10;SCfa0RMuQJ0tkgsaK7DpAZBERFHof4HY70OlIfCWIYOumJiT+ksBwWiW6uem9Bwuic/kurThHOhp&#10;5frUEaxoqaZPU0FWsHh9TNq2lZs+WkJywIUebsdsU5DNMtuiMumNiAVBBb+X2UlDuC3zqwu8DUDr&#10;8yD0+8mJiXbci3eDR0XoT6v1J/5CUR3DlcOQMqKDZMYkB9cTBQSzIURtvJsq8X1ehSgY0DQv8sh4&#10;Iv91C8JxwmaiyYBhRBKWa8dhfeACiLPi33wIwT/gMXb0PIaOpN8vTCfsr1chp0SCruPdU4ec9O0V&#10;gJ/DtwNBgGiDwNI6F0ZZ5ONGN1vbvOzp9GOTBHb1BgjogCTQ4FSpdKjBdNoAQk0A+pHoo8aR98e/&#10;OPZ9eZefsp5AkISJAr1+jaJOPyU9fjBICP2/Zbeq0xvQEUQh5PITOoqATpZd5oUJ0ScVufyhQ9Vd&#10;lL/1J1reegl7djSZ9/0Ve/JoREEkauQYvK1ldG/fRHtLBxFjJmKyhn/Xh8yaNWtob29HkiQqKyvx&#10;+/2MHTuW2tpa3njjLW677TauuuoqvF4vJpOJvr4+duzYwWOPPcb5559PdXWQJFx00UU0NR2murqa&#10;Bx98kJEjR/LSSy9hsVi48cYbGTp0KO+//z6RkZGUlZVRXl7OL3/5SyZOnMjBgwdwOl2cf/75IduT&#10;qKhoJk2aRElJMVOnTmXUqFE888zTJCUlcd1115GVlcWyZe+TlJTE7t17aGlp4fHHHycvbxxFRYUI&#10;gsj48eND51lVVcWbb75JXl4enZ3tzJo1C6/XyzPPPENcXBwxMUci8Lt27cLhcFJaWkprayv/+Z//&#10;id1u51//+hcOh4MFC24jJ2cUK1euRJJkOjra2L59O48//ksuuOACampqyMjIYNeuXXR0dPDoo79g&#10;woQJfPrpp4iiSF1dHfv27ePhhx9m8uTJFBTswe12c+mll2K1Wtmzp4D5828mNzeXjRs3MmnSJLKz&#10;sykpKSEpKZn4+HgWL36FSy65JEQkhw0bxuuvv47NZmPevHkMHTqMDz9cRmRkFKWlB6moqDhmvjVN&#10;ZeLEiedI0ylw2naUqXEZpNpjqHd2gcnGwZ5WOvxeqhxdXJs6kgf3rWdcRDw/ShrCVYmDebpyN70B&#10;H06/N9hVJxtADeAMi2RHQhbXNOzHrZwY0RAFnR5dplM2neTpt7/wx+8lMzyWWMnAmIg4Wr0uxn38&#10;PJen51Dp6sOhqv0dfCKm3h6Eli4Ko1NxCx5y8eBBIVX2sVLbyr09AvlhwTTc9aknf5o4HXSXD9++&#10;BgLVbaitfVhvnYwUY0NOjMA4Zxju13chcVzIXNcQYq1IaRGo9V3ogoagSIgWA4Io4C9rRBmSgChI&#10;CLIYIlkaHiL+cAXicVYcOnqoO8q7sRzPB0X4tx4CP5xgmnzCjHpRJqZimJgOgNrci/vjYqRIC3L2&#10;D6ft/xyCmJNiZWJ8H0urnEHJbaPEqkY3q+q0Iz5tA9LSOkF/OUEIdRQYJAGTJKAIIAsCstjfvdof&#10;/hEFAVHQUfvH0QUI6DoBXSBg0AnoOn49SIoC6Ef0QXzaUXqzQRKvCwOdthxhTQGNR4ZFBOUIfoBo&#10;rCpGkczEZWSfsEzTvdQs+z3dH76InB1L4k9/R9Sw6aHlprB4Uu78HYG+Ttryl1P2hszoe/+A2XJi&#10;1Lu3s4XOlmZSBo1AVr6Z0O7p0NXVRV1dHUOGDKGrq4usrCyqq6tRVZWmpmYiIiIYPXo0EExzAfzz&#10;n/8kMzOT8PAg2XvooYdQVbXfABcmTZpEQkICbrcbh8OJKIosW7YMXdfJzs6mp6eb/fv3c/HFF2O3&#10;B7W7zjvvPDZs2IAgCCiKgtFoRlEUJElCFEXsdhs9PT04HA7cbjcffPABgiAwaNAgOjo6qKysYPr0&#10;6aFmk7y88SekzD755BOioqKYN28e8fFxvPba61gsFlJSUkhOPvZv4Ha7uPjii0lKSuLZZ58NpQub&#10;m5uJiAhn1aqPCAQCpKamAlBScoAJEyaE5uTnP/85Ho+HFStWcNVVV2E2WzCbLUyYMIGCggJ0XWfq&#10;1Kkh6ZWpU6exdetWAAwGA3FxsQwePJjGxkZsNhuyLCNJEopiAASMRiMLFixg/fr1bN68mXHjxuFy&#10;uejo6CAxMZEPP1yGqmqkp2cAUFVVzZQpU0LznZMzmuLi4nNk6TQ4LWGyyQrXpwzjbyVbgkKQsoFW&#10;r5PWvg5izHYeHTaZKMVEhaOL61JHUNbTRrQljDpnF3501jfX4Nd13GjsTsjgqsbikyaIDOg0aGa6&#10;jbZgdOmolJxRkPC6+5iVMpQMayRT49LwqiqXJmSzv6eN1YeKWC3KYDAFiULAT2dMLFuvuhICAtmH&#10;yrmkcAWv6Zl8oQwiR3UQ2dOBIEQQHxfH5UnHW4ucHlqvB/eaEtSaDpQxycjDEvDtrMV8+cjgnD1w&#10;EZ4394Zc34F+4qOijE9E73SCrqNbDKjGXtSKFrwri/FuLsc0L5foVxaApd9nSXdiujYXy5VHR8B0&#10;NFVH9wdAlvBtraTjkueD9x9MCIJy2pIKXQcNP9YHL0To7wILVLVhmpKFb2897g2lKDlJmCZnfb3i&#10;4B8wvN5gsfSA/9UPBaIAv88JZ2ZLCyBgQSfCJhFtMpBgEIk0iMSbJBJMIhEGkWijRJgsYJMFbIqI&#10;RRYwSwJKP1k6mjANdGhKAgQg+N0FAhoE9AHiBH5Vx60GPeUc/a8ev0aHV6XLp3PYo9LuCdDpg2av&#10;SodXoyug43OrjIw2cHv2t1uT822hq34/Rb//KWFpmUQ+/hyK+djoUN2qhTQvfgFfWCTJP/k1yePm&#10;nTBGRMJIMu//M/6//RT3px9SY5AYfNezKMawY9ar3bCGsvf+iXTffaROvelbOR9VVdm2bRuSJHHT&#10;TTchiiI+n4+nnnqK/Px8EhOT6Ozs4ODBgwwfPpyCggKcTieDBw9m3bp1uFwuLBYLH3/8MYmJiYwd&#10;OxafzxeqxTEYDEhSkOzceONNqKpKYWEhQ4cOpb29gx078pkyZQoAX3yxnUBAxePxIkkibrcbr9eH&#10;rusEAio9Pb3YbDYkScFut3PNNdfg8/koKipi1KhRVFZWsm3bNiZMmICqqhQUFGA0GkLHAUGttS1b&#10;ttDc3MLUqdPYsmUrpaUHeeqpp7BaraF5cbuDhrptba3k5eURGxvLkiVLuPXWW4mNjcXjcXP99dcj&#10;SRJ79+4jLS0F0Nm4cQMzZszEbrezevVqBg8eTFZWFp9//jm5ubl4vV4KCwuZPHkyTqeL/fv3M3Pm&#10;THRdZ+/efSG7FJfLhcvlwuFwEAgE8Hq9OJ1OZFnG7/fh8Xjwer3U1tayYMECAoEAf/vbX4mPjyc+&#10;Ph6r1cINN8wL1Yilp2dQVVXFnj17uPjiiwEoKipC0zQ8Hs85f7tT4EtTcumWcF46VBSMZwx0WMkK&#10;B3taaPW4+fRwJROikijpaWF+1lieKN5Mblgs02PTGRMRy3mRiZS5ujmk6cxoKseCelRaLpiSk8Xg&#10;lXmzNRVnRCQhqxPVz5UJ2TyZM41Eo40ok5V7d9kOJ9YAACAASURBVK7iviETKOxsYlxkIssPV/aT&#10;pYGbe/9jsQAYZQyKwIhDVSxMyqVz+BCqwpOoNMeA7uW+YedxReJXI0yCLKJkx6K296F3u1DbHSjZ&#10;MUjxdhAEpMQI/OWt+IpqEIXgjVfXNcQUG6JVCdYndXlQK9vwvr0P79v7UCs6kfwm/PuqEGKtiDYT&#10;nlVFCGE2oj++G9FuCgYJNBXV4UV3+tDdfvSARmB/E773DyBiQRClk5Il/aj0h6a7UcanEf73uQii&#10;iO5X8ZU1YzwvC0NuGkp2LLrLixgbFkqnfFt44okn8Pv9J9gUfBd48803WbRoEatWraKsrIzx48eH&#10;TEB/CMi2K5wfZ+SubBuPDw/jkeF2HhwSxq1ZVq5PszA7ycyFcSYmRBsZFaEwOEwh3SaTaJaIMUqE&#10;G0TsiohVFjFLIkZJQBGDL1kUkMQj/1dEAaMkYJYFrHJwuwiDSIxJIskik2GTGRKmkBNhYFKMkanx&#10;Jq5MNnNDupUFWVbuHWTjziwrt2dYuTrFzD2DbcSZf3i1dKqmUf7+P/BueR/7uNEkTLoSUQreiHWg&#10;ZMOrtP7zKbwBmfg7fsWw6XecssvGFJ6MnD6Mpv278ezaAqpIxNjzQlpsAP7GIvybX6G7p4WY8y7H&#10;YLSeYrSvj23bvmDVqo/wen2Eh4eTmprKtm3b2Lt3LwcOHCAvL4+EhASWLl1KbW0t69atY+jQoVx0&#10;0UUUFxezadMm9u/fT1FREdOmTWPnzp3k5+fT1NSIqmoMHz6cpKQkNmzYyKFDdezfH2zXHz9+PLm5&#10;uWzb9gWfffYZBw4cwOVy0NXVRW9vD1VVVRw4UEJ9fQNjxoyhu7ubVatWMX78eEaNGsmnn35KY2Mj&#10;e/bs4cCBYGRn1KhRfPbZZ2zfvp39+/fjdrtpamrC6XQycmTwATctLY2qqirWrv2UwsIibDYrkZGR&#10;rFu3jtjYWBISEtB1nTfeeIOamkNUV1eRlJTMhAkTePPNN3G5XMyZM4f8/HxKSkooKysjP38nw4cP&#10;Z9KkSRQVFbFp00b27t1LSUkJF154IWPGjGHjxo1s2/YFmzd/RmRkJDfccAMZGRls3ryZ3bt3c/Dg&#10;Qerr60lIiGfQoEG88847NDc3o6oqw4YNY+3adbS1tdHR0cm+fYW0tbWSlZXF8uUfUlVVTUtLC5qm&#10;MXv2bDIzM1m3bh11dfUUFRVRWLiPsWPHMm7cOD7//HM+/3wrBw4cxOFw0NnZidlsJiMj46x/t/43&#10;4JTWKEfjxu3LWFq9D44Xd1QDIEpESzK5UclclzKUit4O4sw2/l/hBpacfx1rGstZ1FLNkMM1/D5/&#10;JSgSkiIFhStlkCQBSRaJlgMcku3ck3ApLdExoAe77yRN5cKoJJ7Imc6wsBgmrVvMjPhMIo0Wni3f&#10;iT/UJt8PServ1At2wNn8boaWHGBP8iCIC+8PsajYJIXSy+4l2XJy64bTwVfcCJqOlBCG94tK1DYH&#10;ytAETFOHAOCvbad93N+gM4AgyOhGEAeHgwq6wwsdXjSnBxEZBOlIgbgOGHXEjEgC5Y2EPXMtlpvG&#10;4XpzN4GGDmz/eTGCoqD2utA9fgQBfHvq6LtrOaJfOqH2K/SH7c++oGlogoeozfdhumhwaL1ATTve&#10;ndWIcWGYzstGMH174X4IPq098sgjpKWl0dTUxI9//ONj6gr+nQgEAixcuBCv18vtt9+OpmksXryY&#10;goICFi5cGAqnn8M5HI+2hhL2PnoDRtykP76QjNEzQsvq937MvqfuItqnEXvLr8m85h7kk3RoHY/y&#10;Lz6i/rlfYexrJeq2XzDsugcRBwRsnRWU//FOavdUMvy/niV1yrVn/Zw6Otrp63MgiiI2m42oqCg6&#10;OztDkY3o6GjCw8MpKyujpqaGUaNGkZISLG9QVZU9e/bgdDoZP348drudw4cP93d06ZjNlpDhbXd3&#10;D3v3FqAoCmPHjsVmC0YYvV4vJSUlhIWFkZaWSnNzC5IkIUkSfr+PQEAlKSkJXdeprKwkIyMDm81G&#10;R0cHhYWFmEwmxowZE4oOud1uDhw4QEREBCkpKRw+fBiDwUBSUlLonAd0ltxud3+qUaC29hApKSkh&#10;n7fGxkY0TQt5zkVERNDY2Ijf7ycjIwOPx8vOnfmoqkpu7jgiIsJDc7Jr1y5cLheTJ0/GYgneQ10u&#10;F7t27cZkMpKXlxd6OPN4PFRUlBMXF8e+fUUUFRXywAMP0Nraiq7rKIpCfHw8hw8fDhkcezxeQCcu&#10;Lg6Xy0VbWxt9fX0MHTo0lG7r7u5mz549GI1GcnNzQ/Pj8Xg4ePAgNpuN1NRU2trasFqtREV9PS/C&#10;/+04I8JU2tPG2LUv44WT18doavBzTePmtBHEmywUd7fxs8ETeK66gHUttfzhs/cZ1teK32ToJ0tH&#10;CFPwvUCs6OWgEsVtcZfSGxXZT5p08Pt4Nm823X4vNc5uXj24LegDpxiPJUuiSGZrE/X2KALGoKku&#10;6OANRrUGzEbxOPj1mEt5Mmfa15s1XcfzWQVqfQdqmxPbnefj3V6N8fxBiLZgVMnxRj49t76BiBUh&#10;yYLW7UX0gR5QERDRxYGS7GP1wHVNA1QwyCjT0/DvbURr7UHHh+mGidifmI3W0ofa50F3etGqO3E+&#10;uREhIJ0i93yk2y6g9WD/r8sI//2Pgkv8AXy7ahFsJrQOJ57Py5Fi7djvnfr15uUMUF9fz4IFC7jv&#10;vvu49tprqays5N133+Wxxx77Tty66+vrmT9/PkuWLDnmIrpo0SKKi4t5+umn/+3HdA7ff2hoFH/y&#10;V1qefpLIC69izOOvofQbeDce2kLVH3+OXl5M1IIHGHnLU4jimUUrdaBi8/s0vPQLfC4XiT/9PWMu&#10;uyu0/NCKZ2l85X+wTZ3OyAcWIstf/YHvHL6f8Hg8vP322yQlJWE0Glm7dg1XXnkl559/wXd9aOfQ&#10;jy9NyQHEmKw4vR4+b64Otu0fD0EMpev2dzaxo7OZVp+bOlcPXUYz521fzYz6UpwmE1J/Gu7olFww&#10;LQceSWaQ6GSwt4tVchqYFVADjIpIIFIx8j8HtlLi7EJTjMGOvAGCIAhgMIDBxB3bP6HLL9EWlw6C&#10;jqjr6PJR0ZeAn3R7NG9MnoPxDJ74TgpBwLuzBkNeBsbJWQiyCL4AWrcLKSH4ZGEYk0KgrhP/virE&#10;Pgmhn/sJotgv4jnQ8n8sbRIEAUEQETQBtbINnCCKJkQs+Esa0I0iQoQZvaEbvc2J1uZELWoBPych&#10;TAOjimiaA8OFg4h89ZYjtUs1Hbg+LiRQ0RLstpszFkNuWvB8vgXs2LGD5557jvT0dMLCwhg9ejQx&#10;MTFMmTIFURS/k2LD8PBwhg8fzn//939jt9tD6cFx48axYsUKhgwZQnR09Fca0+dXkaRTz6HbH0A5&#10;zfKvgx6nF5Ph1N/nPpcP40kaLr4JurwqXT4NWQh6w50p3AENSTjZ9/XsIqAFC9W/DakCV1cD9S8/&#10;ieRykzL/YSL75QB6qz+j6plf4CvdT+zcGxny498hK2eeOhOAqIwRaCYNz55N9JUUIMXHEpHeb6Nk&#10;D6Nz70Yc1aWYcs/DHp1+1s/tHL4biKKI1+uloqKCrq4uZsyYycSJk77rwzqHo3BGhAlgii2GDTs3&#10;0WhUQJbhZIEpQQgSGVHEp2sc8ruJ3P8FPyvcgsdkQhCOJUlHv5fEYDeOT5LJFbuQPD62GVPAINHh&#10;87C9vQ4kBe14A2BBwOD1ktxYT1JzE5fWFTNa7WGasYPRvhb2alEEBm4kug4BHy9PmsO4yG+mcC0n&#10;RxKobMEwMgnd6cO9uRTLzJFoLh9C//5MM4fh3V6HWtOMIJpCgaSBQtqjO/1PTKYJCIIUsqcRBBB1&#10;Gf+eeqRUGwQC6D1O1A4n6v42xICA3n/TOjJWcFtNcyENiSXqo7uQIoIhYe+OanRPANuNE5GirPiL&#10;G8EgfWvSAu+99x5LlizhN7/5Dddffz0bNmzAarWSmJgYIktvv/02kiT9Wwx6P/30U2w2GzabjZSU&#10;FCZNmsTf//53qqurQ0WnW7duZcSIEcTHn5ltBcDaXTVcef/bFNW0c8WUbMTjiMSLy/cy/+H3EGSJ&#10;SaPOjv7Xyyv2cf3P3iExOYKc7LgTlq/ZXs1ld7+OX5Y4P+ebi7SW9vj5aX4Hjxb18nSFk9eqHRR3&#10;+pgQbcCunJ4INjgDnL+mmbXNHq5LtSB9S3VyDr/GjA2tvFjp4Po0yzE+e2cDDfkraF3+OrZh48ie&#10;/wskxYyjYRtVf/s5XXsKsV09j+F3/xGj6at/lwUgYnAefsGFO389fVU7UTIysScMxRgWQ3P9IdyF&#10;n6PajSTkXnaGspnn8H2HIAikpqaSl5dHXl4eiYnnXBi+bzjjq4jFHs47Yy5mzPbPg1XE8mnqXAQB&#10;zHZG11fzaP46/JKIehTJ0XUwSBpWow9Z0k4wEukUDDxAOTPayyAgogp6sEvv+Hql/n0JiGTuL2b+&#10;qnex+nxMkbtJbTrEe802PIJ4hEF4XdwyKO9rSQkcDzHCjGnaUPSAhuuT/ZjOH4L702K8nx9RmhXM&#10;BqKX3YEyLQtV6znBMeXUydAjf5agmlL/iqKE6JfwLN5DoKYdrdMF3W4EReY4/hXaWtOciIOiiFp9&#10;N3JyZGiJv6QJBPBsLkMZmYR5dg5S/LFdOWcTXV1dpKWlhVpuH3nkEXJyjpgP79u3j0ceeeSkXk7f&#10;BgRB4Lnnngv9Pzk5mVdeeYWuri4efvhh1q1bh8/nO6WI3anwxqYyKg61s3RLOd19nhOWv7WxlJr6&#10;Lt7ZWHqSrb8ePtlZQ1NTD5v3Bf2+Pt1exZSb/skHm4L72LK/nvq6TlbvPvSN91XZ62fa+hbeq3PT&#10;4gjQ6/RT3R1gUVEvTxZ1f+n2xT1+yroCrG310un76orjZ4oGl8rnHT4KOn3UOM+u1UMg0EXr9pUI&#10;FhtxP7oWgzkKR18jZYuepKf4IEyfy5Db/huT6etbLomCgYwbHsc853Y8lc3UPf0oLfs3ISCQOeNK&#10;DBEx9G76lM7aHWfxzM4u3D5nSMzxpMu721j9mztoOrDzK49dsnYp2x+7gua9W09Ytuuj11j9yxto&#10;OrDrS8fRdZ1tr/+JDb/7Md2NZ+832dN6mDVP3Uf+yw/j9fadtXHP4bvFV3rsyrzgMhYOm8ysN17G&#10;0t0DZkswRRcMFQULrk1mUIxcum87D25ejqRr+EQ5WHTcD7vZR3mrnXe2D8LhkbGbjvXjURHwihJ/&#10;0PYR29kKnCqVEJQg8BoVPrvialZNuZSIgBubEGC3GE1DXAbY+1OIPg850cm8mHfZVznlL4V35yEC&#10;VR34Sg/j29+IeeZI1Oae/lokEMPNRK+4G+OPhhPQj3zef/QntZ3j2DWO8uHTg/PcrRL4vAG1qQ+1&#10;zQmBfg2qo63jNFC1HqRxCUSv+wnKUZEHx5s7UIYl4N1RjdbSi7+yFc/mMqTYb68e4u6778Zms7Fw&#10;4cLQZwOFjr29vSxevJh77703VEDa1NREeXn5Wdu/rus8//zzbNmyBYBZs2ZhMBiO8ZaSJInf//73&#10;TJo0iT/96U888MADKF9R78ZgkMGkYLWcJHUNmAwKmBVMprPXgacoEhhljIbg72TVtmq2b6/mg61B&#10;ry2zUQGDgvk0KbszxV8O9tLiDKAYJX423M4rU6KZP8jG8HgTM5IsX7q9KAggg1kWMX2LIpWiAHIw&#10;Vxjc51lE877NaDu2EpU6lMTz5+Hzeyh47X9o27oFw4SpTHzoT0RGpIbWb28q58C65fQ1ndrA1uvs&#10;4uCmT6gr3B36TJHsDLnpdxiuuAt3wyFqn32MntoyYgZNIeyi2fhbGmha895ZPbezhdoDm9i59p+n&#10;NbBWzHbSJ16MOfyrFxjbM1LoqinEU3EiyYlPTsF4YCPO/Z996TiaADEZSSi7V6HXF3/l4zgVZKuF&#10;+AgJz6al+F2dZ23cc/huccYpuQGkTJhG9N5thL27CKsu4jYY8fZHm+weNyPqapi/dQ0zD+5BVRRU&#10;WUYaSMFJEGYJUNoSxTvbxtLUnsOB+hQMspPshC4ESQRBRBQhIMqkKB7sPg9rpTQwiUcIgThQMyUi&#10;DBAQo5Hz6ko55BJ4OyaHy+zd7DTG4LCEgd9DpNHMJ1Pnf62uuNNBjLBgyEvDv78RJTOWQEUb/qrW&#10;oHq3SUEwyghGBfO88eh+P77PKxF0PaiXdIY4Qpf0/iCbhN7lAX8AwaKgt/v61b2Da+taAA0nppvH&#10;EfXufyAnHJtmC9R04CuowzRtCIJBwbu1Asv140KpxG8LkydPRtf1EwTh/vCHP3DppZcCMGbMGCwW&#10;C48//jgjR448phD7m2LRokWsX7+etrY20tPTufzyy3nmmWfIy8sLdZMAjBw5kptvvvkr1y4BfLSj&#10;mr3FjdjDzPz8+vEYjqsbemvDQapq2slMjWLB7GCEze3x8/G2Kj7Nr6Glw0FWUsQJNVC7Dhzmw83l&#10;HGruYVhaNLsONFLd1EN6QjgfbC6j5OBhzp+QwaCkCJZsLKWitY+4hHDGZsZQVtfBpvxqRo1MZkRq&#10;FB9sLqO4spXYKCthViMuj59VWyuICDNhP4robStqoLqxm4zEI52Cvy3u4bBbJ80qsmZ6PLlRRq5J&#10;tfCToXZGRCgc3cTQ4AywvMHFllYvXV6VLLtMg0vj9WoH4UaJKxNNrDvs5otWD4ookHCctECjK8Dy&#10;Ohdb2zz4dZ0064nfzz0dXlbUuyns8mGWRWJNwTE6vBovVDrQgLuzrSSaJXp8GsvrXGxs8dDh1ciw&#10;yV+jvslHxb9eoufgbhJu+jHRI2ay760/07fkeaKys8j62e+IShkLgMvVTesXS6h7+bfs+eBlxNR0&#10;koedvBu0pngbBb+7F0/+avxSD9a4FBRLJCaTmYTcSbS0t+DIX4OztYXo8ZdgTE2id/0K9D43YZOm&#10;YrRGnnTcrwNHVzMl7z6Hs2InuNvQI2Op27EKV2M1puQsmratpKc0H2N8OrLBTFt5EWXLX8DTfBBJ&#10;ENFMFv7/9s47Oqo67eOf26aX9EYSUgghEEKvIlJEFAsqq2BZ67qWXXXtvruurkfFdVdF7Aortlex&#10;4oIFBEERQemhJpCQBEJCeibTZ255/5gQzGJfbO/J55yck/wyc+/vzsy995nneX7fb+WcPyLs3YKl&#10;eBgWRwpNG95j91tP0FJVSlxBCbJspmHrh7gcJtx9hhHsOETdqv8l6m/Be7CcvUvfwJaWicUZjxr0&#10;UbXiZfYtfgZfez1x+SXEJ+XQsHcfFqtKS8N+qt79F5LNhj01h7j0PIJ71mFL7IW7eByarrH33Wep&#10;fO9fqCZwZ/TtuqaKCCRmF9G+5WMS+w/FnDmASDTKrndeoGbpPATFijMjl5ovVuAvXYa3vZ6g5qdt&#10;y2rad34CzgRMzgR2LXmZynefhmgId05/TCYLclwKDVvXkX3iTBTLj5e97+Gn4wfdIafc9yK+28Mk&#10;v7uIyWmf0e50oZsU4qMhEgM+JEXEZ7MiiwIysUuoJBrYzSqfV6WzbNtgnKZMHA4z4aidt9YmUt24&#10;nZnjS7FbNaK6hIhBKyYuUGp5s72KdZa+IOuImobV70c3mxlXvZvlWcVgERHDQUrjM9iT1A9Sk9kQ&#10;6sCMBpEQFlnmjePOoch97I1mRacZ3aND1ECMt6G1+pESHAQWbsTxu+MQnTEBMEEUiZt9FubxBXTc&#10;tAR118GYdpIgf6120mE5qcMICF1izYgKRm0QI2yA1Kn5rWvo+JHS4ombfSb2S8ce2Z5mEHh1PVJG&#10;HFJ2AoJZxmgPgNWE6/rv7rb+3yBJEiNHdndYX7ZsGbquM2XKFGbPnk16ejpPP/00JSUlXVIDHo+H&#10;5557jvb2dhITE5kxY8ZRQdd/Ulpaymuvvcbs2bOBWAlu9uzZ3HfffRQVFTF37lzGjBnDJZdcwrx5&#10;87jzzju7Pf+/1WDSDIPK2jbiXNYuM0tREAiGo92ygbsrG5n5t8Vs314HoShYZIYPzeaVO8+gICcW&#10;sP3l6Y+Z/cp6aPeDITBmfAHb9jWjA41vXx1r9jZJNDR5GXvVSzS2ByHNxcrN1Qy+aC/Di3tBqovV&#10;u+oYdOkCaPaBzURaRhyrHj2PDWX1XPSHVzjl3OG8//fYUvUD9R4m/mkhkYhGxStXkJ8dywK4OnuB&#10;9gd1Jq1oYGaWjcnpFvq4Dn8BiH1iX97n4/pNbbT6NdAMEAVm5Nv5fYEDJAGvZjB2RQOhjpitimIW&#10;eHx4Ar/vGwtcX63yc92mNpq9akwE1iJyYY6d+aMSMXdau9yyqZUHy3wQimVYzTaRu4vd3Fbs7nbe&#10;2GSB/T6Vk1Y2Ut4aiSluyjAmw8qSE5JJNH/3Zvi28k+Jlq4isU8/4sYdR9myh/G8Ngd3ei9yrvkn&#10;yQUTieghDnyxiLb33yBQ+gm6ptJn0glklAz92u2m9O5L4fTpeFa8yaFnZ+P9bCX28TPImTATqzue&#10;kivvY7e3Hu+axex51k6f391E/Ngzafl0IS2fL8J5+k3f+Ri+iUigg+1zrkG1p6HanBxYtoCSB16l&#10;o2wNLZ+twjn4eBrLvqDujQWMLZpIoLWBrY/cRPzQsbSuWsSh9avod8NcJFVA8nvxBzwE95aya9F8&#10;8kYfR9PqD9hVu58htzxJfdVuml+4h+H/fA8hPZcDH72JuXobjjEnEdlXwe7KHYy8+2WqPnuPqs9X&#10;kjFoEC1vzgV/GwXn3IosKbQunU9k+HT0YAfbZ19Ov/95isxBJ0FEQZBMGGqEsseuxR/wkzBwHHtf&#10;f5pwTRWFZ1/bdczRQBAtooKsEAkF2HD/tZitOu7+o6h+5THU9gr8RgJtz/wZ24jjSLzodqqevx+0&#10;CPn9RlD7zG2EDlSSNOpkape9hFpbRu4FfyESCKCq+jeWJXv4dfGDOiFlWeGs+18l/6xZ+FpbSfS0&#10;kd7WjDUcIGi2EDR1V0q2KRE0DBZt7cv7W0cTb83GbjKj6zqKpJLgUNhSOYwn3xuPNyBhM6sYBmiG&#10;gCDBncJOxHZv52o4M0Xbt3Pzm89xRs1WhnnrMBsaumGwJ7cPZCeDXSSQEE+b3YFNFHl73LlMTs09&#10;Ji/YVyG6rTguH4seCBMtO4TeGsA0OAs5OxHvc58R2V3f9VjrycUkr78R5z/OgCwLqtGBrodiN4X/&#10;RDh67LAIpQAIhoTQpmF4I2hGBySI2G+aSNLGG7sFS5EdBwl/ugcpw01w5W60A23owSiWSUWY+h+7&#10;DM73pa6ujrfffpvrr7+etra2Ln2XnTt3cuWVVwIx/ZA//OEPOBwOLrzwQpKSknj77be7tvHAAw9Q&#10;W3t0qaOhoYENGzawePHirrGkpCRGjBhBRUUF9913HzU1NaxcuZKysjKWLVt27A5MlmgKqYy5YSH9&#10;L19A/989T//fPU/R5QtYW94ANhMmRSQQjDDjb4vZvqOOiSf05ZG7p3PixCI2bj7A2Xe+g67pvLFi&#10;F7PnrwHgxBP7c9qpA1m3qQZ/REUHAiE11liu6bidFv44fTDZmfHgC5OZ6uKas4cyMDcJIhqtLX4u&#10;OXUg//zr6WT0SeZQvYc75q+md5obMuL4cGM15TUtAPzvil1E2gLkZSWQFH+k1HZbkQuLaKBHdFYd&#10;CnPV+jZKPjjE2SsbqeiIArChOczF61ppDeuMSLdw+QAXufEKflWPfcwFCEY0BrkV5o5LYmymhagu&#10;cHOpB29UZ1d7hN9+3kJzUGNkhoVz+joRJJGX9/i4bUsbAE+VdfDgNg+IcFaBgyk5NsKawe2b21he&#10;F8Td1XwuYBIFHizroLw5zPhsK3eNiKd3vIn1rRE6vkcfla6r1HzwGhFvHRlTpxDevJGWZ+YQF28j&#10;76bZJA+ZimfPJkr/fi2VD95A+7qlyIUD6X3zQ4y84Tky80Z87bbdiVkM/P0/KbxjPgmTptFWvona&#10;p/6HnbN/x8G17+CIS2XgzY+ROGo47R+9wb7n7sdRmI/oTKRh5VKC7V9f7vs+aKqK1uojzQKJ/Qsx&#10;T7ua+MSBDDhhFiaXGymqMXjWdSg5ebFWAF87tkgDKakJmCeehWPaecS7M3AUlaAMm0RO4QRS84ro&#10;d9q5OO296VVQjNCwC9AYeOpVuHKLUf2txMdl0HvibwjG96XftfMZcO29GE37UH1eskadTP7xZxGf&#10;XoiruJhQVSkAEW87tmEnc/xNTzLhjpfJPvFMmt96EEMNIEgSitNN87a1dHzyFqnFg5GzR5LVK4/a&#10;N+bQ3lJ95KBjNxsUm4ua0tWom94ivW8RlpyhJKXKVD51L/kTTyX5gjtQLAlk9h4B8ekU3/oCsiDQ&#10;uuolMoYWo2QVE5fdm6pXH8JbtxfZbEUSNAShJ2D6/8IPXjoiK2ZmzX6FkedeSZvHQxgDvVNHR8BA&#10;EnWsSgSzEqWsMYkX1o6irHYkaY50zJKMYXzpQ2ToxNt1DjYX8tjiiXj8ChZTTLjSYygcb2ljerAS&#10;wqDLEi0pKRS01pMjBJnQUIalzQN0+lNJYkwoPBIg2WLlvQnnc8r3VPP+QegG1gmFuG+aQmR3HabB&#10;WQQWb0Hpm0Lki2rUA0fq2KLdjOuWk0jZeivuJ36DMiYTnTCa7kPXgxh6FDQdNI6YoeoGhm4gaHqs&#10;5KaH0AwvesSP3D8Bx73TSN58E3EPzujW3B3ZfpDgW5vBMLBM6odt2kAEScB+ZqxsILqtP/5r8zXs&#10;3LmTc845h4SEBOrq6rpczK+66qqu3od58+YxefJkrrjiCgoKCjj//PO59toj3w5ramoIBoNHbdvj&#10;8XD99dfzySefUF5e3jV+/vnns2fPHnbu3Mm1117LzJkziYuL69bLdCwwDIOAN4TfEyLQ+eP3hNA0&#10;HQSwW00sWbOX3Tvr6Vfci/cfmMH1M4ezZPaZFPRPY8fOOt5YVcZzy3eBbjDjuD4sf3gmS/4+g6vO&#10;HAr+SKzUfbikpBmYzDJ/vWI8M8bmQ5OXKYN788StJ1PYOxHaAowekMGC26dx8/kjueuC0SDA1qoW&#10;RhalM7IkE63Jx6JPYn1j//txORgGl00dm4filwAAFTlJREFUgNt5xCZhai8ra6am8dtcGxkOCaSY&#10;h9yig0FOWdVIR0RnfqUfPaIzPs3CmhNTmT86kW2nprPohBTMkgiqgVUWee24RK7r52T+iEREGbyq&#10;waGgxqN7fWghndHJJj49MYXXj0/ikRI3yALzagJUdER5otIHosAthQ7eHp/Mh5NSmJVjBw0eKe8g&#10;pOlInXkm3YiV6ABSFIlbilxUnt6LA9N7kev87qXxlt3r6Sj9AnNcCm1VVTQsfImoJOG86lYSh46h&#10;auE/2PW3iwmtWohkcpFw2d0U//k5cif+Dqvj27PbiiiTMXgqhX96lpw/z0HOG4xv03L2PnA1Ox66&#10;GFHrIOfm+3ENGUPHpx/h2bUOR68sOmr3Ub1p1Xc+jm/C6kog74+zaYt6aXrnecSN79NWvx9d1TAE&#10;M4LVgWS2Isgm0A0S+o8mfeblNG34AO+yF9FKN6NGVQRUgp1OB/WfL6FlyYvo3loa9u5BccYBErJs&#10;wZDtSJZYQC6gE3ZlIpqsRKNhRIcLxRVH1fvz8H7yIqGmvbRVVWOJT4u9s7qGLbd/VzbRmtUHtcOL&#10;IQiEFR2zw0lrcwtRk5lIh453y25MSQVkXfgHlC+JMEuKFUG2INtt+OsbEJISCak6nk2bETLHkXvJ&#10;TRi6TuakmQSa6ql44S5ccQ4SB44g2NGAbnUSCEVo316Oyd2fXhddB5Z4JMUEsoz8Iyiy9/Dz8F+t&#10;tRUEgTPveJqT/3Q//qBOyO9HEqMY6HSETGyv78WbpaN4f8dEDH0AqS43oiDwVVqZhmHgskZpbOvN&#10;0++NIxwVMck6GBASJK4x7UPs8IKqYe/w8PyA41krJ/OQeSAeu5OuGoeuQ8hHsTuNjyZfwoQfMbPU&#10;DVEAScSIqFiO64PW0E7482r01iCCVSZa3oDnsZWoVc1dT5ESHDivmUDy2htJXH8dztmnYj6tH2Ke&#10;G5wSBiqaEUQniE4IgwiGTUDs7cQ0pQDHX6eS8PHVJG+9BfdfpiH37rwoG2BoOuH11ejeEO47TkWt&#10;biG6twHz2HwEpxmtqeOneV2+gSlTpnT1LjU3N7Nw4UKGDBnSZVvg9/upqqpi1qxZaJpGWVkZqqp2&#10;24bT6fzKxlKfz0dCQgI33ngj8+bN6/a8K6+8kmeeeYZAIEB+fj5PPvkkDz/88LE7ME0n0Szz7n0z&#10;WP3YeXz86Cw+efQ81jx+PiP6pEAgiigIbKtsBrNMvS/EgEsXkPWbpxhw2fNUNPsgqrFkbSXVTbHA&#10;YNaUI6v1LppWDGKXgVAXemeWUlV1EAWiWuwREVUDwyAp7khwnOi2xsxwDbBYFC6eUgSiwHvrq1i5&#10;voodexuxpLg478SjVwkOSzTz4rhkdpySxr+PT2J8ihlMIhUdKov2B9gXUEGAWb3tmDobux1KrMk7&#10;2jlHS6ePHYBVjlmvIEBHVGd7Z6bqnGw7ps5erlm5duwWiYBq8O7BAAfDBigiF+Ye8aC7OM8OskCZ&#10;T+NQUOvUqY15311f6CTOKfNmhZekRQe56osWItq3avZ2o/XzD5G8HZgcdvw7StFCYTJOPB2bWWHH&#10;PZdz4Pn70HUfvc67guGzFzL4/Ftwxed9r30AmExuCsZezNC7XyD98ltQEuPwfPgWm26YRcWa5cSf&#10;cjLOvBwCO7Zi+DtwSDqeNf8m4G/63vv6T7yNh6h6+Z/kTZ7FwNvnEdmznUMbVqM7kpAD7YT3fsGB&#10;t59D3FeBt72KA1uW0LxmBf2un0vuyTNpfnMB4XAIXbEiHSglGOzAu2Etiiue1Ol/JLmoiEBtDR0t&#10;+2muWY/etA9/bRnhiA9vbTlS4148rU0ICKhN9TTt20L71o9xDx5H76lX40zKoLmyFI+3GUkycWjJ&#10;kzRuX4F/xyrqXn8c28AzCHhbidbupqmyjPQBA1DNTmzpdgbOOg1Hv1wa/VEkJXYu6Bg01mwh2ryH&#10;tvJdZA8cjBZUsboSKZ51Hs7CfA4GQ4i6gC05E3ufEdQ++wDJQ2P+a0mJOShaEKspjpIZZxFf0pdG&#10;QUJ3mOnYtxmh8RAte0u7rNJ7+HVzTLp8J1x6O878E5n756fZv/EgNnc8Ic1NVI3DLNtJcciIiN1W&#10;iH0VhmHgsqlU1+fzr6Uh/jRjLZpuwqdLjLZ0MN53gI+DTnaUDAEVyloPoVhtRM1yl8YSusYVfUfy&#10;zyEn4VZ+ehNVQZYwH9eH8PpK7L8ZTmTzAWznDMG/cAO2aQMJrSzHMlVCSnYimI+8/OYROZhH5ACg&#10;B8JoDV6MFj+6J4ihaQiSgGCzICY5kNKciM5vyAwJ4HnoQ2wnDUCtbISROdjOHor/1S+QEuxYxvf9&#10;kV+F74/f7ycvL49zzz23a6ylpQWHw4HVaiUajbJ8+XL+8Y9/MHfu3K4mbZPJ9JUBuK7rHDp0CJPJ&#10;xJYtW3jyySe57rrrACgsLGTEiBEsXbq0y239sKP5McEwMEkiU0blxFbNfYlElzWWPSSmQYZuYDMr&#10;TByegz8URQBOcVmxySInDcvh00eWAxAMHQn4guHoV5dwD+/+a8Y17cj5F1VjvwtCbHzWpCJuf+4z&#10;NlQ2cc3jKyGsMu2EvuRlfn0zcbxZ4owsGylWiTEfNoAg0BTSUATAEPBGv2GORszAF2ItToeRBKFL&#10;BDOgHplvWDdQDwdbkogoxJr5guqRJwfU2JgsxAKww//xRg1GJpnZe0YGs3d4eKEmyPxyL4vrg6yb&#10;kkred8gy+eq24d/1ISaTgiFICLIZ2WVFqq2g7uOlhPztxE2cQq8zrya+73jE77Go4+twJ2fjOu+v&#10;pIybSt2iBbStWkrg2cfxDOuLYjMjWx2oqorVZqd5zzZqt6yh77iz/qt9SpKErinsfOERzKKKY/Q0&#10;+kyYhmB3IBeMZcfjf0EZ0J/Efn2pXPESGSecRMjrZ8sjt4HfQ+7192B3OLAPOpE9Kxbj3LqKgotv&#10;5os5N7Hq7uvI7K2gmc1sX/oCJgLYJYGa9WtRc4fhqdhOguyhZvV7ZI4aS1QRqP7wJXIuuI3KF5/m&#10;wM4/k2RLgEP7qVm3DKWgCNmms//N+fgOluEechqFF93KxvefQQiFqd32CSnTr6bvjU+z99k7aXj3&#10;RdqiTuJPuQzFFDvfI3qU7UtfIVESKF+9jJEnXEDfGx5jx4IHqF/2PN6IQdop1yJ3Pj5u1Gkc+mIN&#10;7kHHA+DMKqbgusfZ8cwc6tYsJhCJkjLtGsLtHvat+IBku0LFindILJmASfj1+SX20J1jtixq2Pjh&#10;zHnnSZ669wM+fH0LiiSS5IqJNRqGjnHU9+GvxjAM4mwqm8oG8Nan7Vx44k4CYSuSCL+VavnYnweJ&#10;FpAM6tIyYrYsmgqREAXuZO4fNJkZ2QOO1WF9f0QBwSJjGV9IZMsBzOPziWzdj2lYzNg2srWWyIZq&#10;BJcF0SxjGpWH8B8rqUSbGTHXDLnfsUndMNB9IcJbDmB4AthOH4wU7yS6vxW5XxqBJduwnTUE27kj&#10;jvKb+6Uwbdo0pk2b1m3M5XIRCAQAUBSFSy+9lIqKCszmI4Hw16lFa5rGggULGDduHLfccgvvvPMO&#10;mzZtYtiwYQBcfPHF+P3+H+loYkGLNxAh8T8CJrWzJKfrBiP6pYGuY0RUbj57KP063+9Pt+znk001&#10;jBuUSWGGm/17Gnhq8VZOO64PZpPEnNc3xgysj9FcwxGNBLeVGWPyeX5xKeVRDWSJi0/qf9Rj5+7u&#10;4L3aAFN6WZmcZkU34N6dHbFctaozNMFEm2rwgRBg/j4fZ2VaKHApbG6JEGcSMH3TpA1wm0RGxil8&#10;IsALVX4uzLWTaZd5aJeHcEQjzi4zPdPG/H0+WjtU5pR38EJCEgFNZ265F3SDErdMmlXicCxlEmFp&#10;XZCmoMbDwxK4s1hj+LIGKlsivFEb5Laibw9u6lcvw1tdhyspHh0BSZYINzXRuq8SsU9/sqffQe9x&#10;pyMpx9aDSwDis0bi+mMJrePPp/69ebSVrsBkmLAkxGNICrokYfUGCaxfjjbmFCTphzvNWxOSGHXP&#10;AtRAO1FPE47MQqTOG/3Q6x4k5GnEmpoOIS+6qiFa3eQNOxOtvQ0dA0dyTE4he+gUEp/8DLPJjGy1&#10;M+ovzxBpa8ORkYUWaEPHFFOjmX49GiYkk5OsuxYiomNITgSLg7GPrkIUZGR7HO7b+6OpIRzJqaj+&#10;NgTJiSGBaLKgB7xEIj5scekIwOCTLkKafDa6ISHb4okbMoGkfywmfGgf5tQcLK4j75FZVDjh8ruQ&#10;LrsdVTCjyAq9Rp9B/IDRRBr2Y0nNxeI8slo2beBIEh9dgsV+ZOVoyvAzGDNgEpG6ckwJ6VjjMzA0&#10;nXH/8wSKoqJhQ/5aaZwefk0c03XkiUkm7nhkOlPO6M8rj33Kjg01iKKA1W4+SvH4mzAwiHNovLdu&#10;OEXZrQwvbKRDV5hkaSHV30JDfGan0FAU1AhJNhfX9BvLjf3G4Db98IvFsUYZmIERjBL4dyn2mcMJ&#10;b6pGb/chpboR7Wb8r21EKclCrWkBJdZxoTf5kIvSEO1HggJD1RDk2Amnd4QwfCGkjDii5fUoBakY&#10;BnjmfIj1+CLCG/djhKKICXZEqwlCKmKCHb0jiJTw66qlx8XF0b9/f+655x5uuOEGVq5cSX5+PibT&#10;kaXvoih2C6AOEwqFuPXWWzn++Ng3wczMTFavXt0VMAFdBpTHkmA4tqorFFFjqvRf8/8mT4BTRudz&#10;3PBcPltbwcCrX2JySRYef5jPN+2HRg/jh/Xmrt+OYfmaCtZtO8igK19EEkWq9xwCl42IqmMYsX2h&#10;6oQjMYHGUFQFTY+NA+Go1u1viNm3oMbGDmfofn9aCa9+tJuwppPbO4EpI7qXszUD5pR7qWmJsPxQ&#10;GJTOsq5ugGowIsnEhHQLvR0yc8u87G2NMHJFA3l2mc3NYYpcCrMHx240Id3oSpJphhEr1ekxhe7r&#10;+rp4Zq+PCo/K8OUNpJgldrdHQYWb+zhIt0nc2s/FzIYmXqsOsLn9EEHdoNYTBRlu6Rdbwh3pLE22&#10;hDUu+7yF+tYo95d7KXDIVIc0kAVGJXy1XtaX8TZX0lq6FKtFwZDNCD4vIX87ckI6cVN/S/aZ55EU&#10;V/Ct2/lvkEQLyYOPxz6gmP2fvo5nydsEaypQ7BKy04nFbiG441Oad60ldeCkH7wfQRAwyQomVzK4&#10;uquUKxYziqVTX8pyJPMoSwokH30u2b+kr2SxxWGxxeRNRPuXt+vuCiUkU3dFfelLfV+2hCNBi+Lo&#10;Pi/J5kT5klyM2eoAHN0eY3HGYXEevUpRQMDkiM3zyyGNzZmCzXm0ar4kykj2ow25rVYH1vwj1xZB&#10;EjHHxeb/4xhN9fBz8KO8l6MmFTB30WX87dmZDB2fh6ZqeFr9hAKR77zEUhJ0FNHMy8tH4AvKGCL0&#10;MoWZHNkP7T6Ihuljj+POkklsnfp77i6Z+IsKliBWnhOdFhwXjiKy+QBaRRPmkXkgihhRHfPwHNSa&#10;VtS9jUS31RLZWIMR1YhsrO6SAQ+vq8T/+kaCH5URLW8guKSU4EdlhNdVElq5F98L69CbfUhxDlBE&#10;zGP6IGcmIqXasUzqB5KI5YS+XfIGvzauvvpqUlJSuPfee3n99de7ep4O4/F4+OKLL9iyZQstLS1d&#10;46qqdtNWKi4u5pprrvnR53vCgAxEAwZlJeC0HR3IjS5MhajK4NwkFJPEW/ecwYxTiiGqs+yj3Xy+&#10;aT/52fE8fN/ZjBnYi+MGZfHMbaeQnmjnQFUL1ftbuXrWKArSXKS7LbjsJobkJ6MoIiV5sQt0SW4S&#10;iiwxqDNjVdw7CZNJZkjekRtAv+xEbHYTJb0TsXSWhof2SyM5xQ2eIOdPKMRq6Z55kQR4cng8Q1PN&#10;SIoYC5Q0A4skcFaWhbdPSEEUBPJdCksmJDM4UaE9qLG5IYxTFrko105JnAm3ItLfIeHuTDelWCT6&#10;2mSSzCIuRSTTLvHeCckMSzLREtDY3RIhwSxy11A3fxkYu+mem2PnidEJpFsl9raFqe2Iku+UePW4&#10;JEYmm7FKAvk2iVSTQLFb4dFh8RSmmNndGmFxlZ84AeYMj2dC6refF4c2foqvpgqT2USopZ72qA/z&#10;2FPpe9sTDL3kzh89WPoyNiWefpOupPi2J0g+/RKwOwnUNYIkoXb4aFq9DENXv3U7PfTQw/dHML6q&#10;AeQYs3dHPWs+2M2GTyrYv7eZQKdlhKxIyLKEKMWELbtsT4xYac7QDRrbJU4esY7rfrMei2BjmT6Q&#10;17LOZ1b/Ek5Oy8f2TRYtv0Ai22OWJNEddVgm9yP471LEZAd6MIp9egl6RxjBqiC6LKg1rQRXluG4&#10;YCRGWMW/cCPW0wcip7nxLViLmORE94dQq5uxnRhTGEcWEZOdmIdl/9yHekwJhUKEw2Hc7u7f7t55&#10;5x22bNmCLMucdtppDBkyBICmpibcbne3bNRPxfaKRrJSXMS5jr4Za5rO9opGBuQlxxS6O6k40MrB&#10;Zh92i8KA3KSjgpWmtgC7q5pIctvon59MfZMXVTfISnWh6TrlNa0U5STGSpQG7KpupjA7oUsAs6y6&#10;mfxe8d32WVnbRnK8DVdnNvPfq/dw1p8XYbIo7FpwCXlZX11e0g2DXe1RWsI6OpBhlSh0H30eqrrB&#10;1rYIAdUgzymTaYsFZtU+FYcskGQ5MpfGoEpEh8wviVNqBmxuCRPUDApcMunWoxPizSGN3R0RZEGk&#10;OE7p5mV3KKih6kbXNoOawfa2CCHNoNClkGr99jJJwNfBlof+iLphCZo9GWvhEFKmnkn26Bko0k//&#10;2fpP2vd8TsW7C/BuXYmprYWAM49Bd/2LlMJBP/fUeujh/x0/ScB0GN0wqC5vonxrLRU76tlf2UJb&#10;kw+vJ0g4GEXTDDAMRFFAMUnYnBZc8Q6yChxcfkEQd68ilIR+oPy6VVONsIre7EXqFY9n9gdYxheg&#10;1rZhnzWC8IZq1N0N2C8aRfiLKrT2ILapsV4S34LPsZxShJzmJvDONjA0xHg7UlY8cnYC6u56BLcV&#10;Md6G6Pr55AJ6+PWh6wYn3/wGy1fu5uxpA3lr9tk/95R+EUQiAcrefIxo9Tbih00ibfTZ2NzHTlX7&#10;WBDR/TRs+BDPZ8vweXX6XHQzSbm/vIUdPfTwa+cnDZi+Cl038HtDhAJRNFXHwEAURUxmCZvDgvkY&#10;em79EtG9QUSHhci2g4TXVyPIEsqANMwjc9GavATf3479glEYHSHUqhbCpfsxDc4munU/trOGxqQC&#10;Rv5E0gk9/L+lwxsi/6LnaD7k4aO5s5jU85nqoYceeujGzx4w9dBDDz300EMPPfzS+T+5jOAqKzhm&#10;oAAAAABJRU5ErkJgglBLAQItABQABgAIAAAAIQCxgme2CgEAABMCAAATAAAAAAAAAAAAAAAAAAAA&#10;AABbQ29udGVudF9UeXBlc10ueG1sUEsBAi0AFAAGAAgAAAAhADj9If/WAAAAlAEAAAsAAAAAAAAA&#10;AAAAAAAAOwEAAF9yZWxzLy5yZWxzUEsBAi0AFAAGAAgAAAAhAFIGp11jBAAAegwAAA4AAAAAAAAA&#10;AAAAAAAAOgIAAGRycy9lMm9Eb2MueG1sUEsBAi0AFAAGAAgAAAAhAKomDr68AAAAIQEAABkAAAAA&#10;AAAAAAAAAAAAyQYAAGRycy9fcmVscy9lMm9Eb2MueG1sLnJlbHNQSwECLQAUAAYACAAAACEAmBfn&#10;EuIAAAAMAQAADwAAAAAAAAAAAAAAAAC8BwAAZHJzL2Rvd25yZXYueG1sUEsBAi0ACgAAAAAAAAAh&#10;AHWLZtk31AEAN9QBABQAAAAAAAAAAAAAAAAAywgAAGRycy9tZWRpYS9pbWFnZTEucG5nUEsFBgAA&#10;AAAGAAYAfAEAADT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ltr logo small" style="position:absolute;left:455;top:15539;width:8535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K+wgAAANoAAAAPAAAAZHJzL2Rvd25yZXYueG1sRI/NasMw&#10;EITvhbyD2EBvjeQWinEjh7rQUOih2MkDbKz1D7FWxlJi5+2jQqHHYWa+Yba7xQ7iSpPvHWtINgoE&#10;ce1Mz62G4+HzKQXhA7LBwTFpuJGHXb562GJm3MwlXavQighhn6GGLoQxk9LXHVn0GzcSR69xk8UQ&#10;5dRKM+Ec4XaQz0q9Sos9x4UOR/roqD5XF6uhaJI94+Vsy5NKTz/pd5Gqfan143p5fwMRaAn/4b/2&#10;l9HwAr9X4g2Q+R0AAP//AwBQSwECLQAUAAYACAAAACEA2+H2y+4AAACFAQAAEwAAAAAAAAAAAAAA&#10;AAAAAAAAW0NvbnRlbnRfVHlwZXNdLnhtbFBLAQItABQABgAIAAAAIQBa9CxbvwAAABUBAAALAAAA&#10;AAAAAAAAAAAAAB8BAABfcmVscy8ucmVsc1BLAQItABQABgAIAAAAIQA9QbK+wgAAANoAAAAPAAAA&#10;AAAAAAAAAAAAAAcCAABkcnMvZG93bnJldi54bWxQSwUGAAAAAAMAAwC3AAAA9gIAAAAA&#10;">
                <v:imagedata r:id="rId4" o:title="ltr logo smal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670;top:13527;width:393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13377EA9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>Headteacher: Mrs P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Blow</w:t>
                      </w:r>
                    </w:p>
                    <w:p w14:paraId="5302D5F0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Deputy</w:t>
                      </w: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Head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>Miss A Fletcher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</w:t>
                      </w:r>
                    </w:p>
                    <w:p w14:paraId="2ED62909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</w:p>
                    <w:p w14:paraId="68F117BB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Morden Primary School</w:t>
                      </w:r>
                    </w:p>
                    <w:p w14:paraId="04285C7F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London Road</w:t>
                      </w:r>
                    </w:p>
                    <w:p w14:paraId="1B711568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Morden, Surrey</w:t>
                      </w:r>
                    </w:p>
                    <w:p w14:paraId="5C4F0322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SM4 5PX</w:t>
                      </w:r>
                    </w:p>
                    <w:p w14:paraId="5E380CB6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Tel: 020 8648 4168</w:t>
                      </w:r>
                    </w:p>
                    <w:p w14:paraId="274C8865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Fax: 020 8685 5459</w:t>
                      </w:r>
                    </w:p>
                    <w:p w14:paraId="3E196235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e: </w:t>
                      </w:r>
                      <w:hyperlink r:id="rId5" w:history="1">
                        <w:r w:rsidRPr="00626695">
                          <w:rPr>
                            <w:rStyle w:val="Hyperlink"/>
                            <w:rFonts w:ascii="Gill Sans MT" w:hAnsi="Gill Sans MT"/>
                            <w:color w:val="0070C0"/>
                            <w:sz w:val="20"/>
                          </w:rPr>
                          <w:t>info@morden.merton.sch.uk</w:t>
                        </w:r>
                      </w:hyperlink>
                    </w:p>
                    <w:p w14:paraId="6ED96B16" w14:textId="77777777" w:rsidR="00C41E6E" w:rsidRPr="00626695" w:rsidRDefault="00C41E6E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w: </w:t>
                      </w:r>
                      <w:hyperlink r:id="rId6" w:history="1">
                        <w:r w:rsidRPr="00626695">
                          <w:rPr>
                            <w:rStyle w:val="Hyperlink"/>
                            <w:rFonts w:ascii="Gill Sans MT" w:hAnsi="Gill Sans MT"/>
                            <w:color w:val="0070C0"/>
                            <w:sz w:val="20"/>
                          </w:rPr>
                          <w:t>www.morden.merton.sch.uk</w:t>
                        </w:r>
                      </w:hyperlink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6539" w14:textId="3AFDE335" w:rsidR="00C41E6E" w:rsidRDefault="00C41E6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C508" w14:textId="367E1080" w:rsidR="00C41E6E" w:rsidRPr="00A44C11" w:rsidRDefault="00C41E6E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14:paraId="17B9B526" w14:textId="6EE32363" w:rsidR="00C41E6E" w:rsidRPr="00A44C11" w:rsidRDefault="00C41E6E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14:paraId="4A6722AF" w14:textId="77777777" w:rsidR="00C41E6E" w:rsidRPr="00A44C11" w:rsidRDefault="00C41E6E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14:paraId="71AA7008" w14:textId="77777777" w:rsidR="00C41E6E" w:rsidRPr="00A44C11" w:rsidRDefault="00C41E6E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14:paraId="2F22315A" w14:textId="4E5A398F" w:rsidR="00C41E6E" w:rsidRPr="00A44C11" w:rsidRDefault="00C41E6E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14:paraId="4DCC05A3" w14:textId="77777777" w:rsidR="00C41E6E" w:rsidRPr="00A44C11" w:rsidRDefault="00C41E6E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14:paraId="2701240B" w14:textId="77777777" w:rsidR="00C41E6E" w:rsidRPr="00A44C11" w:rsidRDefault="00C41E6E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14:paraId="71D08E10" w14:textId="77777777" w:rsidR="00C41E6E" w:rsidRPr="00A44C11" w:rsidRDefault="00C41E6E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29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520DC508" w14:textId="367E1080" w:rsidR="00C41E6E" w:rsidRPr="00A44C11" w:rsidRDefault="00C41E6E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14:paraId="17B9B526" w14:textId="6EE32363" w:rsidR="00C41E6E" w:rsidRPr="00A44C11" w:rsidRDefault="00C41E6E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14:paraId="4A6722AF" w14:textId="77777777" w:rsidR="00C41E6E" w:rsidRPr="00A44C11" w:rsidRDefault="00C41E6E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14:paraId="71AA7008" w14:textId="77777777" w:rsidR="00C41E6E" w:rsidRPr="00A44C11" w:rsidRDefault="00C41E6E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14:paraId="2F22315A" w14:textId="4E5A398F" w:rsidR="00C41E6E" w:rsidRPr="00A44C11" w:rsidRDefault="00C41E6E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14:paraId="4DCC05A3" w14:textId="77777777" w:rsidR="00C41E6E" w:rsidRPr="00A44C11" w:rsidRDefault="00C41E6E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14:paraId="2701240B" w14:textId="77777777" w:rsidR="00C41E6E" w:rsidRPr="00A44C11" w:rsidRDefault="00C41E6E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14:paraId="71D08E10" w14:textId="77777777" w:rsidR="00C41E6E" w:rsidRPr="00A44C11" w:rsidRDefault="00C41E6E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1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2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3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8" r:href="rId9"/>
              </v:shape>
              <v:shape id="Picture 6" o:spid="_x0000_s1034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2463C" w14:textId="77777777" w:rsidR="00C41E6E" w:rsidRDefault="00C41E6E">
      <w:r>
        <w:separator/>
      </w:r>
    </w:p>
  </w:footnote>
  <w:footnote w:type="continuationSeparator" w:id="0">
    <w:p w14:paraId="08354BA4" w14:textId="77777777" w:rsidR="00C41E6E" w:rsidRDefault="00C41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4B672" w14:textId="02556DDF" w:rsidR="00C41E6E" w:rsidRDefault="00C41E6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7EB76" w14:textId="77777777" w:rsidR="00C41E6E" w:rsidRDefault="00C41E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0F4B78"/>
    <w:rsid w:val="00101DB7"/>
    <w:rsid w:val="001123E7"/>
    <w:rsid w:val="001162CE"/>
    <w:rsid w:val="00120F54"/>
    <w:rsid w:val="00163755"/>
    <w:rsid w:val="00176C68"/>
    <w:rsid w:val="0019448D"/>
    <w:rsid w:val="001D77B7"/>
    <w:rsid w:val="001F144A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512833"/>
    <w:rsid w:val="00552A5B"/>
    <w:rsid w:val="00574AAF"/>
    <w:rsid w:val="005C3BC9"/>
    <w:rsid w:val="005C7DA7"/>
    <w:rsid w:val="005D5BD4"/>
    <w:rsid w:val="00626695"/>
    <w:rsid w:val="0067451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44C9B"/>
    <w:rsid w:val="008A12CA"/>
    <w:rsid w:val="008D549E"/>
    <w:rsid w:val="00934815"/>
    <w:rsid w:val="00967397"/>
    <w:rsid w:val="0098325A"/>
    <w:rsid w:val="009C2EA0"/>
    <w:rsid w:val="009F426A"/>
    <w:rsid w:val="00A107D3"/>
    <w:rsid w:val="00A1473F"/>
    <w:rsid w:val="00A40B64"/>
    <w:rsid w:val="00A44C11"/>
    <w:rsid w:val="00A957C5"/>
    <w:rsid w:val="00AA21C6"/>
    <w:rsid w:val="00AA77F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41E6E"/>
    <w:rsid w:val="00C47435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87CB5"/>
    <w:rsid w:val="00DA6DF8"/>
    <w:rsid w:val="00DB3270"/>
    <w:rsid w:val="00DD122F"/>
    <w:rsid w:val="00DF3C9E"/>
    <w:rsid w:val="00E13B9D"/>
    <w:rsid w:val="00E66787"/>
    <w:rsid w:val="00E77918"/>
    <w:rsid w:val="00EB6A81"/>
    <w:rsid w:val="00EC2E87"/>
    <w:rsid w:val="00F0515A"/>
    <w:rsid w:val="00F06916"/>
    <w:rsid w:val="00F67E3A"/>
    <w:rsid w:val="00FC2A8E"/>
    <w:rsid w:val="00FC7528"/>
    <w:rsid w:val="00FE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76042A87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rden.merton.sch.uk" TargetMode="External"/><Relationship Id="rId2" Type="http://schemas.openxmlformats.org/officeDocument/2006/relationships/hyperlink" Target="mailto:info@morden.merton.sch.uk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orden.merton.sch.uk" TargetMode="External"/><Relationship Id="rId5" Type="http://schemas.openxmlformats.org/officeDocument/2006/relationships/hyperlink" Target="mailto:info@morden.merton.sch.uk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1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0FDD1-52A8-4DA6-AB97-CF0694C6E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6</TotalTime>
  <Pages>1</Pages>
  <Words>315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1733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2019-10-10T09:43:00Z</cp:lastPrinted>
  <dcterms:created xsi:type="dcterms:W3CDTF">2022-09-16T08:19:00Z</dcterms:created>
  <dcterms:modified xsi:type="dcterms:W3CDTF">2022-09-16T08:19:00Z</dcterms:modified>
</cp:coreProperties>
</file>