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</w:p>
    <w:p w:rsidR="00221137" w:rsidRDefault="00221137" w:rsidP="00833FDA">
      <w:pPr>
        <w:rPr>
          <w:rFonts w:ascii="Verdana" w:hAnsi="Verdana"/>
          <w:szCs w:val="22"/>
        </w:rPr>
      </w:pPr>
    </w:p>
    <w:p w:rsidR="00221137" w:rsidRDefault="00221137" w:rsidP="00833FDA">
      <w:pPr>
        <w:rPr>
          <w:rFonts w:ascii="Verdana" w:hAnsi="Verdana"/>
          <w:szCs w:val="22"/>
        </w:rPr>
      </w:pPr>
    </w:p>
    <w:p w:rsidR="00221137" w:rsidRDefault="00221137" w:rsidP="00833FDA">
      <w:pPr>
        <w:rPr>
          <w:rFonts w:ascii="Verdana" w:hAnsi="Verdana"/>
          <w:szCs w:val="22"/>
        </w:rPr>
      </w:pPr>
    </w:p>
    <w:p w:rsidR="00FE2CAF" w:rsidRDefault="00FE2CAF" w:rsidP="00833FDA">
      <w:pPr>
        <w:rPr>
          <w:rFonts w:ascii="Verdana" w:hAnsi="Verdana"/>
          <w:szCs w:val="22"/>
        </w:rPr>
      </w:pPr>
    </w:p>
    <w:p w:rsidR="00FE2CAF" w:rsidRDefault="00FE2CAF" w:rsidP="00833FDA">
      <w:pPr>
        <w:rPr>
          <w:rFonts w:ascii="Verdana" w:hAnsi="Verdana"/>
          <w:szCs w:val="22"/>
        </w:rPr>
      </w:pPr>
    </w:p>
    <w:p w:rsidR="00221137" w:rsidRPr="00201FEC" w:rsidRDefault="00221137" w:rsidP="00833FDA">
      <w:pPr>
        <w:rPr>
          <w:rFonts w:asciiTheme="minorHAnsi" w:hAnsiTheme="minorHAnsi" w:cstheme="minorHAnsi"/>
          <w:sz w:val="24"/>
        </w:rPr>
      </w:pPr>
    </w:p>
    <w:p w:rsidR="00221137" w:rsidRPr="00201FEC" w:rsidRDefault="00201FEC" w:rsidP="00221137">
      <w:pPr>
        <w:jc w:val="right"/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>3</w:t>
      </w:r>
      <w:r w:rsidRPr="00201FEC">
        <w:rPr>
          <w:rFonts w:asciiTheme="minorHAnsi" w:hAnsiTheme="minorHAnsi" w:cstheme="minorHAnsi"/>
          <w:sz w:val="24"/>
          <w:vertAlign w:val="superscript"/>
        </w:rPr>
        <w:t>rd</w:t>
      </w:r>
      <w:r w:rsidRPr="00201FEC">
        <w:rPr>
          <w:rFonts w:asciiTheme="minorHAnsi" w:hAnsiTheme="minorHAnsi" w:cstheme="minorHAnsi"/>
          <w:sz w:val="24"/>
        </w:rPr>
        <w:t xml:space="preserve"> October 2022</w:t>
      </w:r>
    </w:p>
    <w:p w:rsidR="00201FEC" w:rsidRPr="00201FEC" w:rsidRDefault="00201FEC" w:rsidP="00221137">
      <w:pPr>
        <w:jc w:val="right"/>
        <w:rPr>
          <w:rFonts w:asciiTheme="minorHAnsi" w:hAnsiTheme="minorHAnsi" w:cstheme="minorHAnsi"/>
          <w:sz w:val="24"/>
        </w:rPr>
      </w:pPr>
    </w:p>
    <w:p w:rsidR="00221137" w:rsidRPr="00201FEC" w:rsidRDefault="00221137" w:rsidP="00221137">
      <w:pPr>
        <w:rPr>
          <w:rFonts w:asciiTheme="minorHAnsi" w:hAnsiTheme="minorHAnsi" w:cstheme="minorHAnsi"/>
          <w:sz w:val="24"/>
        </w:rPr>
      </w:pPr>
    </w:p>
    <w:p w:rsidR="00221137" w:rsidRPr="00201FEC" w:rsidRDefault="00221137" w:rsidP="00221137">
      <w:pPr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>Dear Parents</w:t>
      </w:r>
      <w:r w:rsidR="00CE32A0" w:rsidRPr="00201FEC">
        <w:rPr>
          <w:rFonts w:asciiTheme="minorHAnsi" w:hAnsiTheme="minorHAnsi" w:cstheme="minorHAnsi"/>
          <w:sz w:val="24"/>
        </w:rPr>
        <w:t xml:space="preserve"> &amp; </w:t>
      </w:r>
      <w:r w:rsidR="00FE2CAF" w:rsidRPr="00201FEC">
        <w:rPr>
          <w:rFonts w:asciiTheme="minorHAnsi" w:hAnsiTheme="minorHAnsi" w:cstheme="minorHAnsi"/>
          <w:sz w:val="24"/>
        </w:rPr>
        <w:t>C</w:t>
      </w:r>
      <w:r w:rsidR="00CE32A0" w:rsidRPr="00201FEC">
        <w:rPr>
          <w:rFonts w:asciiTheme="minorHAnsi" w:hAnsiTheme="minorHAnsi" w:cstheme="minorHAnsi"/>
          <w:sz w:val="24"/>
        </w:rPr>
        <w:t>arers</w:t>
      </w:r>
    </w:p>
    <w:p w:rsidR="00221137" w:rsidRPr="00201FEC" w:rsidRDefault="00221137" w:rsidP="00221137">
      <w:pPr>
        <w:rPr>
          <w:rFonts w:asciiTheme="minorHAnsi" w:hAnsiTheme="minorHAnsi" w:cstheme="minorHAnsi"/>
          <w:sz w:val="24"/>
        </w:rPr>
      </w:pPr>
    </w:p>
    <w:p w:rsidR="00221137" w:rsidRPr="00201FEC" w:rsidRDefault="00221137" w:rsidP="00221137">
      <w:pPr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 xml:space="preserve">On </w:t>
      </w:r>
      <w:r w:rsidR="006925DF" w:rsidRPr="00201FEC">
        <w:rPr>
          <w:rFonts w:asciiTheme="minorHAnsi" w:hAnsiTheme="minorHAnsi" w:cstheme="minorHAnsi"/>
          <w:b/>
          <w:sz w:val="24"/>
        </w:rPr>
        <w:t>Monday the 10</w:t>
      </w:r>
      <w:r w:rsidR="006925DF" w:rsidRPr="00201FEC">
        <w:rPr>
          <w:rFonts w:asciiTheme="minorHAnsi" w:hAnsiTheme="minorHAnsi" w:cstheme="minorHAnsi"/>
          <w:b/>
          <w:sz w:val="24"/>
          <w:vertAlign w:val="superscript"/>
        </w:rPr>
        <w:t>th</w:t>
      </w:r>
      <w:r w:rsidR="006925DF" w:rsidRPr="00201FEC">
        <w:rPr>
          <w:rFonts w:asciiTheme="minorHAnsi" w:hAnsiTheme="minorHAnsi" w:cstheme="minorHAnsi"/>
          <w:b/>
          <w:sz w:val="24"/>
        </w:rPr>
        <w:t xml:space="preserve"> of October</w:t>
      </w:r>
      <w:r w:rsidRPr="00201FEC">
        <w:rPr>
          <w:rFonts w:asciiTheme="minorHAnsi" w:hAnsiTheme="minorHAnsi" w:cstheme="minorHAnsi"/>
          <w:sz w:val="24"/>
        </w:rPr>
        <w:t xml:space="preserve">, your </w:t>
      </w:r>
      <w:r w:rsidR="00697E39" w:rsidRPr="00201FEC">
        <w:rPr>
          <w:rFonts w:asciiTheme="minorHAnsi" w:hAnsiTheme="minorHAnsi" w:cstheme="minorHAnsi"/>
          <w:sz w:val="24"/>
        </w:rPr>
        <w:t>child</w:t>
      </w:r>
      <w:r w:rsidRPr="00201FEC">
        <w:rPr>
          <w:rFonts w:asciiTheme="minorHAnsi" w:hAnsiTheme="minorHAnsi" w:cstheme="minorHAnsi"/>
          <w:sz w:val="24"/>
        </w:rPr>
        <w:t xml:space="preserve"> has been selected to participate in the </w:t>
      </w:r>
      <w:proofErr w:type="gramStart"/>
      <w:r w:rsidR="006925DF" w:rsidRPr="00201FEC">
        <w:rPr>
          <w:rFonts w:asciiTheme="minorHAnsi" w:hAnsiTheme="minorHAnsi" w:cstheme="minorHAnsi"/>
          <w:b/>
          <w:sz w:val="24"/>
        </w:rPr>
        <w:t>Cross Country</w:t>
      </w:r>
      <w:proofErr w:type="gramEnd"/>
      <w:r w:rsidR="006925DF" w:rsidRPr="00201FEC">
        <w:rPr>
          <w:rFonts w:asciiTheme="minorHAnsi" w:hAnsiTheme="minorHAnsi" w:cstheme="minorHAnsi"/>
          <w:b/>
          <w:sz w:val="24"/>
        </w:rPr>
        <w:t xml:space="preserve"> Borough Championships </w:t>
      </w:r>
      <w:r w:rsidR="006925DF" w:rsidRPr="00201FEC">
        <w:rPr>
          <w:rFonts w:asciiTheme="minorHAnsi" w:hAnsiTheme="minorHAnsi" w:cstheme="minorHAnsi"/>
          <w:sz w:val="24"/>
        </w:rPr>
        <w:t>at</w:t>
      </w:r>
      <w:r w:rsidR="006925DF" w:rsidRPr="00201FEC">
        <w:rPr>
          <w:rFonts w:asciiTheme="minorHAnsi" w:hAnsiTheme="minorHAnsi" w:cstheme="minorHAnsi"/>
          <w:b/>
          <w:sz w:val="24"/>
        </w:rPr>
        <w:t xml:space="preserve"> Morden Leisure Centre. </w:t>
      </w:r>
    </w:p>
    <w:p w:rsidR="00221137" w:rsidRPr="00201FEC" w:rsidRDefault="00221137" w:rsidP="00221137">
      <w:pPr>
        <w:rPr>
          <w:rFonts w:asciiTheme="minorHAnsi" w:hAnsiTheme="minorHAnsi" w:cstheme="minorHAnsi"/>
          <w:sz w:val="24"/>
        </w:rPr>
      </w:pPr>
    </w:p>
    <w:p w:rsidR="00221137" w:rsidRPr="00201FEC" w:rsidRDefault="00221137" w:rsidP="00221137">
      <w:pPr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 xml:space="preserve">This event takes place outside, during the school day. Your child will require their </w:t>
      </w:r>
      <w:r w:rsidRPr="00201FEC">
        <w:rPr>
          <w:rFonts w:asciiTheme="minorHAnsi" w:hAnsiTheme="minorHAnsi" w:cstheme="minorHAnsi"/>
          <w:b/>
          <w:sz w:val="24"/>
          <w:u w:val="single"/>
        </w:rPr>
        <w:t>PE kit,</w:t>
      </w:r>
      <w:r w:rsidR="006925DF" w:rsidRPr="00201FEC">
        <w:rPr>
          <w:rFonts w:asciiTheme="minorHAnsi" w:hAnsiTheme="minorHAnsi" w:cstheme="minorHAnsi"/>
          <w:b/>
          <w:sz w:val="24"/>
          <w:u w:val="single"/>
        </w:rPr>
        <w:t xml:space="preserve"> a </w:t>
      </w:r>
      <w:r w:rsidR="00EE1656" w:rsidRPr="00201FEC">
        <w:rPr>
          <w:rFonts w:asciiTheme="minorHAnsi" w:hAnsiTheme="minorHAnsi" w:cstheme="minorHAnsi"/>
          <w:b/>
          <w:sz w:val="24"/>
          <w:u w:val="single"/>
        </w:rPr>
        <w:t>full bottle of water</w:t>
      </w:r>
      <w:r w:rsidR="006925DF" w:rsidRPr="00201FEC">
        <w:rPr>
          <w:rFonts w:asciiTheme="minorHAnsi" w:hAnsiTheme="minorHAnsi" w:cstheme="minorHAnsi"/>
          <w:b/>
          <w:sz w:val="24"/>
          <w:u w:val="single"/>
        </w:rPr>
        <w:t xml:space="preserve"> and a warm coat.</w:t>
      </w:r>
      <w:r w:rsidRPr="00201FEC">
        <w:rPr>
          <w:rFonts w:asciiTheme="minorHAnsi" w:hAnsiTheme="minorHAnsi" w:cstheme="minorHAnsi"/>
          <w:sz w:val="24"/>
        </w:rPr>
        <w:t xml:space="preserve"> </w:t>
      </w:r>
    </w:p>
    <w:p w:rsidR="00FE2CAF" w:rsidRPr="00201FEC" w:rsidRDefault="00FE2CAF" w:rsidP="00221137">
      <w:pPr>
        <w:rPr>
          <w:rFonts w:asciiTheme="minorHAnsi" w:hAnsiTheme="minorHAnsi" w:cstheme="minorHAnsi"/>
          <w:sz w:val="24"/>
        </w:rPr>
      </w:pPr>
    </w:p>
    <w:p w:rsidR="00201FEC" w:rsidRPr="00201FEC" w:rsidRDefault="00FE2CAF" w:rsidP="00221137">
      <w:pPr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 xml:space="preserve">Mr Smith will be accompanying the students and they will return before </w:t>
      </w:r>
      <w:r w:rsidR="006925DF" w:rsidRPr="00201FEC">
        <w:rPr>
          <w:rFonts w:asciiTheme="minorHAnsi" w:hAnsiTheme="minorHAnsi" w:cstheme="minorHAnsi"/>
          <w:sz w:val="24"/>
        </w:rPr>
        <w:t xml:space="preserve">the end of the school day </w:t>
      </w:r>
      <w:r w:rsidR="00201FEC" w:rsidRPr="00201FEC">
        <w:rPr>
          <w:rFonts w:asciiTheme="minorHAnsi" w:hAnsiTheme="minorHAnsi" w:cstheme="minorHAnsi"/>
          <w:sz w:val="24"/>
        </w:rPr>
        <w:t xml:space="preserve">in time for lunch. </w:t>
      </w:r>
    </w:p>
    <w:p w:rsidR="006925DF" w:rsidRPr="00201FEC" w:rsidRDefault="00201FEC" w:rsidP="00221137">
      <w:pPr>
        <w:rPr>
          <w:rFonts w:asciiTheme="minorHAnsi" w:hAnsiTheme="minorHAnsi" w:cstheme="minorHAnsi"/>
          <w:b/>
          <w:sz w:val="24"/>
          <w:u w:val="single"/>
        </w:rPr>
      </w:pPr>
      <w:r w:rsidRPr="00201FEC">
        <w:rPr>
          <w:rFonts w:asciiTheme="minorHAnsi" w:hAnsiTheme="minorHAnsi" w:cstheme="minorHAnsi"/>
          <w:b/>
          <w:sz w:val="24"/>
          <w:u w:val="single"/>
        </w:rPr>
        <w:t xml:space="preserve">Please remember collection is at </w:t>
      </w:r>
      <w:r w:rsidR="006925DF" w:rsidRPr="00201FEC">
        <w:rPr>
          <w:rFonts w:asciiTheme="minorHAnsi" w:hAnsiTheme="minorHAnsi" w:cstheme="minorHAnsi"/>
          <w:b/>
          <w:sz w:val="24"/>
          <w:u w:val="single"/>
        </w:rPr>
        <w:t>1pm due to Parents Evening</w:t>
      </w:r>
      <w:r w:rsidRPr="00201FEC">
        <w:rPr>
          <w:rFonts w:asciiTheme="minorHAnsi" w:hAnsiTheme="minorHAnsi" w:cstheme="minorHAnsi"/>
          <w:b/>
          <w:sz w:val="24"/>
          <w:u w:val="single"/>
        </w:rPr>
        <w:t>.</w:t>
      </w:r>
    </w:p>
    <w:p w:rsidR="00201FEC" w:rsidRPr="00201FEC" w:rsidRDefault="00201FEC" w:rsidP="00221137">
      <w:pPr>
        <w:rPr>
          <w:rFonts w:asciiTheme="minorHAnsi" w:hAnsiTheme="minorHAnsi" w:cstheme="minorHAnsi"/>
          <w:sz w:val="24"/>
        </w:rPr>
      </w:pPr>
    </w:p>
    <w:p w:rsidR="006925DF" w:rsidRPr="00201FEC" w:rsidRDefault="006925DF" w:rsidP="00221137">
      <w:pPr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 xml:space="preserve">To prepare your child for this event, we ask that they participate in after school training for 15 minutes. This will take place on </w:t>
      </w:r>
      <w:r w:rsidRPr="00201FEC">
        <w:rPr>
          <w:rFonts w:asciiTheme="minorHAnsi" w:hAnsiTheme="minorHAnsi" w:cstheme="minorHAnsi"/>
          <w:b/>
          <w:sz w:val="24"/>
        </w:rPr>
        <w:t>Wednesday the 5</w:t>
      </w:r>
      <w:r w:rsidRPr="00201FEC">
        <w:rPr>
          <w:rFonts w:asciiTheme="minorHAnsi" w:hAnsiTheme="minorHAnsi" w:cstheme="minorHAnsi"/>
          <w:b/>
          <w:sz w:val="24"/>
          <w:vertAlign w:val="superscript"/>
        </w:rPr>
        <w:t>th</w:t>
      </w:r>
      <w:r w:rsidRPr="00201FEC">
        <w:rPr>
          <w:rFonts w:asciiTheme="minorHAnsi" w:hAnsiTheme="minorHAnsi" w:cstheme="minorHAnsi"/>
          <w:b/>
          <w:sz w:val="24"/>
        </w:rPr>
        <w:t xml:space="preserve"> of October</w:t>
      </w:r>
      <w:r w:rsidRPr="00201FEC">
        <w:rPr>
          <w:rFonts w:asciiTheme="minorHAnsi" w:hAnsiTheme="minorHAnsi" w:cstheme="minorHAnsi"/>
          <w:sz w:val="24"/>
        </w:rPr>
        <w:t xml:space="preserve"> </w:t>
      </w:r>
      <w:r w:rsidRPr="00201FEC">
        <w:rPr>
          <w:rFonts w:asciiTheme="minorHAnsi" w:hAnsiTheme="minorHAnsi" w:cstheme="minorHAnsi"/>
          <w:b/>
          <w:sz w:val="24"/>
        </w:rPr>
        <w:t>and Friday the 7</w:t>
      </w:r>
      <w:r w:rsidRPr="00201FEC">
        <w:rPr>
          <w:rFonts w:asciiTheme="minorHAnsi" w:hAnsiTheme="minorHAnsi" w:cstheme="minorHAnsi"/>
          <w:b/>
          <w:sz w:val="24"/>
          <w:vertAlign w:val="superscript"/>
        </w:rPr>
        <w:t>th</w:t>
      </w:r>
      <w:r w:rsidRPr="00201FEC">
        <w:rPr>
          <w:rFonts w:asciiTheme="minorHAnsi" w:hAnsiTheme="minorHAnsi" w:cstheme="minorHAnsi"/>
          <w:b/>
          <w:sz w:val="24"/>
        </w:rPr>
        <w:t xml:space="preserve"> of October.</w:t>
      </w:r>
      <w:r w:rsidRPr="00201FEC">
        <w:rPr>
          <w:rFonts w:asciiTheme="minorHAnsi" w:hAnsiTheme="minorHAnsi" w:cstheme="minorHAnsi"/>
          <w:sz w:val="24"/>
        </w:rPr>
        <w:t xml:space="preserve"> Please collect your child at 3:25pm on these dates. </w:t>
      </w:r>
    </w:p>
    <w:p w:rsidR="00221137" w:rsidRPr="00201FEC" w:rsidRDefault="00221137" w:rsidP="00221137">
      <w:pPr>
        <w:rPr>
          <w:rFonts w:asciiTheme="minorHAnsi" w:hAnsiTheme="minorHAnsi" w:cstheme="minorHAnsi"/>
          <w:b/>
          <w:sz w:val="24"/>
        </w:rPr>
      </w:pPr>
    </w:p>
    <w:p w:rsidR="00FE2CAF" w:rsidRPr="00201FEC" w:rsidRDefault="00FE2CAF" w:rsidP="00FE2CAF">
      <w:pPr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 xml:space="preserve">Please email permission for your child to participate in this event to </w:t>
      </w:r>
      <w:r w:rsidRPr="00201FEC">
        <w:rPr>
          <w:rFonts w:asciiTheme="minorHAnsi" w:hAnsiTheme="minorHAnsi" w:cstheme="minorHAnsi"/>
          <w:b/>
          <w:sz w:val="24"/>
        </w:rPr>
        <w:t>info@morden.merton.sch.uk</w:t>
      </w:r>
      <w:r w:rsidRPr="00201FEC">
        <w:rPr>
          <w:rFonts w:asciiTheme="minorHAnsi" w:hAnsiTheme="minorHAnsi" w:cstheme="minorHAnsi"/>
          <w:sz w:val="24"/>
        </w:rPr>
        <w:t xml:space="preserve"> by</w:t>
      </w:r>
      <w:r w:rsidR="006925DF" w:rsidRPr="00201FEC">
        <w:rPr>
          <w:rFonts w:asciiTheme="minorHAnsi" w:hAnsiTheme="minorHAnsi" w:cstheme="minorHAnsi"/>
          <w:b/>
          <w:sz w:val="24"/>
        </w:rPr>
        <w:t xml:space="preserve"> </w:t>
      </w:r>
      <w:r w:rsidR="00B14DE5" w:rsidRPr="00201FEC">
        <w:rPr>
          <w:rFonts w:asciiTheme="minorHAnsi" w:hAnsiTheme="minorHAnsi" w:cstheme="minorHAnsi"/>
          <w:b/>
          <w:sz w:val="24"/>
        </w:rPr>
        <w:t>Wednesday</w:t>
      </w:r>
      <w:r w:rsidR="006925DF" w:rsidRPr="00201FEC">
        <w:rPr>
          <w:rFonts w:asciiTheme="minorHAnsi" w:hAnsiTheme="minorHAnsi" w:cstheme="minorHAnsi"/>
          <w:b/>
          <w:sz w:val="24"/>
        </w:rPr>
        <w:t xml:space="preserve"> the </w:t>
      </w:r>
      <w:r w:rsidR="00B14DE5" w:rsidRPr="00201FEC">
        <w:rPr>
          <w:rFonts w:asciiTheme="minorHAnsi" w:hAnsiTheme="minorHAnsi" w:cstheme="minorHAnsi"/>
          <w:b/>
          <w:sz w:val="24"/>
        </w:rPr>
        <w:t>5</w:t>
      </w:r>
      <w:r w:rsidR="006925DF" w:rsidRPr="00201FEC">
        <w:rPr>
          <w:rFonts w:asciiTheme="minorHAnsi" w:hAnsiTheme="minorHAnsi" w:cstheme="minorHAnsi"/>
          <w:b/>
          <w:sz w:val="24"/>
          <w:vertAlign w:val="superscript"/>
        </w:rPr>
        <w:t>th</w:t>
      </w:r>
      <w:r w:rsidR="006925DF" w:rsidRPr="00201FEC">
        <w:rPr>
          <w:rFonts w:asciiTheme="minorHAnsi" w:hAnsiTheme="minorHAnsi" w:cstheme="minorHAnsi"/>
          <w:b/>
          <w:sz w:val="24"/>
        </w:rPr>
        <w:t xml:space="preserve"> of October</w:t>
      </w:r>
      <w:r w:rsidRPr="00201FEC">
        <w:rPr>
          <w:rFonts w:asciiTheme="minorHAnsi" w:hAnsiTheme="minorHAnsi" w:cstheme="minorHAnsi"/>
          <w:sz w:val="24"/>
        </w:rPr>
        <w:t xml:space="preserve">, otherwise their place may be offered to someone else. In your permission, please also confirm any </w:t>
      </w:r>
      <w:r w:rsidRPr="00201FEC">
        <w:rPr>
          <w:rFonts w:asciiTheme="minorHAnsi" w:hAnsiTheme="minorHAnsi" w:cstheme="minorHAnsi"/>
          <w:b/>
          <w:sz w:val="24"/>
        </w:rPr>
        <w:t>medical needs</w:t>
      </w:r>
      <w:r w:rsidRPr="00201FEC">
        <w:rPr>
          <w:rFonts w:asciiTheme="minorHAnsi" w:hAnsiTheme="minorHAnsi" w:cstheme="minorHAnsi"/>
          <w:sz w:val="24"/>
        </w:rPr>
        <w:t xml:space="preserve"> to be considered when participating in this event.</w:t>
      </w:r>
    </w:p>
    <w:p w:rsidR="00221137" w:rsidRPr="00201FEC" w:rsidRDefault="00221137" w:rsidP="00221137">
      <w:pPr>
        <w:rPr>
          <w:rFonts w:asciiTheme="minorHAnsi" w:hAnsiTheme="minorHAnsi" w:cstheme="minorHAnsi"/>
          <w:sz w:val="24"/>
        </w:rPr>
      </w:pPr>
    </w:p>
    <w:p w:rsidR="00221137" w:rsidRPr="00201FEC" w:rsidRDefault="00FC3581" w:rsidP="00221137">
      <w:pPr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>Yours si</w:t>
      </w:r>
      <w:r w:rsidR="004C68C1" w:rsidRPr="00201FEC">
        <w:rPr>
          <w:rFonts w:asciiTheme="minorHAnsi" w:hAnsiTheme="minorHAnsi" w:cstheme="minorHAnsi"/>
          <w:sz w:val="24"/>
        </w:rPr>
        <w:t>ncerely,</w:t>
      </w:r>
    </w:p>
    <w:p w:rsidR="00221137" w:rsidRDefault="00221137" w:rsidP="00221137">
      <w:pPr>
        <w:rPr>
          <w:rFonts w:asciiTheme="minorHAnsi" w:hAnsiTheme="minorHAnsi" w:cstheme="minorHAnsi"/>
          <w:sz w:val="24"/>
        </w:rPr>
      </w:pPr>
    </w:p>
    <w:p w:rsidR="00201FEC" w:rsidRDefault="00201FEC" w:rsidP="00221137">
      <w:pPr>
        <w:rPr>
          <w:rFonts w:asciiTheme="minorHAnsi" w:hAnsiTheme="minorHAnsi" w:cstheme="minorHAnsi"/>
          <w:sz w:val="24"/>
        </w:rPr>
      </w:pPr>
    </w:p>
    <w:p w:rsidR="00201FEC" w:rsidRPr="00201FEC" w:rsidRDefault="00201FEC" w:rsidP="00221137">
      <w:pPr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:rsidR="00221137" w:rsidRPr="00201FEC" w:rsidRDefault="00FE2CAF" w:rsidP="00221137">
      <w:pPr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>Miss Fursland</w:t>
      </w:r>
    </w:p>
    <w:p w:rsidR="00221137" w:rsidRPr="00201FEC" w:rsidRDefault="00221137" w:rsidP="00221137">
      <w:pPr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>PE Learning Lead</w:t>
      </w:r>
    </w:p>
    <w:p w:rsidR="00CB01A0" w:rsidRPr="00201FEC" w:rsidRDefault="00CB01A0" w:rsidP="00CB01A0">
      <w:pPr>
        <w:rPr>
          <w:rFonts w:asciiTheme="minorHAnsi" w:hAnsiTheme="minorHAnsi" w:cstheme="minorHAnsi"/>
          <w:sz w:val="24"/>
        </w:rPr>
      </w:pPr>
    </w:p>
    <w:p w:rsidR="001F2D91" w:rsidRPr="00201FEC" w:rsidRDefault="00CB01A0" w:rsidP="00CB01A0">
      <w:pPr>
        <w:tabs>
          <w:tab w:val="left" w:pos="7560"/>
        </w:tabs>
        <w:rPr>
          <w:rFonts w:asciiTheme="minorHAnsi" w:hAnsiTheme="minorHAnsi" w:cstheme="minorHAnsi"/>
          <w:sz w:val="24"/>
        </w:rPr>
      </w:pPr>
      <w:r w:rsidRPr="00201FEC">
        <w:rPr>
          <w:rFonts w:asciiTheme="minorHAnsi" w:hAnsiTheme="minorHAnsi" w:cstheme="minorHAnsi"/>
          <w:sz w:val="24"/>
        </w:rPr>
        <w:tab/>
      </w:r>
    </w:p>
    <w:sectPr w:rsidR="001F2D91" w:rsidRPr="00201FEC" w:rsidSect="00413BA9">
      <w:footerReference w:type="default" r:id="rId11"/>
      <w:headerReference w:type="first" r:id="rId12"/>
      <w:footerReference w:type="first" r:id="rId13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1FEC" w:rsidRDefault="00201FEC">
      <w:r>
        <w:separator/>
      </w:r>
    </w:p>
  </w:endnote>
  <w:endnote w:type="continuationSeparator" w:id="0">
    <w:p w:rsidR="00201FEC" w:rsidRDefault="00201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FEC" w:rsidRDefault="00201FE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FEC" w:rsidRPr="00A44C11" w:rsidRDefault="00201FE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201FEC" w:rsidRPr="00A44C11" w:rsidRDefault="00201FE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201FEC" w:rsidRPr="00A44C11" w:rsidRDefault="00201FE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201FEC" w:rsidRPr="00A44C11" w:rsidRDefault="00201FE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201FEC" w:rsidRPr="00A44C11" w:rsidRDefault="00201FE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201FEC" w:rsidRPr="00A44C11" w:rsidRDefault="00201FE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201FEC" w:rsidRPr="00A44C11" w:rsidRDefault="00201FEC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201FEC" w:rsidRPr="00A44C11" w:rsidRDefault="00201FEC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FC3581" w:rsidRPr="00A44C11" w:rsidRDefault="00FC358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FC3581" w:rsidRPr="00A44C11" w:rsidRDefault="00FC358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FC3581" w:rsidRPr="00A44C11" w:rsidRDefault="00FC358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FC3581" w:rsidRPr="00A44C11" w:rsidRDefault="00FC358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FC3581" w:rsidRPr="00A44C11" w:rsidRDefault="00FC358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FC3581" w:rsidRPr="00A44C11" w:rsidRDefault="00FC358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FC3581" w:rsidRPr="00A44C11" w:rsidRDefault="00FC358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FC3581" w:rsidRPr="00A44C11" w:rsidRDefault="00FC358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FEC" w:rsidRDefault="00201FE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FEC" w:rsidRPr="00A44C11" w:rsidRDefault="00201FE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201FEC" w:rsidRPr="00A44C11" w:rsidRDefault="00201FE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: Miss A Diamant</w:t>
                            </w:r>
                          </w:p>
                          <w:p w:rsidR="00201FEC" w:rsidRPr="00A44C11" w:rsidRDefault="00201FE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201FEC" w:rsidRPr="00A44C11" w:rsidRDefault="00201FE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201FEC" w:rsidRPr="00A44C11" w:rsidRDefault="00201FE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201FEC" w:rsidRPr="00A44C11" w:rsidRDefault="00201FE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201FEC" w:rsidRPr="00A44C11" w:rsidRDefault="00201FE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201FEC" w:rsidRPr="00A44C11" w:rsidRDefault="00201FEC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32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PAAAABgAAAAAAAAAAAAAClQAAAwEAAAAN&#10;AE0AUwBNACAAMgAwADIAMAAgAGcAbwBsAGQAAAABAAAAAAAAAAAAAAAAAAAAAAAAAAEAAAAAAAAA&#10;AAAAAwEAAAKVAAAAAAAAAAAAAAAAAAAAAAEAAAAAAAAAAAAAAAAAAAAAAAAAEAAAAAEAAAAAAABu&#10;dWxsAAAAAgAAAAZib3VuZHNPYmpjAAAAAQAAAAAAAFJjdDEAAAAEAAAAAFRvcCBsb25nAAAAAAAA&#10;AABMZWZ0bG9uZwAAAAAAAAAAQnRvbWxvbmcAAAKVAAAAAFJnaHRsb25nAAADA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Aw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CEIAAAAAQAAAKAAAACKAAAB4AABAsAAACDsABgAAf/Y/+0ADEFk&#10;b2JlX0NNAAH/7gAOQWRvYmUAZIAAAAAB/9sAhAAMCAgICQgMCQkMEQsKCxEVDwwMDxUYExMVExMY&#10;EQwMDAwMDBEMDAwMDAwMDAwMDAwMDAwMDAwMDAwMDAwMDAwMAQ0LCw0ODRAODhAUDg4OFBQODg4O&#10;FBEMDAwMDBERDAwMDAwMEQwMDAwMDAwMDAwMDAwMDAwMDAwMDAwMDAwMDAz/wAARCAC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lNGRiMzJkYy04Y2MwLTRjMjUt&#10;ODZkYi05OTA4OGY4YTU4ZmUiIHN0RXZ0OndoZW49IjIwMTctMDktMTFUMDg6NDQ6MDgrMDE6MDAi&#10;IHN0RXZ0OnNvZnR3YXJlQWdlbnQ9IkFkb2JlIElsbHVzdHJhdG9yIENDIDIwMTc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ZTM1MDY5YTAtNGQwNi00MzJhLWI1OTAtNmFmYzc3NjRhYjYwIiBz&#10;dEV2dDp3aGVuPSIyMDE4LTA4LTI5VDEwOjIyOjE0KzAxOjAwIiBzdEV2dDpzb2Z0d2FyZUFnZW50&#10;PSJBZG9iZSBQaG90b3Nob3AgQ0MgMjAxOCAoTWFjaW50b3No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M2NGY5NDQ0LTkyYTctNGVmZC1iZjJkLWE1&#10;YzRiMDAyMWIwZCIgc3RFdnQ6d2hlbj0iMjAxOC0wOC0yOVQxMDoyMjoxNCswMTowMCIgc3RFdnQ6&#10;c29mdHdhcmVBZ2VudD0iQWRvYmUgUGhvdG9zaG9wIENDIDIwMTggKE1hY2ludG9zaCkiIHN0RXZ0&#10;OmNoYW5nZWQ9Ii8iLz4gPC9yZGY6U2VxPiA8L3htcE1NOkhpc3Rvcnk+IDx4bXBUUGc6TWF4UGFn&#10;ZVNpemUgc3REaW06dz0iNjUuMTQxMTE5IiBzdERpbTpoPSI1NS45NTcwNjQ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YtMDktMjJUMDk6Mzc6MzF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2&#10;LTA5LTIyVDA5OjM3OjM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2LTA5LTIyVDA5OjM3OjMx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i0wOS0yMlQwOTozNzozM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LeAkD/7v/uAwYCUgNnBSgD&#10;/A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QAAAAYAAAAAAAAAAAAA&#10;AlUAAAPPAAAAEgBIAFMAIABBAHcAYQByAGQAIABMAG8AZwBvACAAMgAwADAANgAAAAEAAAAAAAAA&#10;AAAAAAAAAAAAAAAAAQAAAAAAAAAAAAADzwAAAlUAAAAAAAAAAAAAAAAAAAAAAQAAAAAAAAAAAAAA&#10;AAAAAAAAAAAQAAAAAQAAAAAAAG51bGwAAAACAAAABmJvdW5kc09iamMAAAABAAAAAAAAUmN0MQAA&#10;AAQAAAAAVG9wIGxvbmcAAAAAAAAAAExlZnRsb25nAAAAAAAAAABCdG9tbG9uZwAAAlU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V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FrAAAAABAAAAoAAAAGIAAAHg&#10;AAC3wAAAFpQAGAAB/9j/4AAQSkZJRgABAgEASABIAAD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X/m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</w:t>
                      </w:r>
                      <w:r w:rsidR="0033297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: Miss A Diamant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FC3581" w:rsidRPr="00A44C11" w:rsidRDefault="00FC3581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FC3581" w:rsidRPr="00A44C11" w:rsidRDefault="00FC3581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4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5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6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9" r:href="rId8"/>
              </v:shape>
              <v:shape id="Picture 6" o:spid="_x0000_s1037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1FEC" w:rsidRDefault="00201FEC">
      <w:r>
        <w:separator/>
      </w:r>
    </w:p>
  </w:footnote>
  <w:footnote w:type="continuationSeparator" w:id="0">
    <w:p w:rsidR="00201FEC" w:rsidRDefault="00201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FEC" w:rsidRDefault="00201FE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1FEC" w:rsidRDefault="00201F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41DFC"/>
    <w:rsid w:val="000548EE"/>
    <w:rsid w:val="0006285E"/>
    <w:rsid w:val="000633B8"/>
    <w:rsid w:val="000751EA"/>
    <w:rsid w:val="0009335E"/>
    <w:rsid w:val="00101DB7"/>
    <w:rsid w:val="001123E7"/>
    <w:rsid w:val="00176C68"/>
    <w:rsid w:val="0019448D"/>
    <w:rsid w:val="001D77B7"/>
    <w:rsid w:val="001F144A"/>
    <w:rsid w:val="001F2D91"/>
    <w:rsid w:val="00201FEC"/>
    <w:rsid w:val="00221137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2971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C68C1"/>
    <w:rsid w:val="004E32F6"/>
    <w:rsid w:val="004E5AFE"/>
    <w:rsid w:val="00512833"/>
    <w:rsid w:val="00552A5B"/>
    <w:rsid w:val="00574AAF"/>
    <w:rsid w:val="00581AC2"/>
    <w:rsid w:val="005C3BC9"/>
    <w:rsid w:val="005D5BD4"/>
    <w:rsid w:val="005E51C9"/>
    <w:rsid w:val="00626695"/>
    <w:rsid w:val="00626F2C"/>
    <w:rsid w:val="00633B46"/>
    <w:rsid w:val="00674519"/>
    <w:rsid w:val="006925DF"/>
    <w:rsid w:val="00697E39"/>
    <w:rsid w:val="006A5DA1"/>
    <w:rsid w:val="006B363F"/>
    <w:rsid w:val="006C5007"/>
    <w:rsid w:val="006C6F00"/>
    <w:rsid w:val="0070741F"/>
    <w:rsid w:val="007353F7"/>
    <w:rsid w:val="00763368"/>
    <w:rsid w:val="00773D43"/>
    <w:rsid w:val="00774470"/>
    <w:rsid w:val="00782065"/>
    <w:rsid w:val="00795713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4F36"/>
    <w:rsid w:val="00AA77FA"/>
    <w:rsid w:val="00AB549A"/>
    <w:rsid w:val="00AC7B40"/>
    <w:rsid w:val="00AE5EC9"/>
    <w:rsid w:val="00AF068F"/>
    <w:rsid w:val="00B1422D"/>
    <w:rsid w:val="00B14DE5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A1DBC"/>
    <w:rsid w:val="00CB01A0"/>
    <w:rsid w:val="00CB1322"/>
    <w:rsid w:val="00CB3EFA"/>
    <w:rsid w:val="00CC1033"/>
    <w:rsid w:val="00CD58D1"/>
    <w:rsid w:val="00CD6FD8"/>
    <w:rsid w:val="00CE32A0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EE1656"/>
    <w:rsid w:val="00F0515A"/>
    <w:rsid w:val="00F06916"/>
    <w:rsid w:val="00F443C9"/>
    <w:rsid w:val="00F67E3A"/>
    <w:rsid w:val="00FC2A8E"/>
    <w:rsid w:val="00FC3581"/>
    <w:rsid w:val="00FC7528"/>
    <w:rsid w:val="00FE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oNotEmbedSmartTags/>
  <w:decimalSymbol w:val="."/>
  <w:listSeparator w:val=","/>
  <w14:docId w14:val="46652C4B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http://www.hunsletmoor.co.uk/wp-content/uploads/sites/14/2015/12/Healthy-School-Logo-630x386.jpg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656BE-C7F7-48DD-AAAD-808048B70B93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8e73bd4f-8fd5-464f-be90-08ef46b36cee"/>
    <ds:schemaRef ds:uri="0549993f-ec05-4aa6-a76a-1ddd74028b30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9C63FD-AFDB-49D0-9880-2F3415D2B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1</TotalTime>
  <Pages>1</Pages>
  <Words>183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1101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2022-10-03T11:06:00Z</cp:lastPrinted>
  <dcterms:created xsi:type="dcterms:W3CDTF">2022-10-03T13:27:00Z</dcterms:created>
  <dcterms:modified xsi:type="dcterms:W3CDTF">2022-10-03T13:27:00Z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