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  <w:bookmarkStart w:id="0" w:name="_GoBack"/>
      <w:bookmarkEnd w:id="0"/>
    </w:p>
    <w:p w:rsidR="00221137" w:rsidRDefault="00221137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FE2CAF" w:rsidRDefault="00FE2CAF" w:rsidP="00833FDA">
      <w:pPr>
        <w:rPr>
          <w:rFonts w:ascii="Verdana" w:hAnsi="Verdana"/>
          <w:szCs w:val="22"/>
        </w:rPr>
      </w:pPr>
    </w:p>
    <w:p w:rsidR="00FE2CAF" w:rsidRDefault="00FE2CAF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221137" w:rsidRPr="00BE6E0B" w:rsidRDefault="00FE2CAF" w:rsidP="00221137">
      <w:pPr>
        <w:jc w:val="right"/>
      </w:pPr>
      <w:r>
        <w:t>23.09.2023</w:t>
      </w:r>
    </w:p>
    <w:p w:rsidR="00221137" w:rsidRDefault="00221137" w:rsidP="00221137"/>
    <w:p w:rsidR="00221137" w:rsidRDefault="00221137" w:rsidP="00221137">
      <w:r>
        <w:t>Dear Parents</w:t>
      </w:r>
      <w:r w:rsidR="00CE32A0">
        <w:t xml:space="preserve"> &amp; </w:t>
      </w:r>
      <w:r w:rsidR="00FE2CAF">
        <w:t>C</w:t>
      </w:r>
      <w:r w:rsidR="00CE32A0">
        <w:t>arers</w:t>
      </w:r>
    </w:p>
    <w:p w:rsidR="00221137" w:rsidRDefault="00221137" w:rsidP="00221137"/>
    <w:p w:rsidR="00221137" w:rsidRPr="00BE6E0B" w:rsidRDefault="00221137" w:rsidP="00221137">
      <w:r>
        <w:t xml:space="preserve">On </w:t>
      </w:r>
      <w:r w:rsidR="00FE2CAF">
        <w:rPr>
          <w:b/>
        </w:rPr>
        <w:t>Frida</w:t>
      </w:r>
      <w:r w:rsidR="00697E39">
        <w:rPr>
          <w:b/>
        </w:rPr>
        <w:t xml:space="preserve">y </w:t>
      </w:r>
      <w:r w:rsidR="00FE2CAF">
        <w:rPr>
          <w:b/>
        </w:rPr>
        <w:t>the 30</w:t>
      </w:r>
      <w:r w:rsidR="00FE2CAF" w:rsidRPr="00FE2CAF">
        <w:rPr>
          <w:b/>
          <w:vertAlign w:val="superscript"/>
        </w:rPr>
        <w:t>th</w:t>
      </w:r>
      <w:r w:rsidR="00FE2CAF">
        <w:rPr>
          <w:b/>
        </w:rPr>
        <w:t xml:space="preserve"> of September</w:t>
      </w:r>
      <w:r>
        <w:t xml:space="preserve">, your </w:t>
      </w:r>
      <w:r w:rsidR="00697E39">
        <w:t>child</w:t>
      </w:r>
      <w:r>
        <w:t xml:space="preserve"> has been selected to participate in the </w:t>
      </w:r>
      <w:r w:rsidR="00697E39">
        <w:rPr>
          <w:b/>
        </w:rPr>
        <w:t xml:space="preserve">Morden Cluster </w:t>
      </w:r>
      <w:r w:rsidR="00FE2CAF">
        <w:rPr>
          <w:b/>
        </w:rPr>
        <w:t xml:space="preserve">Dodgeball </w:t>
      </w:r>
      <w:r w:rsidR="00795713">
        <w:t>tournament</w:t>
      </w:r>
      <w:r>
        <w:t xml:space="preserve"> at </w:t>
      </w:r>
      <w:r>
        <w:rPr>
          <w:b/>
        </w:rPr>
        <w:t>Harris Academy Morden</w:t>
      </w:r>
      <w:r>
        <w:t>.</w:t>
      </w:r>
    </w:p>
    <w:p w:rsidR="00221137" w:rsidRDefault="00221137" w:rsidP="00221137"/>
    <w:p w:rsidR="00221137" w:rsidRDefault="00221137" w:rsidP="00221137">
      <w:r>
        <w:t xml:space="preserve">This event takes place outside, during the school day. Your child will require their </w:t>
      </w:r>
      <w:r w:rsidRPr="004730D9">
        <w:rPr>
          <w:b/>
          <w:u w:val="single"/>
        </w:rPr>
        <w:t>PE kit</w:t>
      </w:r>
      <w:r>
        <w:t xml:space="preserve">, </w:t>
      </w:r>
      <w:r w:rsidRPr="004730D9">
        <w:rPr>
          <w:b/>
          <w:u w:val="single"/>
        </w:rPr>
        <w:t>packed lunch</w:t>
      </w:r>
      <w:r>
        <w:t xml:space="preserve"> and a </w:t>
      </w:r>
      <w:r w:rsidR="00EE1656">
        <w:rPr>
          <w:b/>
          <w:u w:val="single"/>
        </w:rPr>
        <w:t>full bottle of water</w:t>
      </w:r>
      <w:r>
        <w:t xml:space="preserve">. Please </w:t>
      </w:r>
      <w:r w:rsidR="00FE2CAF">
        <w:t>check the weather forecast and ensure that your child is appropriately dressed (warm coat / hat / sun cream).</w:t>
      </w:r>
    </w:p>
    <w:p w:rsidR="00FE2CAF" w:rsidRDefault="00FE2CAF" w:rsidP="00221137"/>
    <w:p w:rsidR="00FE2CAF" w:rsidRDefault="00FE2CAF" w:rsidP="00221137">
      <w:r>
        <w:t>Mr Smith will be accompanying the students and they will return before the end of the school day.</w:t>
      </w:r>
    </w:p>
    <w:p w:rsidR="00221137" w:rsidRDefault="00221137" w:rsidP="00221137">
      <w:pPr>
        <w:rPr>
          <w:b/>
        </w:rPr>
      </w:pPr>
    </w:p>
    <w:p w:rsidR="00FE2CAF" w:rsidRDefault="00FE2CAF" w:rsidP="00FE2CAF">
      <w:r w:rsidRPr="00320E28">
        <w:t xml:space="preserve">Please </w:t>
      </w:r>
      <w:r>
        <w:t>email p</w:t>
      </w:r>
      <w:r w:rsidRPr="00320E28">
        <w:t>ermission</w:t>
      </w:r>
      <w:r>
        <w:t xml:space="preserve"> for your child to participate in this event to </w:t>
      </w:r>
      <w:r w:rsidRPr="003265C4">
        <w:rPr>
          <w:b/>
        </w:rPr>
        <w:t>info@morden.merton.sch.uk</w:t>
      </w:r>
      <w:r w:rsidRPr="00320E28">
        <w:t xml:space="preserve"> by</w:t>
      </w:r>
      <w:r>
        <w:t xml:space="preserve"> </w:t>
      </w:r>
      <w:r w:rsidRPr="00FE2CAF">
        <w:rPr>
          <w:b/>
        </w:rPr>
        <w:t>Monday the 26</w:t>
      </w:r>
      <w:r w:rsidRPr="00FE2CAF">
        <w:rPr>
          <w:b/>
          <w:vertAlign w:val="superscript"/>
        </w:rPr>
        <w:t>th</w:t>
      </w:r>
      <w:r w:rsidRPr="00FE2CAF">
        <w:rPr>
          <w:b/>
        </w:rPr>
        <w:t xml:space="preserve"> of September</w:t>
      </w:r>
      <w:r w:rsidRPr="00AD4A71">
        <w:t xml:space="preserve">, otherwise their place may be offered to someone else. </w:t>
      </w:r>
      <w:r>
        <w:t xml:space="preserve">In your permission, please also confirm any </w:t>
      </w:r>
      <w:r w:rsidRPr="00DD2BCC">
        <w:rPr>
          <w:b/>
        </w:rPr>
        <w:t>medical needs</w:t>
      </w:r>
      <w:r>
        <w:t xml:space="preserve"> to be considered when participating in this event.</w:t>
      </w:r>
    </w:p>
    <w:p w:rsidR="00221137" w:rsidRDefault="00221137" w:rsidP="00221137"/>
    <w:p w:rsidR="00221137" w:rsidRDefault="00FC3581" w:rsidP="00221137">
      <w:r>
        <w:t>Yours si</w:t>
      </w:r>
      <w:r w:rsidR="004C68C1">
        <w:t>ncerely,</w:t>
      </w:r>
    </w:p>
    <w:p w:rsidR="00221137" w:rsidRDefault="00221137" w:rsidP="00221137"/>
    <w:p w:rsidR="00221137" w:rsidRDefault="00FE2CAF" w:rsidP="00221137">
      <w:r>
        <w:t>Miss Fursland</w:t>
      </w:r>
    </w:p>
    <w:p w:rsidR="00221137" w:rsidRDefault="00221137" w:rsidP="00221137">
      <w:r>
        <w:t>PE Learning Lead</w:t>
      </w:r>
    </w:p>
    <w:p w:rsidR="00CB01A0" w:rsidRPr="00CB01A0" w:rsidRDefault="00CB01A0" w:rsidP="00CB01A0">
      <w:pPr>
        <w:rPr>
          <w:rFonts w:ascii="Verdana" w:hAnsi="Verdana"/>
          <w:szCs w:val="22"/>
        </w:rPr>
      </w:pPr>
    </w:p>
    <w:p w:rsidR="001F2D91" w:rsidRPr="00CB01A0" w:rsidRDefault="00CB01A0" w:rsidP="00CB01A0">
      <w:pPr>
        <w:tabs>
          <w:tab w:val="left" w:pos="7560"/>
        </w:tabs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ab/>
      </w:r>
    </w:p>
    <w:sectPr w:rsidR="001F2D91" w:rsidRPr="00CB01A0" w:rsidSect="00413BA9">
      <w:footerReference w:type="default" r:id="rId11"/>
      <w:headerReference w:type="first" r:id="rId12"/>
      <w:footerReference w:type="first" r:id="rId13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581" w:rsidRDefault="00FC3581">
      <w:r>
        <w:separator/>
      </w:r>
    </w:p>
  </w:endnote>
  <w:endnote w:type="continuationSeparator" w:id="0">
    <w:p w:rsidR="00FC3581" w:rsidRDefault="00FC3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581" w:rsidRDefault="00FC358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581" w:rsidRPr="00A44C11" w:rsidRDefault="00FC358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FC3581" w:rsidRPr="00A44C11" w:rsidRDefault="00FC358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FC3581" w:rsidRPr="00A44C11" w:rsidRDefault="00FC358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FC3581" w:rsidRPr="00A44C11" w:rsidRDefault="00FC358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FC3581" w:rsidRPr="00A44C11" w:rsidRDefault="00FC358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FC3581" w:rsidRPr="00A44C11" w:rsidRDefault="00FC358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FC3581" w:rsidRPr="00A44C11" w:rsidRDefault="00FC358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FC3581" w:rsidRPr="00A44C11" w:rsidRDefault="00FC3581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581" w:rsidRDefault="00FC358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3581" w:rsidRPr="00A44C11" w:rsidRDefault="00FC358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FC3581" w:rsidRPr="00A44C11" w:rsidRDefault="00FC358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</w:t>
                            </w:r>
                            <w:r w:rsidR="0033297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: Miss A Diamant</w:t>
                            </w:r>
                          </w:p>
                          <w:p w:rsidR="00FC3581" w:rsidRPr="00A44C11" w:rsidRDefault="00FC358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FC3581" w:rsidRPr="00A44C11" w:rsidRDefault="00FC358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FC3581" w:rsidRPr="00A44C11" w:rsidRDefault="00FC358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FC3581" w:rsidRPr="00A44C11" w:rsidRDefault="00FC358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FC3581" w:rsidRPr="00A44C11" w:rsidRDefault="00FC358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FC3581" w:rsidRPr="00A44C11" w:rsidRDefault="00FC3581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32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</w:t>
                      </w:r>
                      <w:r w:rsidR="0033297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: Miss A Diamant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C3581" w:rsidRPr="00A44C11" w:rsidRDefault="00FC3581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4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5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6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8" r:href="rId9"/>
              </v:shape>
              <v:shape id="Picture 6" o:spid="_x0000_s1037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581" w:rsidRDefault="00FC3581">
      <w:r>
        <w:separator/>
      </w:r>
    </w:p>
  </w:footnote>
  <w:footnote w:type="continuationSeparator" w:id="0">
    <w:p w:rsidR="00FC3581" w:rsidRDefault="00FC3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581" w:rsidRDefault="00FC358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3581" w:rsidRDefault="00FC35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41DFC"/>
    <w:rsid w:val="000548EE"/>
    <w:rsid w:val="0006285E"/>
    <w:rsid w:val="000633B8"/>
    <w:rsid w:val="000751EA"/>
    <w:rsid w:val="0009335E"/>
    <w:rsid w:val="00101DB7"/>
    <w:rsid w:val="001123E7"/>
    <w:rsid w:val="00176C68"/>
    <w:rsid w:val="0019448D"/>
    <w:rsid w:val="001D77B7"/>
    <w:rsid w:val="001F144A"/>
    <w:rsid w:val="001F2D91"/>
    <w:rsid w:val="00221137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2971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C68C1"/>
    <w:rsid w:val="004E32F6"/>
    <w:rsid w:val="004E5AFE"/>
    <w:rsid w:val="00512833"/>
    <w:rsid w:val="00552A5B"/>
    <w:rsid w:val="00574AAF"/>
    <w:rsid w:val="00581AC2"/>
    <w:rsid w:val="005C3BC9"/>
    <w:rsid w:val="005D5BD4"/>
    <w:rsid w:val="00626695"/>
    <w:rsid w:val="00626F2C"/>
    <w:rsid w:val="00633B46"/>
    <w:rsid w:val="00674519"/>
    <w:rsid w:val="00697E3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95713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4F3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D6FD8"/>
    <w:rsid w:val="00CE32A0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EE1656"/>
    <w:rsid w:val="00F0515A"/>
    <w:rsid w:val="00F06916"/>
    <w:rsid w:val="00F443C9"/>
    <w:rsid w:val="00F67E3A"/>
    <w:rsid w:val="00FC2A8E"/>
    <w:rsid w:val="00FC3581"/>
    <w:rsid w:val="00FC7528"/>
    <w:rsid w:val="00FE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7147FD42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4.png"/><Relationship Id="rId10" Type="http://schemas.openxmlformats.org/officeDocument/2006/relationships/image" Target="media/image10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656BE-C7F7-48DD-AAAD-808048B70B93}">
  <ds:schemaRefs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e73bd4f-8fd5-464f-be90-08ef46b36cee"/>
    <ds:schemaRef ds:uri="0549993f-ec05-4aa6-a76a-1ddd74028b3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6B1D38-F0BB-4942-B78F-05C9586D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1</TotalTime>
  <Pages>1</Pages>
  <Words>142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885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2022-09-22T11:37:00Z</cp:lastPrinted>
  <dcterms:created xsi:type="dcterms:W3CDTF">2022-09-22T13:20:00Z</dcterms:created>
  <dcterms:modified xsi:type="dcterms:W3CDTF">2022-09-22T13:20:00Z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