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0E1BB3" w:rsidP="00833FDA">
      <w:pPr>
        <w:rPr>
          <w:rFonts w:ascii="Verdana" w:hAnsi="Verdana"/>
          <w:szCs w:val="22"/>
        </w:rPr>
      </w:pPr>
    </w:p>
    <w:p w:rsidR="000E1BB3" w:rsidRDefault="00D10C3B" w:rsidP="000E1BB3">
      <w:pPr>
        <w:jc w:val="right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6</w:t>
      </w:r>
      <w:r w:rsidRPr="00D10C3B">
        <w:rPr>
          <w:rFonts w:ascii="Verdana" w:hAnsi="Verdana"/>
          <w:szCs w:val="22"/>
          <w:vertAlign w:val="superscript"/>
        </w:rPr>
        <w:t>th</w:t>
      </w:r>
      <w:r>
        <w:rPr>
          <w:rFonts w:ascii="Verdana" w:hAnsi="Verdana"/>
          <w:szCs w:val="22"/>
        </w:rPr>
        <w:t xml:space="preserve"> September 2022</w:t>
      </w:r>
      <w:bookmarkStart w:id="0" w:name="_GoBack"/>
      <w:bookmarkEnd w:id="0"/>
    </w:p>
    <w:p w:rsidR="000E1BB3" w:rsidRDefault="000E1BB3" w:rsidP="000E1BB3">
      <w:pPr>
        <w:jc w:val="right"/>
        <w:rPr>
          <w:rFonts w:ascii="Verdana" w:hAnsi="Verdana"/>
          <w:szCs w:val="22"/>
        </w:rPr>
      </w:pPr>
    </w:p>
    <w:p w:rsidR="000E1BB3" w:rsidRDefault="000E1BB3" w:rsidP="000E1BB3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Dear Parents and Carers</w:t>
      </w:r>
    </w:p>
    <w:p w:rsidR="000E1BB3" w:rsidRDefault="000E1BB3" w:rsidP="000E1BB3">
      <w:pPr>
        <w:rPr>
          <w:rFonts w:ascii="Verdana" w:hAnsi="Verdana"/>
          <w:szCs w:val="22"/>
        </w:rPr>
      </w:pPr>
    </w:p>
    <w:p w:rsidR="000E1BB3" w:rsidRDefault="00E97269" w:rsidP="000E1BB3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I am very pleased to share with you that n</w:t>
      </w:r>
      <w:r w:rsidR="000E1BB3">
        <w:rPr>
          <w:rFonts w:ascii="Verdana" w:hAnsi="Verdana"/>
          <w:szCs w:val="22"/>
        </w:rPr>
        <w:t>ext week, children in Years 1 to 6 will take part in Educational Group Visits at Morden Hall Park National Trust Park.</w:t>
      </w:r>
      <w:r>
        <w:rPr>
          <w:rFonts w:ascii="Verdana" w:hAnsi="Verdana"/>
          <w:szCs w:val="22"/>
        </w:rPr>
        <w:t xml:space="preserve"> We will be taking part in bug hunt activities during these trips. </w:t>
      </w:r>
      <w:r w:rsidR="000E1BB3">
        <w:rPr>
          <w:rFonts w:ascii="Verdana" w:hAnsi="Verdana"/>
          <w:szCs w:val="22"/>
        </w:rPr>
        <w:t xml:space="preserve">These have been offered to us for FREE and will really compliment our focus on </w:t>
      </w:r>
      <w:r>
        <w:rPr>
          <w:rFonts w:ascii="Verdana" w:hAnsi="Verdana"/>
          <w:szCs w:val="22"/>
        </w:rPr>
        <w:t>o</w:t>
      </w:r>
      <w:r w:rsidR="000E1BB3">
        <w:rPr>
          <w:rFonts w:ascii="Verdana" w:hAnsi="Verdana"/>
          <w:szCs w:val="22"/>
        </w:rPr>
        <w:t>utdoor</w:t>
      </w:r>
      <w:r>
        <w:rPr>
          <w:rFonts w:ascii="Verdana" w:hAnsi="Verdana"/>
          <w:szCs w:val="22"/>
        </w:rPr>
        <w:t xml:space="preserve"> l</w:t>
      </w:r>
      <w:r w:rsidR="000E1BB3">
        <w:rPr>
          <w:rFonts w:ascii="Verdana" w:hAnsi="Verdana"/>
          <w:szCs w:val="22"/>
        </w:rPr>
        <w:t>earning this year</w:t>
      </w:r>
      <w:r>
        <w:rPr>
          <w:rFonts w:ascii="Verdana" w:hAnsi="Verdana"/>
          <w:szCs w:val="22"/>
        </w:rPr>
        <w:t xml:space="preserve">, as well as </w:t>
      </w:r>
      <w:r w:rsidR="00AB392E">
        <w:rPr>
          <w:rFonts w:ascii="Verdana" w:hAnsi="Verdana"/>
          <w:szCs w:val="22"/>
        </w:rPr>
        <w:t>our</w:t>
      </w:r>
      <w:r>
        <w:rPr>
          <w:rFonts w:ascii="Verdana" w:hAnsi="Verdana"/>
          <w:szCs w:val="22"/>
        </w:rPr>
        <w:t xml:space="preserve"> science curriculum (particularly in Years 2, 4, 5 and 6)</w:t>
      </w:r>
      <w:r w:rsidR="000E1BB3">
        <w:rPr>
          <w:rFonts w:ascii="Verdana" w:hAnsi="Verdana"/>
          <w:szCs w:val="22"/>
        </w:rPr>
        <w:t>.</w:t>
      </w:r>
    </w:p>
    <w:p w:rsidR="000E1BB3" w:rsidRDefault="000E1BB3" w:rsidP="000E1BB3">
      <w:pPr>
        <w:rPr>
          <w:rFonts w:ascii="Verdana" w:hAnsi="Verdana"/>
          <w:szCs w:val="22"/>
        </w:rPr>
      </w:pPr>
    </w:p>
    <w:p w:rsidR="000E1BB3" w:rsidRDefault="00AB392E" w:rsidP="000E1BB3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Each class</w:t>
      </w:r>
      <w:r w:rsidR="000E1BB3">
        <w:rPr>
          <w:rFonts w:ascii="Verdana" w:hAnsi="Verdana"/>
          <w:szCs w:val="22"/>
        </w:rPr>
        <w:t xml:space="preserve"> will be travelling by bus into Morden on the following days next week:</w:t>
      </w:r>
    </w:p>
    <w:p w:rsidR="000E1BB3" w:rsidRDefault="000E1BB3" w:rsidP="000E1BB3">
      <w:pPr>
        <w:rPr>
          <w:rFonts w:ascii="Verdana" w:hAnsi="Verdana"/>
          <w:szCs w:val="22"/>
        </w:rPr>
      </w:pPr>
    </w:p>
    <w:p w:rsidR="000E1BB3" w:rsidRPr="00D10C3B" w:rsidRDefault="000E1BB3" w:rsidP="00D10C3B">
      <w:pPr>
        <w:pStyle w:val="ListParagraph"/>
        <w:numPr>
          <w:ilvl w:val="0"/>
          <w:numId w:val="5"/>
        </w:numPr>
        <w:rPr>
          <w:rFonts w:ascii="Verdana" w:hAnsi="Verdana"/>
          <w:szCs w:val="22"/>
        </w:rPr>
      </w:pPr>
      <w:r w:rsidRPr="00D10C3B">
        <w:rPr>
          <w:rFonts w:ascii="Verdana" w:hAnsi="Verdana"/>
          <w:szCs w:val="22"/>
        </w:rPr>
        <w:t>TUESDAY 13</w:t>
      </w:r>
      <w:r w:rsidRPr="00D10C3B">
        <w:rPr>
          <w:rFonts w:ascii="Verdana" w:hAnsi="Verdana"/>
          <w:szCs w:val="22"/>
          <w:vertAlign w:val="superscript"/>
        </w:rPr>
        <w:t>th</w:t>
      </w:r>
      <w:r w:rsidRPr="00D10C3B">
        <w:rPr>
          <w:rFonts w:ascii="Verdana" w:hAnsi="Verdana"/>
          <w:szCs w:val="22"/>
        </w:rPr>
        <w:t xml:space="preserve"> SEPTEMBER, pm: Year 6</w:t>
      </w:r>
    </w:p>
    <w:p w:rsidR="000E1BB3" w:rsidRPr="00D10C3B" w:rsidRDefault="00E97269" w:rsidP="00D10C3B">
      <w:pPr>
        <w:pStyle w:val="ListParagraph"/>
        <w:numPr>
          <w:ilvl w:val="0"/>
          <w:numId w:val="5"/>
        </w:numPr>
        <w:rPr>
          <w:rFonts w:ascii="Verdana" w:hAnsi="Verdana"/>
          <w:szCs w:val="22"/>
        </w:rPr>
      </w:pPr>
      <w:r w:rsidRPr="00D10C3B">
        <w:rPr>
          <w:rFonts w:ascii="Verdana" w:hAnsi="Verdana"/>
          <w:szCs w:val="22"/>
        </w:rPr>
        <w:t>WEDNESDAY 14</w:t>
      </w:r>
      <w:r w:rsidRPr="00D10C3B">
        <w:rPr>
          <w:rFonts w:ascii="Verdana" w:hAnsi="Verdana"/>
          <w:szCs w:val="22"/>
          <w:vertAlign w:val="superscript"/>
        </w:rPr>
        <w:t>th</w:t>
      </w:r>
      <w:r w:rsidRPr="00D10C3B">
        <w:rPr>
          <w:rFonts w:ascii="Verdana" w:hAnsi="Verdana"/>
          <w:szCs w:val="22"/>
        </w:rPr>
        <w:t xml:space="preserve"> SEPTEMBER, am: Year 2</w:t>
      </w:r>
    </w:p>
    <w:p w:rsidR="00E97269" w:rsidRPr="00D10C3B" w:rsidRDefault="00E97269" w:rsidP="00D10C3B">
      <w:pPr>
        <w:pStyle w:val="ListParagraph"/>
        <w:numPr>
          <w:ilvl w:val="0"/>
          <w:numId w:val="5"/>
        </w:numPr>
        <w:rPr>
          <w:rFonts w:ascii="Verdana" w:hAnsi="Verdana"/>
          <w:szCs w:val="22"/>
        </w:rPr>
      </w:pPr>
      <w:r w:rsidRPr="00D10C3B">
        <w:rPr>
          <w:rFonts w:ascii="Verdana" w:hAnsi="Verdana"/>
          <w:szCs w:val="22"/>
        </w:rPr>
        <w:t>WEDNESDAY 14</w:t>
      </w:r>
      <w:r w:rsidRPr="00D10C3B">
        <w:rPr>
          <w:rFonts w:ascii="Verdana" w:hAnsi="Verdana"/>
          <w:szCs w:val="22"/>
          <w:vertAlign w:val="superscript"/>
        </w:rPr>
        <w:t>th</w:t>
      </w:r>
      <w:r w:rsidRPr="00D10C3B">
        <w:rPr>
          <w:rFonts w:ascii="Verdana" w:hAnsi="Verdana"/>
          <w:szCs w:val="22"/>
        </w:rPr>
        <w:t xml:space="preserve"> SEPTEMBER, pm: Year 4</w:t>
      </w:r>
    </w:p>
    <w:p w:rsidR="00E97269" w:rsidRPr="00D10C3B" w:rsidRDefault="00E97269" w:rsidP="00D10C3B">
      <w:pPr>
        <w:pStyle w:val="ListParagraph"/>
        <w:numPr>
          <w:ilvl w:val="0"/>
          <w:numId w:val="5"/>
        </w:numPr>
        <w:rPr>
          <w:rFonts w:ascii="Verdana" w:hAnsi="Verdana"/>
          <w:szCs w:val="22"/>
        </w:rPr>
      </w:pPr>
      <w:r w:rsidRPr="00D10C3B">
        <w:rPr>
          <w:rFonts w:ascii="Verdana" w:hAnsi="Verdana"/>
          <w:szCs w:val="22"/>
        </w:rPr>
        <w:t>THURSDAY 15</w:t>
      </w:r>
      <w:r w:rsidRPr="00D10C3B">
        <w:rPr>
          <w:rFonts w:ascii="Verdana" w:hAnsi="Verdana"/>
          <w:szCs w:val="22"/>
          <w:vertAlign w:val="superscript"/>
        </w:rPr>
        <w:t>th</w:t>
      </w:r>
      <w:r w:rsidRPr="00D10C3B">
        <w:rPr>
          <w:rFonts w:ascii="Verdana" w:hAnsi="Verdana"/>
          <w:szCs w:val="22"/>
        </w:rPr>
        <w:t xml:space="preserve"> SEPTEMBER, am: Year 1</w:t>
      </w:r>
    </w:p>
    <w:p w:rsidR="00E97269" w:rsidRPr="00D10C3B" w:rsidRDefault="00E97269" w:rsidP="00D10C3B">
      <w:pPr>
        <w:pStyle w:val="ListParagraph"/>
        <w:numPr>
          <w:ilvl w:val="0"/>
          <w:numId w:val="5"/>
        </w:numPr>
        <w:rPr>
          <w:rFonts w:ascii="Verdana" w:hAnsi="Verdana"/>
          <w:szCs w:val="22"/>
        </w:rPr>
      </w:pPr>
      <w:r w:rsidRPr="00D10C3B">
        <w:rPr>
          <w:rFonts w:ascii="Verdana" w:hAnsi="Verdana"/>
          <w:szCs w:val="22"/>
        </w:rPr>
        <w:t>THURSDAY 15</w:t>
      </w:r>
      <w:r w:rsidRPr="00D10C3B">
        <w:rPr>
          <w:rFonts w:ascii="Verdana" w:hAnsi="Verdana"/>
          <w:szCs w:val="22"/>
          <w:vertAlign w:val="superscript"/>
        </w:rPr>
        <w:t>th</w:t>
      </w:r>
      <w:r w:rsidRPr="00D10C3B">
        <w:rPr>
          <w:rFonts w:ascii="Verdana" w:hAnsi="Verdana"/>
          <w:szCs w:val="22"/>
        </w:rPr>
        <w:t xml:space="preserve"> SEPTEMBER, pm: Year 3</w:t>
      </w:r>
    </w:p>
    <w:p w:rsidR="00E97269" w:rsidRPr="00D10C3B" w:rsidRDefault="00E97269" w:rsidP="00D10C3B">
      <w:pPr>
        <w:pStyle w:val="ListParagraph"/>
        <w:numPr>
          <w:ilvl w:val="0"/>
          <w:numId w:val="5"/>
        </w:numPr>
        <w:rPr>
          <w:rFonts w:ascii="Verdana" w:hAnsi="Verdana"/>
          <w:szCs w:val="22"/>
        </w:rPr>
      </w:pPr>
      <w:r w:rsidRPr="00D10C3B">
        <w:rPr>
          <w:rFonts w:ascii="Verdana" w:hAnsi="Verdana"/>
          <w:szCs w:val="22"/>
        </w:rPr>
        <w:t>FRIDAY 16</w:t>
      </w:r>
      <w:r w:rsidRPr="00D10C3B">
        <w:rPr>
          <w:rFonts w:ascii="Verdana" w:hAnsi="Verdana"/>
          <w:szCs w:val="22"/>
          <w:vertAlign w:val="superscript"/>
        </w:rPr>
        <w:t>th</w:t>
      </w:r>
      <w:r w:rsidRPr="00D10C3B">
        <w:rPr>
          <w:rFonts w:ascii="Verdana" w:hAnsi="Verdana"/>
          <w:szCs w:val="22"/>
        </w:rPr>
        <w:t xml:space="preserve"> SEPTEMBER, pm: Year 5</w:t>
      </w:r>
    </w:p>
    <w:p w:rsidR="00E97269" w:rsidRDefault="00E97269" w:rsidP="000E1BB3">
      <w:pPr>
        <w:rPr>
          <w:rFonts w:ascii="Verdana" w:hAnsi="Verdana"/>
          <w:szCs w:val="22"/>
        </w:rPr>
      </w:pPr>
    </w:p>
    <w:p w:rsidR="00E97269" w:rsidRDefault="00E97269" w:rsidP="000E1BB3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We will be outside for the whole time during these visits, so please make sure that your child has a waterproof coat at school with them on th</w:t>
      </w:r>
      <w:r w:rsidR="00AB392E">
        <w:rPr>
          <w:rFonts w:ascii="Verdana" w:hAnsi="Verdana"/>
          <w:szCs w:val="22"/>
        </w:rPr>
        <w:t>e day of th</w:t>
      </w:r>
      <w:r>
        <w:rPr>
          <w:rFonts w:ascii="Verdana" w:hAnsi="Verdana"/>
          <w:szCs w:val="22"/>
        </w:rPr>
        <w:t>eir trip</w:t>
      </w:r>
      <w:r w:rsidR="00AB392E">
        <w:rPr>
          <w:rFonts w:ascii="Verdana" w:hAnsi="Verdana"/>
          <w:szCs w:val="22"/>
        </w:rPr>
        <w:t>.</w:t>
      </w:r>
      <w:r>
        <w:rPr>
          <w:rFonts w:ascii="Verdana" w:hAnsi="Verdana"/>
          <w:szCs w:val="22"/>
        </w:rPr>
        <w:t xml:space="preserve"> You might also like to check the weather forecasts to see if sun hats or sun cream may also be necessary.</w:t>
      </w:r>
    </w:p>
    <w:p w:rsidR="00E97269" w:rsidRDefault="00E97269" w:rsidP="000E1BB3">
      <w:pPr>
        <w:rPr>
          <w:rFonts w:ascii="Verdana" w:hAnsi="Verdana"/>
          <w:szCs w:val="22"/>
        </w:rPr>
      </w:pPr>
    </w:p>
    <w:p w:rsidR="00E97269" w:rsidRPr="00D10C3B" w:rsidRDefault="00D10C3B" w:rsidP="00D10C3B">
      <w:pPr>
        <w:jc w:val="center"/>
        <w:rPr>
          <w:rFonts w:ascii="Verdana" w:hAnsi="Verdana"/>
          <w:sz w:val="40"/>
          <w:szCs w:val="40"/>
        </w:rPr>
      </w:pPr>
      <w:r w:rsidRPr="00D10C3B">
        <w:rPr>
          <w:rFonts w:ascii="Verdana" w:hAnsi="Verdana"/>
          <w:b/>
          <w:sz w:val="40"/>
          <w:szCs w:val="40"/>
          <w:highlight w:val="yellow"/>
        </w:rPr>
        <w:t>All children will need to bring in a packed lunch on the day of their trip.</w:t>
      </w:r>
    </w:p>
    <w:p w:rsidR="00E97269" w:rsidRDefault="00E97269" w:rsidP="000E1BB3">
      <w:pPr>
        <w:rPr>
          <w:rFonts w:ascii="Verdana" w:hAnsi="Verdana"/>
          <w:szCs w:val="22"/>
        </w:rPr>
      </w:pPr>
    </w:p>
    <w:p w:rsidR="00833FDA" w:rsidRDefault="00E97269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All afternoon trips will be back at school for the end of the school day.</w:t>
      </w:r>
    </w:p>
    <w:p w:rsidR="00E97269" w:rsidRDefault="00E97269" w:rsidP="00833FDA">
      <w:pPr>
        <w:rPr>
          <w:rFonts w:ascii="Verdana" w:hAnsi="Verdana"/>
          <w:szCs w:val="22"/>
        </w:rPr>
      </w:pPr>
    </w:p>
    <w:p w:rsidR="00E97269" w:rsidRDefault="00E97269" w:rsidP="00833FDA">
      <w:pPr>
        <w:rPr>
          <w:rFonts w:ascii="Verdana" w:hAnsi="Verdana"/>
          <w:szCs w:val="22"/>
        </w:rPr>
      </w:pPr>
    </w:p>
    <w:p w:rsidR="00E97269" w:rsidRDefault="00E97269" w:rsidP="00833FD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Thank you for your support.</w:t>
      </w:r>
    </w:p>
    <w:p w:rsidR="00AB549A" w:rsidRDefault="00AB549A" w:rsidP="00817F0A">
      <w:pPr>
        <w:rPr>
          <w:rFonts w:ascii="Verdana" w:hAnsi="Verdana"/>
          <w:szCs w:val="22"/>
        </w:rPr>
      </w:pPr>
    </w:p>
    <w:p w:rsidR="00AB392E" w:rsidRDefault="00AB549A" w:rsidP="00817F0A">
      <w:pPr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Mrs </w:t>
      </w:r>
      <w:r w:rsidR="00AB392E">
        <w:rPr>
          <w:rFonts w:ascii="Verdana" w:hAnsi="Verdana"/>
          <w:szCs w:val="22"/>
        </w:rPr>
        <w:t>Torreiro</w:t>
      </w:r>
    </w:p>
    <w:sectPr w:rsidR="00AB392E" w:rsidSect="00413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DFC" w:rsidRDefault="00041DFC">
      <w:r>
        <w:separator/>
      </w:r>
    </w:p>
  </w:endnote>
  <w:endnote w:type="continuationSeparator" w:id="0">
    <w:p w:rsidR="00041DFC" w:rsidRDefault="0004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1A0" w:rsidRDefault="00CB01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1F2D9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1F2D91" w:rsidRPr="00A44C11" w:rsidRDefault="001F2D91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1F2D91" w:rsidRPr="00A44C11" w:rsidRDefault="001F2D91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39024877" wp14:editId="2069A5AD">
              <wp:simplePos x="0" y="0"/>
              <wp:positionH relativeFrom="column">
                <wp:posOffset>-626110</wp:posOffset>
              </wp:positionH>
              <wp:positionV relativeFrom="paragraph">
                <wp:posOffset>-1014095</wp:posOffset>
              </wp:positionV>
              <wp:extent cx="7227570" cy="14573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AB549A" w:rsidRPr="00A44C11" w:rsidRDefault="00CB01A0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Acting </w:t>
                            </w:r>
                            <w:r w:rsidR="00AB549A"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 w:rsidR="00AB549A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 J.Carrington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AB549A" w:rsidRPr="00A44C11" w:rsidRDefault="00AB549A" w:rsidP="0019448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AB549A" w:rsidRPr="00A44C11" w:rsidRDefault="00AB549A" w:rsidP="00AA21C6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2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024877" id="Group 7" o:spid="_x0000_s1032" style="position:absolute;margin-left:-49.3pt;margin-top:-79.85pt;width:569.1pt;height:114.75pt;z-index:251672064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PAAAABgAAAAAAAAAAAAAClQAAAwEAAAAN&#10;AE0AUwBNACAAMgAwADIAMAAgAGcAbwBsAGQAAAABAAAAAAAAAAAAAAAAAAAAAAAAAAEAAAAAAAAA&#10;AAAAAwEAAAKVAAAAAAAAAAAAAAAAAAAAAAEAAAAAAAAAAAAAAAAAAAAAAAAAEAAAAAEAAAAAAABu&#10;dWxsAAAAAgAAAAZib3VuZHNPYmpjAAAAAQAAAAAAAFJjdDEAAAAEAAAAAFRvcCBsb25nAAAAAAAA&#10;AABMZWZ0bG9uZwAAAAAAAAAAQnRvbWxvbmcAAAKVAAAAAFJnaHRsb25nAAADA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AwE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CEIAAAAAQAAAKAAAACKAAAB4AABAsAAACDsABgAAf/Y/+0ADEFk&#10;b2JlX0NNAAH/7gAOQWRvYmUAZIAAAAAB/9sAhAAMCAgICQgMCQkMEQsKCxEVDwwMDxUYExMVExMY&#10;EQwMDAwMDBEMDAwMDAwMDAwMDAwMDAwMDAwMDAwMDAwMDAwMAQ0LCw0ODRAODhAUDg4OFBQODg4O&#10;FBEMDAwMDBERDAwMDAwMEQwMDAwMDAwMDAwMDAwMDAwMDAwMDAwMDAwMDAz/wAARCACK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Uhvcml6b250YWxSZXM8L2tleT4KCQkJ&#10;CTxyZWFsPjcy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PcmllbnRhdGlv&#10;bj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WdlUmVjdDwva2V5PgoJCQkJCTxhcnJheT4KCQkJCQkJPHJl&#10;YWw+MC4wPC9yZWFsPgoJCQkJCQk8cmVhbD4wLjA8L3JlYWw+CgkJCQkJCTxyZWFsPjczNDwvcmVh&#10;bD4KCQkJCQkJPHJlYWw+NTc2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Z2VGb3JtYXQuUE1BZGp1c3RlZFBhcGVy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BhcGVyTmFtZTwva2V5PgoJCQkJ&#10;CTxzdHJpbmc+bmEtb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QYXBlckluZm8uUE1VbmFkanVzdGVkUGFnZV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i0wOS0yMlQwOTozNzozMVo8L2Rh&#10;dGU+CgkJCQkJPGtleT5jb20uYXBwbGUucHJpbnQudGlja2V0LnN0YXRlRmxhZzwva2V5PgoJCQkJ&#10;CTxpbnRlZ2VyPjA8L2ludGVnZXI+CgkJCQk8L2RpY3Q+CgkJCTwvYXJyYXk+CgkJPC9kaWN0PgoJ&#10;CTxrZXk+Y29tLmFwcGxlLnByaW50LlBhcGVySW5mby5QTVVuYWRqdXN0ZWRQYXBlclJlY3Q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VuYWRqdXN0ZWRQYXBl&#10;clJlY3Q8L2tleT4KCQkJCQk8YXJyYXk+CgkJCQkJCTxyZWFsPi0xODwvcmVhbD4KCQkJCQkJPHJl&#10;YWw+LTE4PC9yZWFsPgoJCQkJCQk8cmVhbD43NzQ8L3JlYWw+CgkJCQkJCTxyZWFsPjU5ND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XBlckluZm8ucHBk&#10;LlBNUGFwZXJOYW1l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JVAAAAAFJnaHRsb25nAAADz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FrAAAAABAAAAoAAAAGIAAAHg&#10;AAC3wAAAFpQAGAAB/9j/4AAQSkZJRgABAgEASABIAAD/7QAMQWRvYmVfQ00AAf/uAA5BZG9iZQBk&#10;gAAAAAH/2wCEAAwICAgJCAwJCQwRCwoLERUPDAwPFRgTExUTExgRDAwMDAwMEQwMDAwMDAwMDAwM&#10;DAwMDAwMDAwMDAwMDAwMDAwBDQsLDQ4NEA4OEBQODg4UFA4ODg4UEQwMDAwMEREMDAwMDAwRDAwM&#10;DAwMDAwMDAwMDAwMDAwMDAwMDAwMDAwMDP/AABEIAG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EX/m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AB549A" w:rsidRPr="00A44C11" w:rsidRDefault="00CB01A0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Acting </w:t>
                      </w:r>
                      <w:r w:rsidR="00AB549A"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 w:rsidR="00AB549A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 J.Carrington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AB549A" w:rsidRPr="00A44C11" w:rsidRDefault="00AB549A" w:rsidP="0019448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AB549A" w:rsidRPr="00A44C11" w:rsidRDefault="00AB549A" w:rsidP="00AA21C6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34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">
                <v:imagedata r:id="rId6" o:title=""/>
              </v:shape>
              <v:shape id="Picture 21" o:spid="_x0000_s1035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">
                <v:imagedata r:id="rId7" o:title=""/>
              </v:shape>
              <v:shape id="Picture 23" o:spid="_x0000_s1036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">
                <v:imagedata r:id="rId9" r:href="rId8"/>
              </v:shape>
              <v:shape id="Picture 6" o:spid="_x0000_s1037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DFC" w:rsidRDefault="00041DFC">
      <w:r>
        <w:separator/>
      </w:r>
    </w:p>
  </w:footnote>
  <w:footnote w:type="continuationSeparator" w:id="0">
    <w:p w:rsidR="00041DFC" w:rsidRDefault="00041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1A0" w:rsidRDefault="00CB01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1A0" w:rsidRDefault="00CB01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549A" w:rsidRDefault="00AB54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549A" w:rsidRDefault="00AB5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287D49"/>
    <w:multiLevelType w:val="hybridMultilevel"/>
    <w:tmpl w:val="6874B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41DFC"/>
    <w:rsid w:val="000548EE"/>
    <w:rsid w:val="0006285E"/>
    <w:rsid w:val="000633B8"/>
    <w:rsid w:val="000751EA"/>
    <w:rsid w:val="0009335E"/>
    <w:rsid w:val="000E1BB3"/>
    <w:rsid w:val="00101DB7"/>
    <w:rsid w:val="001123E7"/>
    <w:rsid w:val="00176C68"/>
    <w:rsid w:val="0019448D"/>
    <w:rsid w:val="001D77B7"/>
    <w:rsid w:val="001F144A"/>
    <w:rsid w:val="001F2D91"/>
    <w:rsid w:val="00225852"/>
    <w:rsid w:val="00231EE3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26F2C"/>
    <w:rsid w:val="00633B46"/>
    <w:rsid w:val="00674519"/>
    <w:rsid w:val="006A5DA1"/>
    <w:rsid w:val="006B363F"/>
    <w:rsid w:val="006C5007"/>
    <w:rsid w:val="006C6F00"/>
    <w:rsid w:val="0070741F"/>
    <w:rsid w:val="007353F7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392E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10C3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97269"/>
    <w:rsid w:val="00EB6A81"/>
    <w:rsid w:val="00EC2E87"/>
    <w:rsid w:val="00F0515A"/>
    <w:rsid w:val="00F06916"/>
    <w:rsid w:val="00F443C9"/>
    <w:rsid w:val="00F67E3A"/>
    <w:rsid w:val="00FC2A8E"/>
    <w:rsid w:val="00FC7528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29352D14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http://www.hunsletmoor.co.uk/wp-content/uploads/sites/14/2015/12/Healthy-School-Logo-630x386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656BE-C7F7-48DD-AAAD-808048B70B93}">
  <ds:schemaRefs>
    <ds:schemaRef ds:uri="http://purl.org/dc/elements/1.1/"/>
    <ds:schemaRef ds:uri="http://schemas.microsoft.com/office/infopath/2007/PartnerControls"/>
    <ds:schemaRef ds:uri="0549993f-ec05-4aa6-a76a-1ddd74028b30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8e73bd4f-8fd5-464f-be90-08ef46b36cee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80B3C0A-4461-4DA6-B991-FA0AF2C6D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225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1220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2022-09-06T07:46:00Z</cp:lastPrinted>
  <dcterms:created xsi:type="dcterms:W3CDTF">2022-09-06T07:47:00Z</dcterms:created>
  <dcterms:modified xsi:type="dcterms:W3CDTF">2022-09-06T07:47:00Z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