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054DC5" w:rsidRDefault="00054DC5" w:rsidP="00833FDA">
      <w:pPr>
        <w:rPr>
          <w:rFonts w:ascii="Verdana" w:hAnsi="Verdana"/>
          <w:szCs w:val="22"/>
        </w:rPr>
      </w:pPr>
    </w:p>
    <w:p w:rsidR="00054DC5" w:rsidRDefault="00054DC5" w:rsidP="00054DC5">
      <w:r>
        <w:t>5</w:t>
      </w:r>
      <w:r w:rsidRPr="00054DC5">
        <w:rPr>
          <w:vertAlign w:val="superscript"/>
        </w:rPr>
        <w:t>th</w:t>
      </w:r>
      <w:r>
        <w:t xml:space="preserve"> October 2022</w:t>
      </w:r>
    </w:p>
    <w:p w:rsidR="00054DC5" w:rsidRDefault="00054DC5" w:rsidP="00054DC5"/>
    <w:p w:rsidR="00054DC5" w:rsidRDefault="00054DC5" w:rsidP="00054DC5">
      <w:r>
        <w:t>Dear Parents</w:t>
      </w:r>
    </w:p>
    <w:p w:rsidR="00054DC5" w:rsidRDefault="00054DC5" w:rsidP="00054DC5"/>
    <w:p w:rsidR="00054DC5" w:rsidRDefault="00054DC5" w:rsidP="00054DC5">
      <w:r>
        <w:t xml:space="preserve">I am pleased to share that Mrs Danaher is expecting her first baby in </w:t>
      </w:r>
      <w:r w:rsidR="00F576BD">
        <w:t>December.</w:t>
      </w:r>
      <w:bookmarkStart w:id="0" w:name="_GoBack"/>
      <w:bookmarkEnd w:id="0"/>
      <w:r>
        <w:t xml:space="preserve">  </w:t>
      </w:r>
    </w:p>
    <w:p w:rsidR="00054DC5" w:rsidRDefault="00054DC5" w:rsidP="00054DC5"/>
    <w:p w:rsidR="00054DC5" w:rsidRDefault="00054DC5" w:rsidP="00054DC5">
      <w:r>
        <w:t xml:space="preserve">Our top priority is to ensure our Year 3 children have a stable year with a strong teacher of Mrs Danaher’s calibre. We are acutely aware of the need of the children in this class due to their disrupted Reception and Year 1 due to </w:t>
      </w:r>
      <w:proofErr w:type="spellStart"/>
      <w:r>
        <w:t>covid</w:t>
      </w:r>
      <w:proofErr w:type="spellEnd"/>
      <w:r>
        <w:t xml:space="preserve">. To this end, we will </w:t>
      </w:r>
      <w:r w:rsidR="00CB690A">
        <w:t xml:space="preserve">only </w:t>
      </w:r>
      <w:r>
        <w:t xml:space="preserve">settle for a </w:t>
      </w:r>
      <w:r w:rsidR="00CB690A">
        <w:t xml:space="preserve">good or outstanding </w:t>
      </w:r>
      <w:r>
        <w:t>teacher</w:t>
      </w:r>
      <w:r w:rsidR="003055FE">
        <w:t xml:space="preserve">. </w:t>
      </w:r>
    </w:p>
    <w:p w:rsidR="00054DC5" w:rsidRDefault="00054DC5" w:rsidP="00054DC5"/>
    <w:p w:rsidR="003055FE" w:rsidRDefault="003055FE" w:rsidP="003055FE">
      <w:r>
        <w:t>Recent recruitment proved unsuccessful, therefore the Senior Leadership team will take responsibility for teaching Year 3 in the second half of the Autumn term. Miss Diamant and Ms Doel will be job sharing the class from 31</w:t>
      </w:r>
      <w:r w:rsidRPr="003055FE">
        <w:rPr>
          <w:vertAlign w:val="superscript"/>
        </w:rPr>
        <w:t>st</w:t>
      </w:r>
      <w:r>
        <w:t xml:space="preserve"> October to Christmas.  </w:t>
      </w:r>
    </w:p>
    <w:p w:rsidR="003055FE" w:rsidRDefault="003055FE" w:rsidP="00054DC5"/>
    <w:p w:rsidR="00054DC5" w:rsidRDefault="003055FE" w:rsidP="003055FE">
      <w:r>
        <w:t xml:space="preserve">We have </w:t>
      </w:r>
      <w:proofErr w:type="spellStart"/>
      <w:r>
        <w:t>readvertised</w:t>
      </w:r>
      <w:proofErr w:type="spellEnd"/>
      <w:r>
        <w:t xml:space="preserve"> for a two term position for the Spring and Summer terms. Parents will be kept informed of the process. The children </w:t>
      </w:r>
      <w:r w:rsidR="00054DC5">
        <w:t xml:space="preserve">are at the core of </w:t>
      </w:r>
      <w:r>
        <w:t xml:space="preserve">all </w:t>
      </w:r>
      <w:r w:rsidR="00054DC5">
        <w:t xml:space="preserve">our decisions. </w:t>
      </w:r>
    </w:p>
    <w:p w:rsidR="00054DC5" w:rsidRDefault="00054DC5" w:rsidP="00054DC5"/>
    <w:p w:rsidR="00054DC5" w:rsidRDefault="00054DC5" w:rsidP="00054DC5">
      <w:r>
        <w:t xml:space="preserve">I am sure you will join us in wishing Mrs &amp; Mr </w:t>
      </w:r>
      <w:r w:rsidR="003055FE">
        <w:t>Danaher</w:t>
      </w:r>
      <w:r>
        <w:t xml:space="preserve"> the best of luck with </w:t>
      </w:r>
      <w:r w:rsidR="003055FE">
        <w:t>their first</w:t>
      </w:r>
      <w:r>
        <w:t xml:space="preserve"> baby as they enjoy this special time. </w:t>
      </w:r>
    </w:p>
    <w:p w:rsidR="00054DC5" w:rsidRDefault="00054DC5" w:rsidP="00054DC5"/>
    <w:p w:rsidR="00054DC5" w:rsidRDefault="00054DC5" w:rsidP="00054DC5">
      <w:r>
        <w:t>Yours sincerely</w:t>
      </w:r>
    </w:p>
    <w:p w:rsidR="00E91AF2" w:rsidRDefault="00E91AF2" w:rsidP="00817F0A">
      <w:pPr>
        <w:rPr>
          <w:rFonts w:ascii="Verdana" w:hAnsi="Verdana"/>
          <w:szCs w:val="22"/>
        </w:rPr>
      </w:pPr>
    </w:p>
    <w:p w:rsidR="00E91AF2" w:rsidRDefault="00E91AF2" w:rsidP="00817F0A">
      <w:pPr>
        <w:rPr>
          <w:rFonts w:ascii="Verdana" w:hAnsi="Verdana"/>
          <w:szCs w:val="22"/>
        </w:rPr>
      </w:pPr>
      <w:r>
        <w:rPr>
          <w:rFonts w:ascii="Verdana" w:hAnsi="Verdana"/>
          <w:noProof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1E4A93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935355" cy="5695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49A" w:rsidRDefault="00AB549A" w:rsidP="00817F0A">
      <w:pPr>
        <w:rPr>
          <w:rFonts w:ascii="Verdana" w:hAnsi="Verdana"/>
          <w:szCs w:val="22"/>
        </w:rPr>
      </w:pPr>
    </w:p>
    <w:p w:rsidR="00AB549A" w:rsidRDefault="00AB549A" w:rsidP="00817F0A">
      <w:pPr>
        <w:rPr>
          <w:rFonts w:ascii="Verdana" w:hAnsi="Verdana"/>
          <w:szCs w:val="22"/>
        </w:rPr>
      </w:pPr>
    </w:p>
    <w:p w:rsidR="00AB549A" w:rsidRDefault="00AB549A" w:rsidP="00817F0A">
      <w:pPr>
        <w:rPr>
          <w:rFonts w:ascii="Verdana" w:hAnsi="Verdana"/>
          <w:szCs w:val="22"/>
        </w:rPr>
      </w:pPr>
    </w:p>
    <w:p w:rsidR="00AB549A" w:rsidRDefault="00AB549A" w:rsidP="00817F0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Mrs </w:t>
      </w:r>
      <w:proofErr w:type="spellStart"/>
      <w:r>
        <w:rPr>
          <w:rFonts w:ascii="Verdana" w:hAnsi="Verdana"/>
          <w:szCs w:val="22"/>
        </w:rPr>
        <w:t>P.Blow</w:t>
      </w:r>
      <w:proofErr w:type="spellEnd"/>
    </w:p>
    <w:p w:rsidR="00AB549A" w:rsidRDefault="00AB549A" w:rsidP="00817F0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Headteacher</w:t>
      </w: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1F2D91" w:rsidRDefault="001F2D91" w:rsidP="00817F0A">
      <w:pPr>
        <w:rPr>
          <w:rFonts w:ascii="Verdana" w:hAnsi="Verdana"/>
          <w:szCs w:val="22"/>
        </w:rPr>
      </w:pPr>
    </w:p>
    <w:p w:rsidR="00CB01A0" w:rsidRDefault="00CB01A0" w:rsidP="00817F0A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ab/>
      </w:r>
    </w:p>
    <w:sectPr w:rsidR="001F2D91" w:rsidRPr="00CB01A0" w:rsidSect="00413B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DC5" w:rsidRDefault="00054DC5">
      <w:r>
        <w:separator/>
      </w:r>
    </w:p>
  </w:endnote>
  <w:endnote w:type="continuationSeparator" w:id="0">
    <w:p w:rsidR="00054DC5" w:rsidRDefault="0005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DC5" w:rsidRDefault="00054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DC5" w:rsidRDefault="00054DC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4DC5" w:rsidRPr="00A44C11" w:rsidRDefault="00054DC5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4DC5" w:rsidRPr="00A44C11" w:rsidRDefault="00054DC5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DC5" w:rsidRDefault="00054DC5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O15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K+jteY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54DC5" w:rsidRPr="00A44C11" w:rsidRDefault="00054DC5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YtMDktMjJUMDk6Mzc6&#10;MzF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2LTA5LTIyVDA5&#10;OjM3OjMx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zNDwvcmVhbD4KCQkJCQkJPHJlYWw+NTc2&#10;PC9yZWFsPgoJCQkJCTwvYXJyYXk+CgkJCQkJPGtleT5jb20uYXBwbGUucHJpbnQudGlja2V0LmNs&#10;aWVudDwva2V5PgoJCQkJCTxzdHJpbmc+Y29tLmFwcGxlLnByaW50aW5nbWFuYWdlcjwvc3RyaW5n&#10;PgoJCQkJCTxrZXk+Y29tLmFwcGxlLnByaW50LnRpY2tldC5tb2REYXRlPC9rZXk+CgkJCQkJPGRh&#10;dGU+MjAwNi0wOS0yMlQwOTozNzozMV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YtMDktMjJUMDk6Mzc6MzF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bmEtb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QYXBlckluZm8uUE1VbmFk&#10;anVzdGVkUGFnZV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cGVySW5mby5QTVVuYWRqdXN0ZWRQYXBlcl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cHBk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cHBkLlBNUGFwZXJOYW1lPC9r&#10;ZXk+CgkJCQkJPHN0cmluZz5VUyBMZXR0ZXI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nRpY2tldC5BUElWZXJzaW9uPC9rZXk+CgkJPHN0cmluZz4wMC4yMDwvc3RyaW5n&#10;PgoJCTxrZXk+Y29tLmFwcGxlLnByaW50LnRpY2tldC5wcml2YXRlTG9jazwva2V5PgoJCTxmYWxz&#10;ZS8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VAAAAAFJnaHRsb25nAAADz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FrAAAAABAAAAoAAAAGIAAAHgAAC3wAAAFpQAGAAB/9j/4AAQ&#10;SkZJRgABAgEASABIAAD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X/m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DC5" w:rsidRDefault="00054DC5">
      <w:r>
        <w:separator/>
      </w:r>
    </w:p>
  </w:footnote>
  <w:footnote w:type="continuationSeparator" w:id="0">
    <w:p w:rsidR="00054DC5" w:rsidRDefault="00054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DC5" w:rsidRDefault="00054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DC5" w:rsidRDefault="00054D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DC5" w:rsidRDefault="00054D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4DC5" w:rsidRDefault="00054D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54DC5"/>
    <w:rsid w:val="0006285E"/>
    <w:rsid w:val="000633B8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055FE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B690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576BD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07C4B5C7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56BE-C7F7-48DD-AAAD-808048B70B93}">
  <ds:schemaRefs>
    <ds:schemaRef ds:uri="http://schemas.microsoft.com/office/2006/documentManagement/types"/>
    <ds:schemaRef ds:uri="8e73bd4f-8fd5-464f-be90-08ef46b36cee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0549993f-ec05-4aa6-a76a-1ddd74028b30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348D79-44BF-44F0-A424-9534B0C54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4</TotalTime>
  <Pages>1</Pages>
  <Words>183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1048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2022-10-05T10:51:00Z</cp:lastPrinted>
  <dcterms:created xsi:type="dcterms:W3CDTF">2022-10-05T11:22:00Z</dcterms:created>
  <dcterms:modified xsi:type="dcterms:W3CDTF">2022-10-05T11:22:00Z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