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2C87C" w14:textId="0D8D8886" w:rsidR="00AE5EC9" w:rsidRDefault="008115FD" w:rsidP="00817F0A">
      <w:pPr>
        <w:rPr>
          <w:rFonts w:ascii="Verdana" w:hAnsi="Verdana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EEB86E9" wp14:editId="5FF14E29">
            <wp:simplePos x="0" y="0"/>
            <wp:positionH relativeFrom="column">
              <wp:posOffset>118745</wp:posOffset>
            </wp:positionH>
            <wp:positionV relativeFrom="paragraph">
              <wp:posOffset>118745</wp:posOffset>
            </wp:positionV>
            <wp:extent cx="4057650" cy="1123950"/>
            <wp:effectExtent l="0" t="0" r="0" b="0"/>
            <wp:wrapNone/>
            <wp:docPr id="1" name="Picture 1" descr="Tesco Community Grants — Communities Channel Sco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co Community Grants — Communities Channel Scotla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B570DE" w14:textId="6A4AA4D4" w:rsidR="00AE4B7D" w:rsidRDefault="00AE4B7D" w:rsidP="00817F0A">
      <w:pPr>
        <w:rPr>
          <w:rFonts w:ascii="Verdana" w:hAnsi="Verdana"/>
          <w:szCs w:val="22"/>
        </w:rPr>
      </w:pPr>
    </w:p>
    <w:p w14:paraId="47F9B85A" w14:textId="6021D8F8" w:rsidR="00AE4B7D" w:rsidRDefault="00AE4B7D" w:rsidP="00817F0A">
      <w:pPr>
        <w:rPr>
          <w:rFonts w:ascii="Verdana" w:hAnsi="Verdana"/>
          <w:szCs w:val="22"/>
        </w:rPr>
      </w:pPr>
    </w:p>
    <w:p w14:paraId="0543253B" w14:textId="7BF7E8CD" w:rsidR="00AE4B7D" w:rsidRDefault="00AE4B7D" w:rsidP="00817F0A">
      <w:pPr>
        <w:rPr>
          <w:rFonts w:ascii="Verdana" w:hAnsi="Verdana"/>
          <w:szCs w:val="22"/>
        </w:rPr>
      </w:pPr>
    </w:p>
    <w:p w14:paraId="5809DB4D" w14:textId="77777777" w:rsidR="00AE4B7D" w:rsidRDefault="00AE4B7D" w:rsidP="00817F0A">
      <w:pPr>
        <w:rPr>
          <w:rFonts w:cs="Tahoma"/>
          <w:szCs w:val="22"/>
        </w:rPr>
      </w:pPr>
    </w:p>
    <w:p w14:paraId="0D40682E" w14:textId="7AE961FB" w:rsidR="00AE4B7D" w:rsidRPr="00AE4B7D" w:rsidRDefault="00AE4B7D" w:rsidP="00817F0A">
      <w:pPr>
        <w:rPr>
          <w:rFonts w:cs="Tahoma"/>
          <w:szCs w:val="22"/>
        </w:rPr>
      </w:pPr>
    </w:p>
    <w:p w14:paraId="6660E001" w14:textId="6445B76E" w:rsidR="00AE4B7D" w:rsidRDefault="00AE4B7D" w:rsidP="00817F0A">
      <w:pPr>
        <w:rPr>
          <w:rFonts w:cs="Tahoma"/>
          <w:szCs w:val="22"/>
        </w:rPr>
      </w:pPr>
    </w:p>
    <w:p w14:paraId="619AF42A" w14:textId="3B7A3651" w:rsidR="00AE4B7D" w:rsidRDefault="00AE4B7D" w:rsidP="00817F0A">
      <w:pPr>
        <w:rPr>
          <w:rFonts w:cs="Tahoma"/>
          <w:szCs w:val="22"/>
        </w:rPr>
      </w:pPr>
    </w:p>
    <w:p w14:paraId="496E0E21" w14:textId="5A82A66E" w:rsidR="00AE4B7D" w:rsidRDefault="00CF3D23" w:rsidP="00817F0A">
      <w:pPr>
        <w:rPr>
          <w:rFonts w:cs="Tahoma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B22006" wp14:editId="0C2385DB">
                <wp:simplePos x="0" y="0"/>
                <wp:positionH relativeFrom="column">
                  <wp:posOffset>-347980</wp:posOffset>
                </wp:positionH>
                <wp:positionV relativeFrom="paragraph">
                  <wp:posOffset>279400</wp:posOffset>
                </wp:positionV>
                <wp:extent cx="6704965" cy="8001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496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9D9085" w14:textId="77777777" w:rsidR="00DD6BA6" w:rsidRPr="00CF3D23" w:rsidRDefault="00DD6BA6" w:rsidP="00DD6BA6">
                            <w:pPr>
                              <w:jc w:val="center"/>
                              <w:rPr>
                                <w:rFonts w:cs="Tahoma"/>
                                <w:b/>
                                <w:color w:val="F4B083" w:themeColor="accent2" w:themeTint="99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3D23">
                              <w:rPr>
                                <w:rFonts w:cs="Tahoma"/>
                                <w:b/>
                                <w:color w:val="F4B083" w:themeColor="accent2" w:themeTint="99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 you shop at Tesco’s?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2200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27.4pt;margin-top:22pt;width:527.9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" filled="f" stroked="f">
                <v:fill o:detectmouseclick="t"/>
                <v:textbox>
                  <w:txbxContent>
                    <w:p w14:paraId="4E9D9085" w14:textId="77777777" w:rsidR="00DD6BA6" w:rsidRPr="00CF3D23" w:rsidRDefault="00DD6BA6" w:rsidP="00DD6BA6">
                      <w:pPr>
                        <w:jc w:val="center"/>
                        <w:rPr>
                          <w:rFonts w:cs="Tahoma"/>
                          <w:b/>
                          <w:color w:val="F4B083" w:themeColor="accent2" w:themeTint="99"/>
                          <w:sz w:val="84"/>
                          <w:szCs w:val="8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3D23">
                        <w:rPr>
                          <w:rFonts w:cs="Tahoma"/>
                          <w:b/>
                          <w:color w:val="F4B083" w:themeColor="accent2" w:themeTint="99"/>
                          <w:sz w:val="84"/>
                          <w:szCs w:val="8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Do you shop at Tesco’s?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D64C9F" w14:textId="656E11B4" w:rsidR="00A03EE8" w:rsidRDefault="00A03EE8" w:rsidP="00817F0A">
      <w:pPr>
        <w:rPr>
          <w:rFonts w:cs="Tahoma"/>
          <w:szCs w:val="22"/>
        </w:rPr>
      </w:pPr>
    </w:p>
    <w:p w14:paraId="5843BEC5" w14:textId="075159EF" w:rsidR="00A03EE8" w:rsidRDefault="00CF3D23" w:rsidP="00817F0A">
      <w:pPr>
        <w:rPr>
          <w:rFonts w:cs="Tahoma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F3D062" wp14:editId="676B20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651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F22C95" w14:textId="77777777" w:rsidR="00CF3D23" w:rsidRPr="00CF3D23" w:rsidRDefault="00CF3D23" w:rsidP="00CF3D23">
                            <w:pPr>
                              <w:jc w:val="center"/>
                              <w:rPr>
                                <w:rFonts w:cs="Tahom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F3D23">
                              <w:rPr>
                                <w:rFonts w:cs="Tahom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Use you token to vote for Morden Primary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3D062" id="Text Box 9" o:spid="_x0000_s1027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" fillcolor="#5b9bd5 [3208]" strokecolor="white [3201]" strokeweight="1.5pt">
                <v:textbox style="mso-fit-shape-to-text:t">
                  <w:txbxContent>
                    <w:p w14:paraId="00F22C95" w14:textId="77777777" w:rsidR="00CF3D23" w:rsidRPr="00CF3D23" w:rsidRDefault="00CF3D23" w:rsidP="00CF3D23">
                      <w:pPr>
                        <w:jc w:val="center"/>
                        <w:rPr>
                          <w:rFonts w:cs="Tahom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F3D23">
                        <w:rPr>
                          <w:rFonts w:cs="Tahom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Use you token to vote for Morden Primary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E9CA92" w14:textId="6DF5D674" w:rsidR="00DD6BA6" w:rsidRPr="00CF3D23" w:rsidRDefault="00DD6BA6" w:rsidP="00CF3D23">
      <w:pPr>
        <w:ind w:left="360"/>
        <w:jc w:val="center"/>
        <w:rPr>
          <w:rFonts w:cs="Tahoma"/>
          <w:b/>
          <w:color w:val="002060"/>
          <w:sz w:val="48"/>
          <w:szCs w:val="48"/>
        </w:rPr>
      </w:pPr>
      <w:r w:rsidRPr="00CF3D23">
        <w:rPr>
          <w:rFonts w:cs="Tahoma"/>
          <w:b/>
          <w:color w:val="002060"/>
          <w:sz w:val="48"/>
          <w:szCs w:val="48"/>
        </w:rPr>
        <w:t>1</w:t>
      </w:r>
      <w:r w:rsidRPr="00CF3D23">
        <w:rPr>
          <w:rFonts w:cs="Tahoma"/>
          <w:b/>
          <w:color w:val="002060"/>
          <w:sz w:val="48"/>
          <w:szCs w:val="48"/>
          <w:vertAlign w:val="superscript"/>
        </w:rPr>
        <w:t>st</w:t>
      </w:r>
      <w:r w:rsidRPr="00CF3D23">
        <w:rPr>
          <w:rFonts w:cs="Tahoma"/>
          <w:b/>
          <w:color w:val="002060"/>
          <w:sz w:val="48"/>
          <w:szCs w:val="48"/>
        </w:rPr>
        <w:t xml:space="preserve"> Prize - £1500</w:t>
      </w:r>
    </w:p>
    <w:p w14:paraId="0B3105AC" w14:textId="7A2CCBF8" w:rsidR="00DD6BA6" w:rsidRPr="00CF3D23" w:rsidRDefault="00DD6BA6" w:rsidP="00CF3D23">
      <w:pPr>
        <w:ind w:left="360"/>
        <w:jc w:val="center"/>
        <w:rPr>
          <w:rFonts w:cs="Tahoma"/>
          <w:b/>
          <w:color w:val="002060"/>
          <w:sz w:val="48"/>
          <w:szCs w:val="48"/>
        </w:rPr>
      </w:pPr>
      <w:r w:rsidRPr="00CF3D23">
        <w:rPr>
          <w:rFonts w:cs="Tahoma"/>
          <w:b/>
          <w:color w:val="002060"/>
          <w:sz w:val="48"/>
          <w:szCs w:val="48"/>
        </w:rPr>
        <w:t>2</w:t>
      </w:r>
      <w:r w:rsidRPr="00CF3D23">
        <w:rPr>
          <w:rFonts w:cs="Tahoma"/>
          <w:b/>
          <w:color w:val="002060"/>
          <w:sz w:val="48"/>
          <w:szCs w:val="48"/>
          <w:vertAlign w:val="superscript"/>
        </w:rPr>
        <w:t>nd</w:t>
      </w:r>
      <w:r w:rsidRPr="00CF3D23">
        <w:rPr>
          <w:rFonts w:cs="Tahoma"/>
          <w:b/>
          <w:color w:val="002060"/>
          <w:sz w:val="48"/>
          <w:szCs w:val="48"/>
        </w:rPr>
        <w:t xml:space="preserve"> Prize - £1000</w:t>
      </w:r>
    </w:p>
    <w:p w14:paraId="2399E986" w14:textId="1CD5F223" w:rsidR="00DD6BA6" w:rsidRPr="00CF3D23" w:rsidRDefault="00CF3D23" w:rsidP="00CF3D23">
      <w:pPr>
        <w:ind w:left="1080"/>
        <w:rPr>
          <w:rFonts w:cs="Tahoma"/>
          <w:szCs w:val="22"/>
        </w:rPr>
      </w:pPr>
      <w:r>
        <w:rPr>
          <w:rFonts w:cs="Tahoma"/>
          <w:b/>
          <w:color w:val="002060"/>
          <w:sz w:val="48"/>
          <w:szCs w:val="48"/>
        </w:rPr>
        <w:t xml:space="preserve">            </w:t>
      </w:r>
      <w:r w:rsidR="00DD6BA6" w:rsidRPr="00CF3D23">
        <w:rPr>
          <w:rFonts w:cs="Tahoma"/>
          <w:b/>
          <w:color w:val="002060"/>
          <w:sz w:val="48"/>
          <w:szCs w:val="48"/>
        </w:rPr>
        <w:t>3</w:t>
      </w:r>
      <w:r w:rsidR="00DD6BA6" w:rsidRPr="00CF3D23">
        <w:rPr>
          <w:rFonts w:cs="Tahoma"/>
          <w:b/>
          <w:color w:val="002060"/>
          <w:sz w:val="48"/>
          <w:szCs w:val="48"/>
          <w:vertAlign w:val="superscript"/>
        </w:rPr>
        <w:t>rd</w:t>
      </w:r>
      <w:r w:rsidR="00DD6BA6" w:rsidRPr="00CF3D23">
        <w:rPr>
          <w:rFonts w:cs="Tahoma"/>
          <w:b/>
          <w:color w:val="002060"/>
          <w:sz w:val="48"/>
          <w:szCs w:val="48"/>
        </w:rPr>
        <w:t xml:space="preserve"> Prize - £500</w:t>
      </w:r>
    </w:p>
    <w:p w14:paraId="4FAED726" w14:textId="0180A6B9" w:rsidR="00DD6BA6" w:rsidRDefault="00DD6BA6" w:rsidP="00817F0A">
      <w:pPr>
        <w:rPr>
          <w:rFonts w:cs="Tahoma"/>
          <w:szCs w:val="22"/>
        </w:rPr>
      </w:pPr>
    </w:p>
    <w:p w14:paraId="3F88B97C" w14:textId="64BFAF61" w:rsidR="00DD6BA6" w:rsidRPr="00CF3D23" w:rsidRDefault="00DD6BA6" w:rsidP="00817F0A">
      <w:pPr>
        <w:rPr>
          <w:rFonts w:cs="Tahoma"/>
          <w:b/>
          <w:color w:val="0070C0"/>
          <w:sz w:val="36"/>
          <w:szCs w:val="36"/>
        </w:rPr>
      </w:pPr>
      <w:r w:rsidRPr="00CF3D23">
        <w:rPr>
          <w:rFonts w:cs="Tahoma"/>
          <w:b/>
          <w:color w:val="0070C0"/>
          <w:sz w:val="36"/>
          <w:szCs w:val="36"/>
        </w:rPr>
        <w:t xml:space="preserve">If we win we want to use this money to purchase tents and outdoor equipment to offer Morden Primary children outdoor experiences. </w:t>
      </w:r>
    </w:p>
    <w:p w14:paraId="28B81360" w14:textId="38CC1C5F" w:rsidR="00DD6BA6" w:rsidRPr="00CF3D23" w:rsidRDefault="00DD6BA6" w:rsidP="00817F0A">
      <w:pPr>
        <w:rPr>
          <w:rFonts w:cs="Tahoma"/>
          <w:b/>
          <w:color w:val="0070C0"/>
          <w:sz w:val="36"/>
          <w:szCs w:val="36"/>
        </w:rPr>
      </w:pPr>
    </w:p>
    <w:p w14:paraId="04B311D4" w14:textId="383771D7" w:rsidR="00DD6BA6" w:rsidRDefault="00DD6BA6" w:rsidP="00817F0A">
      <w:pPr>
        <w:rPr>
          <w:rFonts w:cs="Tahoma"/>
          <w:szCs w:val="22"/>
        </w:rPr>
      </w:pPr>
      <w:r w:rsidRPr="00CF3D23">
        <w:rPr>
          <w:rFonts w:cs="Tahoma"/>
          <w:b/>
          <w:color w:val="0070C0"/>
          <w:sz w:val="36"/>
          <w:szCs w:val="36"/>
        </w:rPr>
        <w:t xml:space="preserve">If you buy just one item you will be given a token to vote from any of the stores in Sutton, Cheam and Wallington. </w:t>
      </w:r>
    </w:p>
    <w:p w14:paraId="04A884E8" w14:textId="56B6EC60" w:rsidR="00AE4B7D" w:rsidRDefault="00AE4B7D" w:rsidP="00817F0A">
      <w:pPr>
        <w:rPr>
          <w:rFonts w:cs="Tahoma"/>
          <w:szCs w:val="22"/>
        </w:rPr>
      </w:pPr>
    </w:p>
    <w:p w14:paraId="4296F98A" w14:textId="2230B65B" w:rsidR="00CF3D23" w:rsidRPr="00CF3D23" w:rsidRDefault="00CF3D23" w:rsidP="00817F0A">
      <w:pPr>
        <w:rPr>
          <w:rFonts w:cs="Tahoma"/>
          <w:color w:val="0070C0"/>
          <w:szCs w:val="22"/>
        </w:rPr>
      </w:pPr>
      <w:r w:rsidRPr="00CF3D23">
        <w:rPr>
          <w:rFonts w:cs="Tahoma"/>
          <w:color w:val="0070C0"/>
          <w:szCs w:val="22"/>
        </w:rPr>
        <w:t>Thank you</w:t>
      </w:r>
    </w:p>
    <w:p w14:paraId="4422007B" w14:textId="77777777" w:rsidR="00552A5B" w:rsidRPr="00AE4B7D" w:rsidRDefault="00552A5B" w:rsidP="00817F0A">
      <w:pPr>
        <w:rPr>
          <w:rFonts w:cs="Tahoma"/>
          <w:szCs w:val="22"/>
        </w:rPr>
      </w:pPr>
      <w:bookmarkStart w:id="0" w:name="_GoBack"/>
      <w:bookmarkEnd w:id="0"/>
    </w:p>
    <w:p w14:paraId="67795ACE" w14:textId="77777777" w:rsidR="00552A5B" w:rsidRPr="00AE4B7D" w:rsidRDefault="00552A5B" w:rsidP="00817F0A">
      <w:pPr>
        <w:rPr>
          <w:rFonts w:cs="Tahoma"/>
          <w:szCs w:val="22"/>
        </w:rPr>
      </w:pPr>
    </w:p>
    <w:p w14:paraId="359D6ECC" w14:textId="77777777" w:rsidR="00552A5B" w:rsidRPr="00AE4B7D" w:rsidRDefault="00552A5B" w:rsidP="00817F0A">
      <w:pPr>
        <w:rPr>
          <w:rFonts w:cs="Tahoma"/>
          <w:szCs w:val="22"/>
        </w:rPr>
      </w:pPr>
    </w:p>
    <w:p w14:paraId="73B05967" w14:textId="77777777" w:rsidR="00552A5B" w:rsidRPr="00AE4B7D" w:rsidRDefault="00552A5B" w:rsidP="00817F0A">
      <w:pPr>
        <w:rPr>
          <w:rFonts w:cs="Tahoma"/>
          <w:szCs w:val="22"/>
        </w:rPr>
      </w:pPr>
    </w:p>
    <w:p w14:paraId="4F62C7B1" w14:textId="77777777" w:rsidR="00552A5B" w:rsidRDefault="00552A5B" w:rsidP="00817F0A">
      <w:pPr>
        <w:rPr>
          <w:rFonts w:ascii="Verdana" w:hAnsi="Verdana"/>
          <w:szCs w:val="22"/>
        </w:rPr>
      </w:pPr>
    </w:p>
    <w:sectPr w:rsidR="00552A5B" w:rsidSect="00413BA9">
      <w:footerReference w:type="default" r:id="rId9"/>
      <w:headerReference w:type="first" r:id="rId10"/>
      <w:footerReference w:type="first" r:id="rId11"/>
      <w:pgSz w:w="11900" w:h="16840" w:code="9"/>
      <w:pgMar w:top="1418" w:right="1418" w:bottom="993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27321B" w14:textId="77777777" w:rsidR="00DD6BA6" w:rsidRDefault="00DD6BA6">
      <w:r>
        <w:separator/>
      </w:r>
    </w:p>
  </w:endnote>
  <w:endnote w:type="continuationSeparator" w:id="0">
    <w:p w14:paraId="343C21E0" w14:textId="77777777" w:rsidR="00DD6BA6" w:rsidRDefault="00DD6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2BEB5" w14:textId="684727F2" w:rsidR="00DD6BA6" w:rsidRDefault="00DD6BA6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2BA21761" wp14:editId="4E23428D">
              <wp:simplePos x="0" y="0"/>
              <wp:positionH relativeFrom="column">
                <wp:posOffset>-621030</wp:posOffset>
              </wp:positionH>
              <wp:positionV relativeFrom="paragraph">
                <wp:posOffset>-1503680</wp:posOffset>
              </wp:positionV>
              <wp:extent cx="7077075" cy="1895475"/>
              <wp:effectExtent l="0" t="1270" r="1905" b="0"/>
              <wp:wrapNone/>
              <wp:docPr id="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77075" cy="1895475"/>
                        <a:chOff x="455" y="13527"/>
                        <a:chExt cx="11145" cy="2985"/>
                      </a:xfrm>
                    </wpg:grpSpPr>
                    <pic:pic xmlns:pic="http://schemas.openxmlformats.org/drawingml/2006/picture">
                      <pic:nvPicPr>
                        <pic:cNvPr id="3" name="Picture 12" descr="ltr logo 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" y="15539"/>
                          <a:ext cx="8535" cy="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670" y="13527"/>
                          <a:ext cx="3930" cy="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77EA9" w14:textId="77777777" w:rsidR="00DD6BA6" w:rsidRPr="00626695" w:rsidRDefault="00DD6BA6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Headteacher: Mrs P</w:t>
                            </w: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 xml:space="preserve"> Blow</w:t>
                            </w:r>
                          </w:p>
                          <w:p w14:paraId="5302D5F0" w14:textId="77777777" w:rsidR="00DD6BA6" w:rsidRPr="00626695" w:rsidRDefault="00DD6BA6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Deputy</w:t>
                            </w:r>
                            <w:r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 xml:space="preserve"> Head</w:t>
                            </w: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Miss A Fletcher</w:t>
                            </w: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 xml:space="preserve"> </w:t>
                            </w:r>
                          </w:p>
                          <w:p w14:paraId="2ED62909" w14:textId="77777777" w:rsidR="00DD6BA6" w:rsidRPr="00626695" w:rsidRDefault="00DD6BA6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</w:p>
                          <w:p w14:paraId="68F117BB" w14:textId="77777777" w:rsidR="00DD6BA6" w:rsidRPr="00626695" w:rsidRDefault="00DD6BA6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Morden Primary School</w:t>
                            </w:r>
                          </w:p>
                          <w:p w14:paraId="04285C7F" w14:textId="77777777" w:rsidR="00DD6BA6" w:rsidRPr="00626695" w:rsidRDefault="00DD6BA6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London Road</w:t>
                            </w:r>
                          </w:p>
                          <w:p w14:paraId="1B711568" w14:textId="77777777" w:rsidR="00DD6BA6" w:rsidRPr="00626695" w:rsidRDefault="00DD6BA6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Morden, Surrey</w:t>
                            </w:r>
                          </w:p>
                          <w:p w14:paraId="5C4F0322" w14:textId="77777777" w:rsidR="00DD6BA6" w:rsidRPr="00626695" w:rsidRDefault="00DD6BA6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SM4 5PX</w:t>
                            </w:r>
                          </w:p>
                          <w:p w14:paraId="5E380CB6" w14:textId="77777777" w:rsidR="00DD6BA6" w:rsidRPr="00626695" w:rsidRDefault="00DD6BA6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Tel: 020 8648 4168</w:t>
                            </w:r>
                          </w:p>
                          <w:p w14:paraId="274C8865" w14:textId="77777777" w:rsidR="00DD6BA6" w:rsidRPr="00626695" w:rsidRDefault="00DD6BA6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Fax: 020 8685 5459</w:t>
                            </w:r>
                          </w:p>
                          <w:p w14:paraId="3E196235" w14:textId="77777777" w:rsidR="00DD6BA6" w:rsidRPr="00626695" w:rsidRDefault="00DD6BA6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 xml:space="preserve">e: </w:t>
                            </w:r>
                            <w:hyperlink r:id="rId2" w:history="1">
                              <w:r w:rsidRPr="00626695">
                                <w:rPr>
                                  <w:rStyle w:val="Hyperlink"/>
                                  <w:rFonts w:ascii="Gill Sans MT" w:hAnsi="Gill Sans MT"/>
                                  <w:color w:val="0070C0"/>
                                  <w:sz w:val="20"/>
                                </w:rPr>
                                <w:t>info@morden.merton.sch.uk</w:t>
                              </w:r>
                            </w:hyperlink>
                          </w:p>
                          <w:p w14:paraId="6ED96B16" w14:textId="77777777" w:rsidR="00DD6BA6" w:rsidRPr="00626695" w:rsidRDefault="00DD6BA6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 xml:space="preserve">w: </w:t>
                            </w:r>
                            <w:hyperlink r:id="rId3" w:history="1">
                              <w:r w:rsidRPr="00626695">
                                <w:rPr>
                                  <w:rStyle w:val="Hyperlink"/>
                                  <w:rFonts w:ascii="Gill Sans MT" w:hAnsi="Gill Sans MT"/>
                                  <w:color w:val="0070C0"/>
                                  <w:sz w:val="20"/>
                                </w:rPr>
                                <w:t>www.morden.merton.sch.uk</w:t>
                              </w:r>
                            </w:hyperlink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A21761" id="Group 11" o:spid="_x0000_s1028" style="position:absolute;margin-left:-48.9pt;margin-top:-118.4pt;width:557.25pt;height:149.25pt;z-index:251656704" coordorigin="455,13527" coordsize="11145,2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9" type="#_x0000_t75" alt="ltr logo small" style="position:absolute;left:455;top:15539;width:8535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">
                <v:imagedata r:id="rId4" o:title="ltr logo small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7670;top:13527;width:3930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13377EA9" w14:textId="77777777" w:rsidR="00DD6BA6" w:rsidRPr="00626695" w:rsidRDefault="00DD6BA6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>
                        <w:rPr>
                          <w:rFonts w:ascii="Gill Sans MT" w:hAnsi="Gill Sans MT"/>
                          <w:color w:val="0070C0"/>
                          <w:sz w:val="20"/>
                        </w:rPr>
                        <w:t>Headteacher: Mrs P</w:t>
                      </w: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 xml:space="preserve"> Blow</w:t>
                      </w:r>
                    </w:p>
                    <w:p w14:paraId="5302D5F0" w14:textId="77777777" w:rsidR="00DD6BA6" w:rsidRPr="00626695" w:rsidRDefault="00DD6BA6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>Deputy</w:t>
                      </w:r>
                      <w:r>
                        <w:rPr>
                          <w:rFonts w:ascii="Gill Sans MT" w:hAnsi="Gill Sans MT"/>
                          <w:color w:val="0070C0"/>
                          <w:sz w:val="20"/>
                        </w:rPr>
                        <w:t xml:space="preserve"> Head</w:t>
                      </w: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color w:val="0070C0"/>
                          <w:sz w:val="20"/>
                        </w:rPr>
                        <w:t>Miss A Fletcher</w:t>
                      </w: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 xml:space="preserve"> </w:t>
                      </w:r>
                    </w:p>
                    <w:p w14:paraId="2ED62909" w14:textId="77777777" w:rsidR="00DD6BA6" w:rsidRPr="00626695" w:rsidRDefault="00DD6BA6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</w:p>
                    <w:p w14:paraId="68F117BB" w14:textId="77777777" w:rsidR="00DD6BA6" w:rsidRPr="00626695" w:rsidRDefault="00DD6BA6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>Morden Primary School</w:t>
                      </w:r>
                    </w:p>
                    <w:p w14:paraId="04285C7F" w14:textId="77777777" w:rsidR="00DD6BA6" w:rsidRPr="00626695" w:rsidRDefault="00DD6BA6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>London Road</w:t>
                      </w:r>
                    </w:p>
                    <w:p w14:paraId="1B711568" w14:textId="77777777" w:rsidR="00DD6BA6" w:rsidRPr="00626695" w:rsidRDefault="00DD6BA6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>Morden, Surrey</w:t>
                      </w:r>
                    </w:p>
                    <w:p w14:paraId="5C4F0322" w14:textId="77777777" w:rsidR="00DD6BA6" w:rsidRPr="00626695" w:rsidRDefault="00DD6BA6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>SM4 5PX</w:t>
                      </w:r>
                    </w:p>
                    <w:p w14:paraId="5E380CB6" w14:textId="77777777" w:rsidR="00DD6BA6" w:rsidRPr="00626695" w:rsidRDefault="00DD6BA6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>Tel: 020 8648 4168</w:t>
                      </w:r>
                    </w:p>
                    <w:p w14:paraId="274C8865" w14:textId="77777777" w:rsidR="00DD6BA6" w:rsidRPr="00626695" w:rsidRDefault="00DD6BA6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>Fax: 020 8685 5459</w:t>
                      </w:r>
                    </w:p>
                    <w:p w14:paraId="3E196235" w14:textId="77777777" w:rsidR="00DD6BA6" w:rsidRPr="00626695" w:rsidRDefault="00DD6BA6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 xml:space="preserve">e: </w:t>
                      </w:r>
                      <w:hyperlink r:id="rId5" w:history="1">
                        <w:r w:rsidRPr="00626695">
                          <w:rPr>
                            <w:rStyle w:val="Hyperlink"/>
                            <w:rFonts w:ascii="Gill Sans MT" w:hAnsi="Gill Sans MT"/>
                            <w:color w:val="0070C0"/>
                            <w:sz w:val="20"/>
                          </w:rPr>
                          <w:t>info@morden.merton.sch.uk</w:t>
                        </w:r>
                      </w:hyperlink>
                    </w:p>
                    <w:p w14:paraId="6ED96B16" w14:textId="77777777" w:rsidR="00DD6BA6" w:rsidRPr="00626695" w:rsidRDefault="00DD6BA6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 xml:space="preserve">w: </w:t>
                      </w:r>
                      <w:hyperlink r:id="rId6" w:history="1">
                        <w:r w:rsidRPr="00626695">
                          <w:rPr>
                            <w:rStyle w:val="Hyperlink"/>
                            <w:rFonts w:ascii="Gill Sans MT" w:hAnsi="Gill Sans MT"/>
                            <w:color w:val="0070C0"/>
                            <w:sz w:val="20"/>
                          </w:rPr>
                          <w:t>www.morden.merton.sch.uk</w:t>
                        </w:r>
                      </w:hyperlink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26539" w14:textId="3AFDE335" w:rsidR="00DD6BA6" w:rsidRDefault="00DD6BA6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39024877" wp14:editId="2069A5AD">
              <wp:simplePos x="0" y="0"/>
              <wp:positionH relativeFrom="column">
                <wp:posOffset>-626110</wp:posOffset>
              </wp:positionH>
              <wp:positionV relativeFrom="paragraph">
                <wp:posOffset>-1014095</wp:posOffset>
              </wp:positionV>
              <wp:extent cx="7227570" cy="1457325"/>
              <wp:effectExtent l="0" t="0" r="0" b="952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DC508" w14:textId="367E1080" w:rsidR="00DD6BA6" w:rsidRPr="00A44C11" w:rsidRDefault="00DD6BA6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14:paraId="17B9B526" w14:textId="47F2AA10" w:rsidR="00DD6BA6" w:rsidRPr="00A44C11" w:rsidRDefault="00DD6BA6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Miss A Diamant</w:t>
                            </w:r>
                          </w:p>
                          <w:p w14:paraId="4A6722AF" w14:textId="77777777" w:rsidR="00DD6BA6" w:rsidRPr="00A44C11" w:rsidRDefault="00DD6BA6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14:paraId="71AA7008" w14:textId="77777777" w:rsidR="00DD6BA6" w:rsidRPr="00A44C11" w:rsidRDefault="00DD6BA6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14:paraId="2F22315A" w14:textId="4E5A398F" w:rsidR="00DD6BA6" w:rsidRPr="00A44C11" w:rsidRDefault="00DD6BA6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14:paraId="4DCC05A3" w14:textId="77777777" w:rsidR="00DD6BA6" w:rsidRPr="00A44C11" w:rsidRDefault="00DD6BA6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14:paraId="2701240B" w14:textId="77777777" w:rsidR="00DD6BA6" w:rsidRPr="00A44C11" w:rsidRDefault="00DD6BA6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14:paraId="71D08E10" w14:textId="77777777" w:rsidR="00DD6BA6" w:rsidRPr="00A44C11" w:rsidRDefault="00DD6BA6" w:rsidP="00AA21C6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Picture 2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024877" id="Group 7" o:spid="_x0000_s1031" style="position:absolute;margin-left:-49.3pt;margin-top:-79.85pt;width:569.1pt;height:114.75pt;z-index:251672064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NPAAAABgAAAAAAAAAAAAAClQAAAwEAAAAN&#10;AE0AUwBNACAAMgAwADIAMAAgAGcAbwBsAGQAAAABAAAAAAAAAAAAAAAAAAAAAAAAAAEAAAAAAAAA&#10;AAAAAwEAAAKVAAAAAAAAAAAAAAAAAAAAAAEAAAAAAAAAAAAAAAAAAAAAAAAAEAAAAAEAAAAAAABu&#10;dWxsAAAAAgAAAAZib3VuZHNPYmpjAAAAAQAAAAAAAFJjdDEAAAAEAAAAAFRvcCBsb25nAAAAAAAA&#10;AABMZWZ0bG9uZwAAAAAAAAAAQnRvbWxvbmcAAAKVAAAAAFJnaHRsb25nAAADA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lQAAAABSZ2h0bG9uZwAAAwE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CEIAAAAAQAAAKAAAACKAAAB4AABAsAAACDsABgAAf/Y/+0ADEFk&#10;b2JlX0NNAAH/7gAOQWRvYmUAZIAAAAAB/9sAhAAMCAgICQgMCQkMEQsKCxEVDwwMDxUYExMVExMY&#10;EQwMDAwMDBEMDAwMDAwMDAwMDAwMDAwMDAwMDAwMDAwMDAwMAQ0LCw0ODRAODhAUDg4OFBQODg4O&#10;FBEMDAwMDBERDAwMDAwMEQwMDAwMDAwMDAwMDAwMDAwMDAwMDAwMDAwMDAz/wAARCACK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BhcGVyTmFtZTwva2V5PgoJCQkJ&#10;CTxzdHJpbmc+bmEtbGV0dGVy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QYXBlckluZm8uUE1VbmFkanVzdGVkUGFnZV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JVAAAAAFJnaHRsb25nAAADz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I4QklNBAwAAAAAFrAAAAABAAAAoAAAAGIAAAHg&#10;AAC3wAAAFpQAGAAB/9j/4AAQSkZJRgABAgEASABIAAD/7QAMQWRvYmVfQ00AAf/uAA5BZG9iZQBk&#10;gAAAAAH/2wCEAAwICAgJCAwJCQwRCwoLERUPDAwPFRgTExUTExgRDAwMDAwMEQwMDAwMDAwMDAwM&#10;DAwMDAwMDAwMDAwMDAwMDAwBDQsLDQ4NEA4OEBQODg4UFA4ODg4UEQwMDAwMEREMDAwMDAwRDAwM&#10;DAwMDAwMDAwMDAwMDAwMDAwMDAwMDAwMDP/AABEIAGI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520DC508" w14:textId="367E1080" w:rsidR="00DD6BA6" w:rsidRPr="00A44C11" w:rsidRDefault="00DD6BA6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14:paraId="17B9B526" w14:textId="47F2AA10" w:rsidR="00DD6BA6" w:rsidRPr="00A44C11" w:rsidRDefault="00DD6BA6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Miss A Diamant</w:t>
                      </w:r>
                    </w:p>
                    <w:p w14:paraId="4A6722AF" w14:textId="77777777" w:rsidR="00DD6BA6" w:rsidRPr="00A44C11" w:rsidRDefault="00DD6BA6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14:paraId="71AA7008" w14:textId="77777777" w:rsidR="00DD6BA6" w:rsidRPr="00A44C11" w:rsidRDefault="00DD6BA6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14:paraId="2F22315A" w14:textId="4E5A398F" w:rsidR="00DD6BA6" w:rsidRPr="00A44C11" w:rsidRDefault="00DD6BA6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14:paraId="4DCC05A3" w14:textId="77777777" w:rsidR="00DD6BA6" w:rsidRPr="00A44C11" w:rsidRDefault="00DD6BA6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14:paraId="2701240B" w14:textId="77777777" w:rsidR="00DD6BA6" w:rsidRPr="00A44C11" w:rsidRDefault="00DD6BA6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14:paraId="71D08E10" w14:textId="77777777" w:rsidR="00DD6BA6" w:rsidRPr="00A44C11" w:rsidRDefault="00DD6BA6" w:rsidP="00AA21C6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33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">
                <v:imagedata r:id="rId6" o:title=""/>
              </v:shape>
              <v:shape id="Picture 21" o:spid="_x0000_s1034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">
                <v:imagedata r:id="rId7" o:title=""/>
              </v:shape>
              <v:shape id="Picture 23" o:spid="_x0000_s1035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">
                <v:imagedata r:id="rId8" r:href="rId9"/>
              </v:shape>
              <v:shape id="Picture 6" o:spid="_x0000_s1036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72463C" w14:textId="77777777" w:rsidR="00DD6BA6" w:rsidRDefault="00DD6BA6">
      <w:r>
        <w:separator/>
      </w:r>
    </w:p>
  </w:footnote>
  <w:footnote w:type="continuationSeparator" w:id="0">
    <w:p w14:paraId="08354BA4" w14:textId="77777777" w:rsidR="00DD6BA6" w:rsidRDefault="00DD6B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4B672" w14:textId="02556DDF" w:rsidR="00DD6BA6" w:rsidRDefault="00DD6BA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016" behindDoc="0" locked="0" layoutInCell="1" allowOverlap="1" wp14:anchorId="675EFDCB" wp14:editId="39BD05FF">
          <wp:simplePos x="0" y="0"/>
          <wp:positionH relativeFrom="column">
            <wp:posOffset>4709795</wp:posOffset>
          </wp:positionH>
          <wp:positionV relativeFrom="paragraph">
            <wp:posOffset>-240665</wp:posOffset>
          </wp:positionV>
          <wp:extent cx="1647568" cy="144000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56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57EB76" w14:textId="77777777" w:rsidR="00DD6BA6" w:rsidRDefault="00DD6B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026ED"/>
    <w:multiLevelType w:val="hybridMultilevel"/>
    <w:tmpl w:val="FD9E5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726B1"/>
    <w:multiLevelType w:val="hybridMultilevel"/>
    <w:tmpl w:val="31C0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47B3C"/>
    <w:multiLevelType w:val="hybridMultilevel"/>
    <w:tmpl w:val="20BE9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A175DA"/>
    <w:multiLevelType w:val="hybridMultilevel"/>
    <w:tmpl w:val="202819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007C8"/>
    <w:multiLevelType w:val="hybridMultilevel"/>
    <w:tmpl w:val="6158E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511794"/>
    <w:multiLevelType w:val="hybridMultilevel"/>
    <w:tmpl w:val="525CF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C87CB7"/>
    <w:multiLevelType w:val="hybridMultilevel"/>
    <w:tmpl w:val="8C508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5470C"/>
    <w:multiLevelType w:val="hybridMultilevel"/>
    <w:tmpl w:val="BF4A3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7">
      <o:colormenu v:ext="edit" fillcolor="none" strokecolor="non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8B"/>
    <w:rsid w:val="000548EE"/>
    <w:rsid w:val="0006285E"/>
    <w:rsid w:val="000633B8"/>
    <w:rsid w:val="000751EA"/>
    <w:rsid w:val="0009335E"/>
    <w:rsid w:val="000C3D40"/>
    <w:rsid w:val="00101DB7"/>
    <w:rsid w:val="001123E7"/>
    <w:rsid w:val="00176C68"/>
    <w:rsid w:val="0019448D"/>
    <w:rsid w:val="001D77B7"/>
    <w:rsid w:val="001F144A"/>
    <w:rsid w:val="00225852"/>
    <w:rsid w:val="00232464"/>
    <w:rsid w:val="00242B1D"/>
    <w:rsid w:val="00242C48"/>
    <w:rsid w:val="00263814"/>
    <w:rsid w:val="00266475"/>
    <w:rsid w:val="002754EF"/>
    <w:rsid w:val="002975E5"/>
    <w:rsid w:val="002D48E3"/>
    <w:rsid w:val="00335D21"/>
    <w:rsid w:val="00340698"/>
    <w:rsid w:val="003430BD"/>
    <w:rsid w:val="0035206A"/>
    <w:rsid w:val="00371D1D"/>
    <w:rsid w:val="003B0AD3"/>
    <w:rsid w:val="00413BA9"/>
    <w:rsid w:val="00441131"/>
    <w:rsid w:val="00443E7B"/>
    <w:rsid w:val="004B0CB6"/>
    <w:rsid w:val="004E32F6"/>
    <w:rsid w:val="00512833"/>
    <w:rsid w:val="00552A5B"/>
    <w:rsid w:val="00574AAF"/>
    <w:rsid w:val="005C3BC9"/>
    <w:rsid w:val="005C7DA7"/>
    <w:rsid w:val="005D5BD4"/>
    <w:rsid w:val="00626695"/>
    <w:rsid w:val="00674519"/>
    <w:rsid w:val="006A5DA1"/>
    <w:rsid w:val="006B363F"/>
    <w:rsid w:val="006C5007"/>
    <w:rsid w:val="006C6F00"/>
    <w:rsid w:val="0070741F"/>
    <w:rsid w:val="007353F7"/>
    <w:rsid w:val="00763368"/>
    <w:rsid w:val="00773D43"/>
    <w:rsid w:val="00774470"/>
    <w:rsid w:val="00782065"/>
    <w:rsid w:val="007A1DD0"/>
    <w:rsid w:val="007E436E"/>
    <w:rsid w:val="007F2111"/>
    <w:rsid w:val="007F608B"/>
    <w:rsid w:val="008115FD"/>
    <w:rsid w:val="00817F0A"/>
    <w:rsid w:val="008207EF"/>
    <w:rsid w:val="008263C4"/>
    <w:rsid w:val="00844C9B"/>
    <w:rsid w:val="008D549E"/>
    <w:rsid w:val="00934815"/>
    <w:rsid w:val="00967397"/>
    <w:rsid w:val="0098325A"/>
    <w:rsid w:val="009C2EA0"/>
    <w:rsid w:val="009F426A"/>
    <w:rsid w:val="00A03EE8"/>
    <w:rsid w:val="00A1473F"/>
    <w:rsid w:val="00A40B64"/>
    <w:rsid w:val="00A44C11"/>
    <w:rsid w:val="00A957C5"/>
    <w:rsid w:val="00AA21C6"/>
    <w:rsid w:val="00AA77FA"/>
    <w:rsid w:val="00AC7B40"/>
    <w:rsid w:val="00AE4B7D"/>
    <w:rsid w:val="00AE5EC9"/>
    <w:rsid w:val="00AF068F"/>
    <w:rsid w:val="00B1422D"/>
    <w:rsid w:val="00B22869"/>
    <w:rsid w:val="00B42B19"/>
    <w:rsid w:val="00B54715"/>
    <w:rsid w:val="00B74AED"/>
    <w:rsid w:val="00BB32AB"/>
    <w:rsid w:val="00BB5CCC"/>
    <w:rsid w:val="00BC1BD8"/>
    <w:rsid w:val="00BC55F6"/>
    <w:rsid w:val="00C10DF8"/>
    <w:rsid w:val="00C403B8"/>
    <w:rsid w:val="00CB1322"/>
    <w:rsid w:val="00CB3EFA"/>
    <w:rsid w:val="00CC1033"/>
    <w:rsid w:val="00CD58D1"/>
    <w:rsid w:val="00CE3747"/>
    <w:rsid w:val="00CE3D52"/>
    <w:rsid w:val="00CE52EB"/>
    <w:rsid w:val="00CF3D23"/>
    <w:rsid w:val="00D71FED"/>
    <w:rsid w:val="00D7227B"/>
    <w:rsid w:val="00DA6DF8"/>
    <w:rsid w:val="00DB3270"/>
    <w:rsid w:val="00DD122F"/>
    <w:rsid w:val="00DD6BA6"/>
    <w:rsid w:val="00DF3C9E"/>
    <w:rsid w:val="00E13B9D"/>
    <w:rsid w:val="00E66787"/>
    <w:rsid w:val="00EB6A81"/>
    <w:rsid w:val="00EC2E87"/>
    <w:rsid w:val="00F0515A"/>
    <w:rsid w:val="00F06916"/>
    <w:rsid w:val="00F67E3A"/>
    <w:rsid w:val="00FC2A8E"/>
    <w:rsid w:val="00FC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  <w14:docId w14:val="76042A87"/>
  <w15:chartTrackingRefBased/>
  <w15:docId w15:val="{C9B9D0A6-97E6-43DA-B00E-0BDB3960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3C37"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4B3C37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B3C37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4B3C37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15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15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D5BD4"/>
    <w:rPr>
      <w:rFonts w:cs="Tahoma"/>
      <w:sz w:val="16"/>
      <w:szCs w:val="16"/>
    </w:rPr>
  </w:style>
  <w:style w:type="character" w:styleId="Hyperlink">
    <w:name w:val="Hyperlink"/>
    <w:rsid w:val="007A1DD0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F068F"/>
    <w:rPr>
      <w:rFonts w:ascii="Tahoma" w:hAnsi="Tahoma"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F068F"/>
    <w:rPr>
      <w:rFonts w:ascii="Tahoma" w:hAnsi="Tahoma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0DF8"/>
    <w:pPr>
      <w:ind w:left="720"/>
    </w:pPr>
  </w:style>
  <w:style w:type="character" w:styleId="Strong">
    <w:name w:val="Strong"/>
    <w:uiPriority w:val="22"/>
    <w:qFormat/>
    <w:rsid w:val="00266475"/>
    <w:rPr>
      <w:b/>
      <w:bCs/>
    </w:rPr>
  </w:style>
  <w:style w:type="paragraph" w:styleId="NormalWeb">
    <w:name w:val="Normal (Web)"/>
    <w:basedOn w:val="Normal"/>
    <w:uiPriority w:val="99"/>
    <w:unhideWhenUsed/>
    <w:rsid w:val="00266475"/>
    <w:pPr>
      <w:spacing w:before="100" w:beforeAutospacing="1" w:after="100" w:afterAutospacing="1" w:line="336" w:lineRule="atLeast"/>
    </w:pPr>
    <w:rPr>
      <w:rFonts w:ascii="Times New Roman" w:hAnsi="Times New Roman"/>
      <w:color w:val="333333"/>
      <w:sz w:val="41"/>
      <w:szCs w:val="41"/>
      <w:lang w:eastAsia="en-GB"/>
    </w:rPr>
  </w:style>
  <w:style w:type="character" w:customStyle="1" w:styleId="peb">
    <w:name w:val="_pe_b"/>
    <w:rsid w:val="00674519"/>
  </w:style>
  <w:style w:type="character" w:customStyle="1" w:styleId="bidi">
    <w:name w:val="bidi"/>
    <w:rsid w:val="00674519"/>
  </w:style>
  <w:style w:type="character" w:customStyle="1" w:styleId="rpd1">
    <w:name w:val="_rp_d1"/>
    <w:rsid w:val="00674519"/>
  </w:style>
  <w:style w:type="character" w:customStyle="1" w:styleId="rw6">
    <w:name w:val="_rw_6"/>
    <w:rsid w:val="00674519"/>
  </w:style>
  <w:style w:type="character" w:customStyle="1" w:styleId="UnresolvedMention1">
    <w:name w:val="Unresolved Mention1"/>
    <w:uiPriority w:val="99"/>
    <w:semiHidden/>
    <w:unhideWhenUsed/>
    <w:rsid w:val="00A44C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75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7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4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0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60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1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50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2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68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96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122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72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213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352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70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42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705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851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6911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7285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15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583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8071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5932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8310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69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942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236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964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898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1457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9766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9787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261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39371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976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4824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457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2247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8340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1881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50195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065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287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251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3406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0168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08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8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79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E1E1E1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530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3213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1805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377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179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17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42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841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98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137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72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389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952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611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85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706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743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223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755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30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44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56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283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7142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5531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6754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133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2721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221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31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817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164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rden.merton.sch.uk" TargetMode="External"/><Relationship Id="rId2" Type="http://schemas.openxmlformats.org/officeDocument/2006/relationships/hyperlink" Target="mailto:info@morden.merton.sch.uk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www.morden.merton.sch.uk" TargetMode="External"/><Relationship Id="rId5" Type="http://schemas.openxmlformats.org/officeDocument/2006/relationships/hyperlink" Target="mailto:info@morden.merton.sch.uk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7.jpeg"/><Relationship Id="rId7" Type="http://schemas.openxmlformats.org/officeDocument/2006/relationships/image" Target="media/image10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2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http://www.hunsletmoor.co.uk/wp-content/uploads/sites/14/2015/12/Healthy-School-Logo-630x386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PS%20final%20MSWord%20Stationery%20&amp;%20graphics\MPS%20Letterhead%20v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D7BCB-BFB3-41A1-9D47-567447F1E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 Letterhead v4</Template>
  <TotalTime>2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Brand Communication Ltd.</Company>
  <LinksUpToDate>false</LinksUpToDate>
  <CharactersWithSpaces>343</CharactersWithSpaces>
  <SharedDoc>false</SharedDoc>
  <HLinks>
    <vt:vector size="24" baseType="variant">
      <vt:variant>
        <vt:i4>4259917</vt:i4>
      </vt:variant>
      <vt:variant>
        <vt:i4>9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6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  <vt:variant>
        <vt:i4>4259917</vt:i4>
      </vt:variant>
      <vt:variant>
        <vt:i4>3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0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Hill</dc:creator>
  <cp:keywords/>
  <cp:lastModifiedBy>Julie Freeman</cp:lastModifiedBy>
  <cp:revision>2</cp:revision>
  <cp:lastPrinted>2022-09-13T13:43:00Z</cp:lastPrinted>
  <dcterms:created xsi:type="dcterms:W3CDTF">2022-09-13T13:45:00Z</dcterms:created>
  <dcterms:modified xsi:type="dcterms:W3CDTF">2022-09-13T13:45:00Z</dcterms:modified>
</cp:coreProperties>
</file>