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0372F" w14:textId="77777777" w:rsidR="008405D0" w:rsidRDefault="008405D0" w:rsidP="008405D0">
      <w:pPr>
        <w:rPr>
          <w:rFonts w:ascii="Verdana" w:hAnsi="Verdana" w:cs="Tahoma"/>
          <w:color w:val="000000"/>
          <w:sz w:val="18"/>
          <w:szCs w:val="20"/>
          <w:lang w:eastAsia="en-GB"/>
        </w:rPr>
      </w:pPr>
      <w:bookmarkStart w:id="0" w:name="_GoBack"/>
      <w:bookmarkEnd w:id="0"/>
    </w:p>
    <w:p w14:paraId="234A4F53" w14:textId="77777777" w:rsidR="008405D0" w:rsidRDefault="008405D0" w:rsidP="008405D0">
      <w:pPr>
        <w:rPr>
          <w:rFonts w:ascii="Verdana" w:hAnsi="Verdana" w:cs="Tahoma"/>
          <w:color w:val="000000"/>
          <w:sz w:val="18"/>
          <w:szCs w:val="20"/>
          <w:lang w:eastAsia="en-GB"/>
        </w:rPr>
      </w:pPr>
    </w:p>
    <w:p w14:paraId="362FC607" w14:textId="77777777" w:rsidR="008405D0" w:rsidRDefault="008405D0" w:rsidP="008405D0">
      <w:pPr>
        <w:rPr>
          <w:rFonts w:ascii="Verdana" w:hAnsi="Verdana" w:cs="Tahoma"/>
          <w:color w:val="000000"/>
          <w:sz w:val="18"/>
          <w:szCs w:val="20"/>
          <w:lang w:eastAsia="en-GB"/>
        </w:rPr>
      </w:pPr>
    </w:p>
    <w:p w14:paraId="0B2777D4" w14:textId="77777777" w:rsidR="008405D0" w:rsidRDefault="008405D0" w:rsidP="008405D0">
      <w:pPr>
        <w:rPr>
          <w:rFonts w:ascii="Verdana" w:hAnsi="Verdana" w:cs="Tahoma"/>
          <w:color w:val="000000"/>
          <w:sz w:val="18"/>
          <w:szCs w:val="20"/>
          <w:lang w:eastAsia="en-GB"/>
        </w:rPr>
      </w:pPr>
    </w:p>
    <w:p w14:paraId="40E0869A" w14:textId="77777777" w:rsidR="008405D0" w:rsidRDefault="008405D0" w:rsidP="008405D0">
      <w:pPr>
        <w:rPr>
          <w:rFonts w:ascii="Verdana" w:hAnsi="Verdana" w:cs="Tahoma"/>
          <w:color w:val="000000"/>
          <w:sz w:val="18"/>
          <w:szCs w:val="20"/>
          <w:lang w:eastAsia="en-GB"/>
        </w:rPr>
      </w:pPr>
    </w:p>
    <w:p w14:paraId="7A1BB9FF" w14:textId="77777777" w:rsidR="008405D0" w:rsidRDefault="008405D0" w:rsidP="008405D0">
      <w:pPr>
        <w:jc w:val="right"/>
        <w:rPr>
          <w:rFonts w:ascii="Verdana" w:hAnsi="Verdana" w:cs="Tahoma"/>
          <w:color w:val="000000"/>
          <w:sz w:val="18"/>
          <w:szCs w:val="20"/>
          <w:lang w:eastAsia="en-GB"/>
        </w:rPr>
      </w:pPr>
    </w:p>
    <w:p w14:paraId="5BA163FC" w14:textId="00989F16" w:rsidR="008405D0" w:rsidRPr="008405D0" w:rsidRDefault="008405D0" w:rsidP="008405D0">
      <w:pPr>
        <w:jc w:val="right"/>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20</w:t>
      </w:r>
      <w:r w:rsidRPr="008405D0">
        <w:rPr>
          <w:rFonts w:asciiTheme="minorHAnsi" w:hAnsiTheme="minorHAnsi" w:cstheme="minorHAnsi"/>
          <w:color w:val="000000"/>
          <w:sz w:val="21"/>
          <w:szCs w:val="21"/>
          <w:vertAlign w:val="superscript"/>
          <w:lang w:eastAsia="en-GB"/>
        </w:rPr>
        <w:t>th</w:t>
      </w:r>
      <w:r w:rsidRPr="008405D0">
        <w:rPr>
          <w:rFonts w:asciiTheme="minorHAnsi" w:hAnsiTheme="minorHAnsi" w:cstheme="minorHAnsi"/>
          <w:color w:val="000000"/>
          <w:sz w:val="21"/>
          <w:szCs w:val="21"/>
          <w:lang w:eastAsia="en-GB"/>
        </w:rPr>
        <w:t xml:space="preserve"> September 2022</w:t>
      </w:r>
    </w:p>
    <w:p w14:paraId="59859D87" w14:textId="77777777" w:rsidR="008405D0" w:rsidRPr="008405D0" w:rsidRDefault="008405D0" w:rsidP="008405D0">
      <w:pPr>
        <w:rPr>
          <w:rFonts w:asciiTheme="minorHAnsi" w:hAnsiTheme="minorHAnsi" w:cstheme="minorHAnsi"/>
          <w:color w:val="000000"/>
          <w:sz w:val="21"/>
          <w:szCs w:val="21"/>
          <w:lang w:eastAsia="en-GB"/>
        </w:rPr>
      </w:pPr>
    </w:p>
    <w:p w14:paraId="75F91BDB"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Dear Parents/Carers</w:t>
      </w:r>
    </w:p>
    <w:p w14:paraId="70AE9C43" w14:textId="77777777" w:rsidR="008405D0" w:rsidRPr="008405D0" w:rsidRDefault="008405D0" w:rsidP="008405D0">
      <w:pPr>
        <w:rPr>
          <w:rFonts w:asciiTheme="minorHAnsi" w:hAnsiTheme="minorHAnsi" w:cstheme="minorHAnsi"/>
          <w:color w:val="000000"/>
          <w:sz w:val="21"/>
          <w:szCs w:val="21"/>
          <w:lang w:eastAsia="en-GB"/>
        </w:rPr>
      </w:pPr>
    </w:p>
    <w:p w14:paraId="75ADB258"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 xml:space="preserve">We have been invited to perform in Wimbledon at this year’s “Winter Wonderland” performance on </w:t>
      </w:r>
      <w:r w:rsidRPr="008405D0">
        <w:rPr>
          <w:rFonts w:asciiTheme="minorHAnsi" w:hAnsiTheme="minorHAnsi" w:cstheme="minorHAnsi"/>
          <w:b/>
          <w:color w:val="000000"/>
          <w:sz w:val="21"/>
          <w:szCs w:val="21"/>
          <w:u w:val="single"/>
          <w:lang w:eastAsia="en-GB"/>
        </w:rPr>
        <w:t>Sunday 27</w:t>
      </w:r>
      <w:r w:rsidRPr="008405D0">
        <w:rPr>
          <w:rFonts w:asciiTheme="minorHAnsi" w:hAnsiTheme="minorHAnsi" w:cstheme="minorHAnsi"/>
          <w:b/>
          <w:color w:val="000000"/>
          <w:sz w:val="21"/>
          <w:szCs w:val="21"/>
          <w:u w:val="single"/>
          <w:vertAlign w:val="superscript"/>
          <w:lang w:eastAsia="en-GB"/>
        </w:rPr>
        <w:t>th</w:t>
      </w:r>
      <w:r w:rsidRPr="008405D0">
        <w:rPr>
          <w:rFonts w:asciiTheme="minorHAnsi" w:hAnsiTheme="minorHAnsi" w:cstheme="minorHAnsi"/>
          <w:b/>
          <w:color w:val="000000"/>
          <w:sz w:val="21"/>
          <w:szCs w:val="21"/>
          <w:u w:val="single"/>
          <w:lang w:eastAsia="en-GB"/>
        </w:rPr>
        <w:t xml:space="preserve"> November</w:t>
      </w:r>
      <w:r w:rsidRPr="008405D0">
        <w:rPr>
          <w:rFonts w:asciiTheme="minorHAnsi" w:hAnsiTheme="minorHAnsi" w:cstheme="minorHAnsi"/>
          <w:color w:val="000000"/>
          <w:sz w:val="21"/>
          <w:szCs w:val="21"/>
          <w:lang w:eastAsia="en-GB"/>
        </w:rPr>
        <w:t>. Your child has auditioned and been successful in obtaining a part.</w:t>
      </w:r>
    </w:p>
    <w:p w14:paraId="239FCB7D" w14:textId="77777777" w:rsidR="008405D0" w:rsidRPr="008405D0" w:rsidRDefault="008405D0" w:rsidP="008405D0">
      <w:pPr>
        <w:rPr>
          <w:rFonts w:asciiTheme="minorHAnsi" w:hAnsiTheme="minorHAnsi" w:cstheme="minorHAnsi"/>
          <w:color w:val="000000"/>
          <w:sz w:val="21"/>
          <w:szCs w:val="21"/>
          <w:lang w:eastAsia="en-GB"/>
        </w:rPr>
      </w:pPr>
    </w:p>
    <w:p w14:paraId="444E3514"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 xml:space="preserve">Rehearsals have begun, but we need to ensure that the children are available on these dates. Please return the slip below to indicate if your child is able to participate. More information will follow at a later date, but parents will be required to remain with their children in Wimbledon town centre. </w:t>
      </w:r>
    </w:p>
    <w:p w14:paraId="075722BA" w14:textId="77777777" w:rsidR="008405D0" w:rsidRPr="008405D0" w:rsidRDefault="008405D0" w:rsidP="008405D0">
      <w:pPr>
        <w:rPr>
          <w:rFonts w:asciiTheme="minorHAnsi" w:hAnsiTheme="minorHAnsi" w:cstheme="minorHAnsi"/>
          <w:color w:val="000000"/>
          <w:sz w:val="21"/>
          <w:szCs w:val="21"/>
          <w:lang w:eastAsia="en-GB"/>
        </w:rPr>
      </w:pPr>
    </w:p>
    <w:p w14:paraId="34DBE09C"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In anticipation of you all wanting your child to perform, below is a list of the costume children will require:</w:t>
      </w:r>
    </w:p>
    <w:p w14:paraId="72448C7F" w14:textId="77777777" w:rsidR="008405D0" w:rsidRPr="008405D0" w:rsidRDefault="008405D0" w:rsidP="008405D0">
      <w:pPr>
        <w:rPr>
          <w:rFonts w:asciiTheme="minorHAnsi" w:hAnsiTheme="minorHAnsi" w:cstheme="minorHAnsi"/>
          <w:color w:val="000000"/>
          <w:sz w:val="21"/>
          <w:szCs w:val="21"/>
          <w:lang w:eastAsia="en-GB"/>
        </w:rPr>
      </w:pPr>
    </w:p>
    <w:p w14:paraId="4ACEDD72" w14:textId="77777777" w:rsidR="008405D0" w:rsidRPr="008405D0" w:rsidRDefault="008405D0" w:rsidP="008405D0">
      <w:pPr>
        <w:pStyle w:val="ListParagraph"/>
        <w:rPr>
          <w:rFonts w:asciiTheme="minorHAnsi" w:hAnsiTheme="minorHAnsi" w:cstheme="minorHAnsi"/>
          <w:b/>
          <w:bCs/>
          <w:color w:val="000000"/>
          <w:sz w:val="21"/>
          <w:szCs w:val="21"/>
          <w:u w:val="single"/>
          <w:lang w:eastAsia="en-GB"/>
        </w:rPr>
      </w:pPr>
      <w:r w:rsidRPr="008405D0">
        <w:rPr>
          <w:rFonts w:asciiTheme="minorHAnsi" w:hAnsiTheme="minorHAnsi" w:cstheme="minorHAnsi"/>
          <w:b/>
          <w:bCs/>
          <w:color w:val="000000"/>
          <w:sz w:val="21"/>
          <w:szCs w:val="21"/>
          <w:u w:val="single"/>
          <w:lang w:eastAsia="en-GB"/>
        </w:rPr>
        <w:t>Girls</w:t>
      </w:r>
    </w:p>
    <w:p w14:paraId="7D123B3F"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 xml:space="preserve">White fold down lace trimmed ankle socks   </w:t>
      </w:r>
    </w:p>
    <w:p w14:paraId="3F77E21D"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Plain black school plimsolls</w:t>
      </w:r>
    </w:p>
    <w:p w14:paraId="752A40AF"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Strong carrier bag approx. 40cmx40cm</w:t>
      </w:r>
    </w:p>
    <w:p w14:paraId="710064B8" w14:textId="77777777" w:rsidR="008405D0" w:rsidRPr="008405D0" w:rsidRDefault="008405D0" w:rsidP="008405D0">
      <w:pPr>
        <w:pStyle w:val="ListParagraph"/>
        <w:rPr>
          <w:rFonts w:asciiTheme="minorHAnsi" w:hAnsiTheme="minorHAnsi" w:cstheme="minorHAnsi"/>
          <w:b/>
          <w:bCs/>
          <w:color w:val="000000"/>
          <w:sz w:val="21"/>
          <w:szCs w:val="21"/>
          <w:u w:val="single"/>
          <w:lang w:eastAsia="en-GB"/>
        </w:rPr>
      </w:pPr>
      <w:r w:rsidRPr="008405D0">
        <w:rPr>
          <w:rFonts w:asciiTheme="minorHAnsi" w:hAnsiTheme="minorHAnsi" w:cstheme="minorHAnsi"/>
          <w:b/>
          <w:bCs/>
          <w:color w:val="000000"/>
          <w:sz w:val="21"/>
          <w:szCs w:val="21"/>
          <w:u w:val="single"/>
          <w:lang w:eastAsia="en-GB"/>
        </w:rPr>
        <w:t>Boys</w:t>
      </w:r>
    </w:p>
    <w:p w14:paraId="3724DD75"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Black school style trousers</w:t>
      </w:r>
    </w:p>
    <w:p w14:paraId="1C5099AA"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Long sleeve white school shirt</w:t>
      </w:r>
    </w:p>
    <w:p w14:paraId="5B23BF29"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Plain black socks</w:t>
      </w:r>
    </w:p>
    <w:p w14:paraId="05696EC6"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Plain black school plimsolls</w:t>
      </w:r>
    </w:p>
    <w:p w14:paraId="38CB6477" w14:textId="77777777" w:rsidR="008405D0" w:rsidRPr="008405D0" w:rsidRDefault="008405D0" w:rsidP="008405D0">
      <w:pPr>
        <w:pStyle w:val="ListParagraph"/>
        <w:numPr>
          <w:ilvl w:val="0"/>
          <w:numId w:val="5"/>
        </w:num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Strong carrier bag approx. 40cmx40cm</w:t>
      </w:r>
    </w:p>
    <w:p w14:paraId="6DDA0E75" w14:textId="77777777" w:rsidR="008405D0" w:rsidRPr="008405D0" w:rsidRDefault="008405D0" w:rsidP="008405D0">
      <w:pPr>
        <w:jc w:val="center"/>
        <w:rPr>
          <w:rFonts w:asciiTheme="minorHAnsi" w:hAnsiTheme="minorHAnsi" w:cstheme="minorHAnsi"/>
          <w:color w:val="000000"/>
          <w:sz w:val="21"/>
          <w:szCs w:val="21"/>
          <w:lang w:eastAsia="en-GB"/>
        </w:rPr>
      </w:pPr>
    </w:p>
    <w:p w14:paraId="6169878D"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Additional costume the children require will be supplied by the school.</w:t>
      </w:r>
    </w:p>
    <w:p w14:paraId="28821F8A"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 </w:t>
      </w:r>
    </w:p>
    <w:p w14:paraId="2300B984"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color w:val="000000"/>
          <w:sz w:val="21"/>
          <w:szCs w:val="21"/>
          <w:lang w:eastAsia="en-GB"/>
        </w:rPr>
        <w:t>The above items need to be in school in a named carrier bag and given to Mrs Lloyd by Thursday 20</w:t>
      </w:r>
      <w:r w:rsidRPr="008405D0">
        <w:rPr>
          <w:rFonts w:asciiTheme="minorHAnsi" w:hAnsiTheme="minorHAnsi" w:cstheme="minorHAnsi"/>
          <w:color w:val="000000"/>
          <w:sz w:val="21"/>
          <w:szCs w:val="21"/>
          <w:vertAlign w:val="superscript"/>
          <w:lang w:eastAsia="en-GB"/>
        </w:rPr>
        <w:t>th</w:t>
      </w:r>
      <w:r w:rsidRPr="008405D0">
        <w:rPr>
          <w:rFonts w:asciiTheme="minorHAnsi" w:hAnsiTheme="minorHAnsi" w:cstheme="minorHAnsi"/>
          <w:color w:val="000000"/>
          <w:sz w:val="21"/>
          <w:szCs w:val="21"/>
          <w:lang w:eastAsia="en-GB"/>
        </w:rPr>
        <w:t xml:space="preserve"> October ready for a dress rehearsal. </w:t>
      </w:r>
    </w:p>
    <w:p w14:paraId="6DD9C242" w14:textId="77777777" w:rsidR="008405D0" w:rsidRPr="008405D0" w:rsidRDefault="008405D0" w:rsidP="008405D0">
      <w:pPr>
        <w:rPr>
          <w:rFonts w:asciiTheme="minorHAnsi" w:hAnsiTheme="minorHAnsi" w:cstheme="minorHAnsi"/>
          <w:color w:val="000000"/>
          <w:sz w:val="21"/>
          <w:szCs w:val="21"/>
          <w:lang w:eastAsia="en-GB"/>
        </w:rPr>
      </w:pPr>
    </w:p>
    <w:p w14:paraId="55FE5EDA" w14:textId="77777777"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color w:val="000000"/>
          <w:sz w:val="21"/>
          <w:szCs w:val="21"/>
          <w:lang w:eastAsia="en-GB"/>
        </w:rPr>
        <w:t>Costumes will be returned home week commencing 21</w:t>
      </w:r>
      <w:r w:rsidRPr="008405D0">
        <w:rPr>
          <w:rFonts w:asciiTheme="minorHAnsi" w:hAnsiTheme="minorHAnsi" w:cstheme="minorHAnsi"/>
          <w:color w:val="000000"/>
          <w:sz w:val="21"/>
          <w:szCs w:val="21"/>
          <w:vertAlign w:val="superscript"/>
          <w:lang w:eastAsia="en-GB"/>
        </w:rPr>
        <w:t>st</w:t>
      </w:r>
      <w:r w:rsidRPr="008405D0">
        <w:rPr>
          <w:rFonts w:asciiTheme="minorHAnsi" w:hAnsiTheme="minorHAnsi" w:cstheme="minorHAnsi"/>
          <w:color w:val="000000"/>
          <w:sz w:val="21"/>
          <w:szCs w:val="21"/>
          <w:lang w:eastAsia="en-GB"/>
        </w:rPr>
        <w:t xml:space="preserve"> November so that the children can come ready for the performances</w:t>
      </w:r>
      <w:r w:rsidRPr="008405D0">
        <w:rPr>
          <w:rFonts w:asciiTheme="minorHAnsi" w:hAnsiTheme="minorHAnsi" w:cstheme="minorHAnsi"/>
          <w:b/>
          <w:bCs/>
          <w:color w:val="000000"/>
          <w:sz w:val="21"/>
          <w:szCs w:val="21"/>
          <w:lang w:eastAsia="en-GB"/>
        </w:rPr>
        <w:t>. Children will need to wear a warm white vest under their costume as the performance is outside, please make sure this doesn't show through or below their costume.</w:t>
      </w:r>
    </w:p>
    <w:p w14:paraId="1A89BB39" w14:textId="77777777" w:rsidR="008405D0" w:rsidRPr="008405D0" w:rsidRDefault="008405D0" w:rsidP="008405D0">
      <w:pPr>
        <w:rPr>
          <w:rFonts w:asciiTheme="minorHAnsi" w:hAnsiTheme="minorHAnsi" w:cstheme="minorHAnsi"/>
          <w:color w:val="000000"/>
          <w:sz w:val="21"/>
          <w:szCs w:val="21"/>
          <w:lang w:eastAsia="en-GB"/>
        </w:rPr>
      </w:pPr>
      <w:r w:rsidRPr="008405D0">
        <w:rPr>
          <w:rFonts w:asciiTheme="minorHAnsi" w:hAnsiTheme="minorHAnsi" w:cstheme="minorHAnsi"/>
          <w:sz w:val="21"/>
          <w:szCs w:val="21"/>
        </w:rPr>
        <w:t>We are very excited and hope you are too!</w:t>
      </w:r>
    </w:p>
    <w:p w14:paraId="30E02E02" w14:textId="77777777" w:rsidR="008405D0" w:rsidRPr="008405D0" w:rsidRDefault="008405D0" w:rsidP="008405D0">
      <w:pPr>
        <w:rPr>
          <w:rFonts w:asciiTheme="minorHAnsi" w:hAnsiTheme="minorHAnsi" w:cstheme="minorHAnsi"/>
          <w:sz w:val="21"/>
          <w:szCs w:val="21"/>
        </w:rPr>
      </w:pPr>
    </w:p>
    <w:p w14:paraId="2351D453" w14:textId="77777777"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Mrs Lloyd</w:t>
      </w:r>
    </w:p>
    <w:p w14:paraId="154B4694" w14:textId="77777777"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 xml:space="preserve">TLA </w:t>
      </w:r>
    </w:p>
    <w:p w14:paraId="03DF47C1" w14:textId="77777777"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Dance teacher</w:t>
      </w:r>
    </w:p>
    <w:p w14:paraId="27D05C21" w14:textId="77777777" w:rsidR="008405D0" w:rsidRPr="008405D0" w:rsidRDefault="008405D0" w:rsidP="008405D0">
      <w:pPr>
        <w:rPr>
          <w:rFonts w:asciiTheme="minorHAnsi" w:hAnsiTheme="minorHAnsi" w:cstheme="minorHAnsi"/>
          <w:sz w:val="21"/>
          <w:szCs w:val="21"/>
        </w:rPr>
      </w:pPr>
    </w:p>
    <w:p w14:paraId="7F6B2D7C" w14:textId="5A0EDF52"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w:t>
      </w:r>
      <w:r>
        <w:rPr>
          <w:rFonts w:asciiTheme="minorHAnsi" w:hAnsiTheme="minorHAnsi" w:cstheme="minorHAnsi"/>
          <w:sz w:val="21"/>
          <w:szCs w:val="21"/>
        </w:rPr>
        <w:t>-------------------------</w:t>
      </w:r>
    </w:p>
    <w:p w14:paraId="4DBCE389" w14:textId="77777777" w:rsidR="008405D0" w:rsidRPr="008405D0" w:rsidRDefault="008405D0" w:rsidP="008405D0">
      <w:pPr>
        <w:rPr>
          <w:rFonts w:asciiTheme="minorHAnsi" w:hAnsiTheme="minorHAnsi" w:cstheme="minorHAnsi"/>
          <w:sz w:val="21"/>
          <w:szCs w:val="21"/>
        </w:rPr>
      </w:pPr>
    </w:p>
    <w:p w14:paraId="6271D16A" w14:textId="77777777"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Child’s name _____________________________________________</w:t>
      </w:r>
    </w:p>
    <w:p w14:paraId="7C1F15DA" w14:textId="77777777" w:rsidR="008405D0" w:rsidRPr="008405D0" w:rsidRDefault="008405D0" w:rsidP="008405D0">
      <w:pPr>
        <w:rPr>
          <w:rFonts w:asciiTheme="minorHAnsi" w:hAnsiTheme="minorHAnsi" w:cstheme="minorHAnsi"/>
          <w:sz w:val="21"/>
          <w:szCs w:val="21"/>
        </w:rPr>
      </w:pPr>
    </w:p>
    <w:p w14:paraId="4F96432E" w14:textId="77777777"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 xml:space="preserve">I give/do not give permission for my child to participate in the Winter Wonderland performance on </w:t>
      </w:r>
      <w:r w:rsidRPr="008405D0">
        <w:rPr>
          <w:rFonts w:asciiTheme="minorHAnsi" w:hAnsiTheme="minorHAnsi" w:cstheme="minorHAnsi"/>
          <w:b/>
          <w:bCs/>
          <w:sz w:val="21"/>
          <w:szCs w:val="21"/>
        </w:rPr>
        <w:t>Sunday 27</w:t>
      </w:r>
      <w:r w:rsidRPr="008405D0">
        <w:rPr>
          <w:rFonts w:asciiTheme="minorHAnsi" w:hAnsiTheme="minorHAnsi" w:cstheme="minorHAnsi"/>
          <w:b/>
          <w:bCs/>
          <w:sz w:val="21"/>
          <w:szCs w:val="21"/>
          <w:vertAlign w:val="superscript"/>
        </w:rPr>
        <w:t>th</w:t>
      </w:r>
      <w:r w:rsidRPr="008405D0">
        <w:rPr>
          <w:rFonts w:asciiTheme="minorHAnsi" w:hAnsiTheme="minorHAnsi" w:cstheme="minorHAnsi"/>
          <w:b/>
          <w:bCs/>
          <w:sz w:val="21"/>
          <w:szCs w:val="21"/>
        </w:rPr>
        <w:t xml:space="preserve"> November.</w:t>
      </w:r>
    </w:p>
    <w:p w14:paraId="4B82F668" w14:textId="079A3B50"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 xml:space="preserve">  </w:t>
      </w:r>
    </w:p>
    <w:p w14:paraId="7A33E0A6" w14:textId="77777777" w:rsidR="008405D0" w:rsidRPr="008405D0" w:rsidRDefault="008405D0" w:rsidP="008405D0">
      <w:pPr>
        <w:rPr>
          <w:rFonts w:asciiTheme="minorHAnsi" w:hAnsiTheme="minorHAnsi" w:cstheme="minorHAnsi"/>
          <w:sz w:val="21"/>
          <w:szCs w:val="21"/>
        </w:rPr>
      </w:pPr>
      <w:r w:rsidRPr="008405D0">
        <w:rPr>
          <w:rFonts w:asciiTheme="minorHAnsi" w:hAnsiTheme="minorHAnsi" w:cstheme="minorHAnsi"/>
          <w:sz w:val="21"/>
          <w:szCs w:val="21"/>
        </w:rPr>
        <w:t>I understand I must remain with my child in Wimbledon – details will be given nearer the time.</w:t>
      </w:r>
    </w:p>
    <w:p w14:paraId="333E3D96" w14:textId="77777777" w:rsidR="008405D0" w:rsidRPr="008405D0" w:rsidRDefault="008405D0" w:rsidP="008405D0">
      <w:pPr>
        <w:rPr>
          <w:rFonts w:asciiTheme="minorHAnsi" w:hAnsiTheme="minorHAnsi" w:cstheme="minorHAnsi"/>
          <w:sz w:val="21"/>
          <w:szCs w:val="21"/>
        </w:rPr>
      </w:pPr>
    </w:p>
    <w:p w14:paraId="75CD71F0" w14:textId="77777777" w:rsidR="008405D0" w:rsidRPr="008405D0" w:rsidRDefault="008405D0" w:rsidP="008405D0">
      <w:pPr>
        <w:rPr>
          <w:rFonts w:asciiTheme="minorHAnsi" w:hAnsiTheme="minorHAnsi" w:cstheme="minorHAnsi"/>
          <w:sz w:val="21"/>
          <w:szCs w:val="21"/>
        </w:rPr>
      </w:pPr>
    </w:p>
    <w:p w14:paraId="4F62C7B1" w14:textId="33F113C3" w:rsidR="00552A5B" w:rsidRDefault="008405D0" w:rsidP="00817F0A">
      <w:pPr>
        <w:rPr>
          <w:rFonts w:ascii="Verdana" w:hAnsi="Verdana"/>
          <w:szCs w:val="22"/>
        </w:rPr>
      </w:pPr>
      <w:r w:rsidRPr="008405D0">
        <w:rPr>
          <w:rFonts w:asciiTheme="minorHAnsi" w:hAnsiTheme="minorHAnsi" w:cstheme="minorHAnsi"/>
          <w:sz w:val="21"/>
          <w:szCs w:val="21"/>
        </w:rPr>
        <w:t>Signed ____________________________     Date ________________</w:t>
      </w:r>
    </w:p>
    <w:sectPr w:rsidR="00552A5B" w:rsidSect="00413BA9">
      <w:footerReference w:type="default" r:id="rId8"/>
      <w:headerReference w:type="first" r:id="rId9"/>
      <w:footerReference w:type="first" r:id="rId10"/>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7321B" w14:textId="77777777" w:rsidR="003B0AD3" w:rsidRDefault="003B0AD3">
      <w:r>
        <w:separator/>
      </w:r>
    </w:p>
  </w:endnote>
  <w:endnote w:type="continuationSeparator" w:id="0">
    <w:p w14:paraId="343C21E0" w14:textId="77777777" w:rsidR="003B0AD3" w:rsidRDefault="003B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BEB5" w14:textId="684727F2" w:rsidR="00413BA9" w:rsidRDefault="00B54715">
    <w:pPr>
      <w:pStyle w:val="Footer"/>
    </w:pPr>
    <w:r>
      <w:rPr>
        <w:noProof/>
        <w:lang w:eastAsia="en-GB"/>
      </w:rPr>
      <mc:AlternateContent>
        <mc:Choice Requires="wpg">
          <w:drawing>
            <wp:anchor distT="0" distB="0" distL="114300" distR="114300" simplePos="0" relativeHeight="251656704" behindDoc="0" locked="0" layoutInCell="1" allowOverlap="1" wp14:anchorId="2BA21761" wp14:editId="4E23428D">
              <wp:simplePos x="0" y="0"/>
              <wp:positionH relativeFrom="column">
                <wp:posOffset>-621030</wp:posOffset>
              </wp:positionH>
              <wp:positionV relativeFrom="paragraph">
                <wp:posOffset>-1503680</wp:posOffset>
              </wp:positionV>
              <wp:extent cx="7077075" cy="1895475"/>
              <wp:effectExtent l="0" t="1270" r="1905" b="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895475"/>
                        <a:chOff x="455" y="13527"/>
                        <a:chExt cx="11145" cy="2985"/>
                      </a:xfrm>
                    </wpg:grpSpPr>
                    <pic:pic xmlns:pic="http://schemas.openxmlformats.org/drawingml/2006/picture">
                      <pic:nvPicPr>
                        <pic:cNvPr id="3" name="Picture 12" descr="ltr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 y="15539"/>
                          <a:ext cx="8535"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7670" y="13527"/>
                          <a:ext cx="393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7EA9" w14:textId="77777777" w:rsidR="00413BA9" w:rsidRPr="00626695" w:rsidRDefault="00413BA9" w:rsidP="00266475">
                            <w:pPr>
                              <w:jc w:val="right"/>
                              <w:rPr>
                                <w:rFonts w:ascii="Gill Sans MT" w:hAnsi="Gill Sans MT"/>
                                <w:color w:val="0070C0"/>
                                <w:sz w:val="20"/>
                              </w:rPr>
                            </w:pPr>
                            <w:r>
                              <w:rPr>
                                <w:rFonts w:ascii="Gill Sans MT" w:hAnsi="Gill Sans MT"/>
                                <w:color w:val="0070C0"/>
                                <w:sz w:val="20"/>
                              </w:rPr>
                              <w:t>Headteacher: Mrs P</w:t>
                            </w:r>
                            <w:r w:rsidRPr="00626695">
                              <w:rPr>
                                <w:rFonts w:ascii="Gill Sans MT" w:hAnsi="Gill Sans MT"/>
                                <w:color w:val="0070C0"/>
                                <w:sz w:val="20"/>
                              </w:rPr>
                              <w:t xml:space="preserve"> Blow</w:t>
                            </w:r>
                          </w:p>
                          <w:p w14:paraId="5302D5F0"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Deputy</w:t>
                            </w:r>
                            <w:r>
                              <w:rPr>
                                <w:rFonts w:ascii="Gill Sans MT" w:hAnsi="Gill Sans MT"/>
                                <w:color w:val="0070C0"/>
                                <w:sz w:val="20"/>
                              </w:rPr>
                              <w:t xml:space="preserve"> Head</w:t>
                            </w:r>
                            <w:r w:rsidRPr="00626695">
                              <w:rPr>
                                <w:rFonts w:ascii="Gill Sans MT" w:hAnsi="Gill Sans MT"/>
                                <w:color w:val="0070C0"/>
                                <w:sz w:val="20"/>
                              </w:rPr>
                              <w:t xml:space="preserve">: </w:t>
                            </w:r>
                            <w:r>
                              <w:rPr>
                                <w:rFonts w:ascii="Gill Sans MT" w:hAnsi="Gill Sans MT"/>
                                <w:color w:val="0070C0"/>
                                <w:sz w:val="20"/>
                              </w:rPr>
                              <w:t>Miss A Fletcher</w:t>
                            </w:r>
                            <w:r w:rsidRPr="00626695">
                              <w:rPr>
                                <w:rFonts w:ascii="Gill Sans MT" w:hAnsi="Gill Sans MT"/>
                                <w:color w:val="0070C0"/>
                                <w:sz w:val="20"/>
                              </w:rPr>
                              <w:t xml:space="preserve"> </w:t>
                            </w:r>
                          </w:p>
                          <w:p w14:paraId="2ED62909" w14:textId="77777777" w:rsidR="00413BA9" w:rsidRPr="00626695" w:rsidRDefault="00413BA9" w:rsidP="00266475">
                            <w:pPr>
                              <w:jc w:val="right"/>
                              <w:rPr>
                                <w:rFonts w:ascii="Gill Sans MT" w:hAnsi="Gill Sans MT"/>
                                <w:color w:val="0070C0"/>
                                <w:sz w:val="20"/>
                              </w:rPr>
                            </w:pPr>
                          </w:p>
                          <w:p w14:paraId="68F117BB"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Primary School</w:t>
                            </w:r>
                          </w:p>
                          <w:p w14:paraId="04285C7F"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London Road</w:t>
                            </w:r>
                          </w:p>
                          <w:p w14:paraId="1B711568"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Surrey</w:t>
                            </w:r>
                          </w:p>
                          <w:p w14:paraId="5C4F0322"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SM4 5PX</w:t>
                            </w:r>
                          </w:p>
                          <w:p w14:paraId="5E380CB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Tel: 020 8648 4168</w:t>
                            </w:r>
                          </w:p>
                          <w:p w14:paraId="274C886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Fax: 020 8685 5459</w:t>
                            </w:r>
                          </w:p>
                          <w:p w14:paraId="3E19623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e: </w:t>
                            </w:r>
                            <w:hyperlink r:id="rId2" w:history="1">
                              <w:r w:rsidRPr="00626695">
                                <w:rPr>
                                  <w:rStyle w:val="Hyperlink"/>
                                  <w:rFonts w:ascii="Gill Sans MT" w:hAnsi="Gill Sans MT"/>
                                  <w:color w:val="0070C0"/>
                                  <w:sz w:val="20"/>
                                </w:rPr>
                                <w:t>info@morden.merton.sch.uk</w:t>
                              </w:r>
                            </w:hyperlink>
                          </w:p>
                          <w:p w14:paraId="6ED96B1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w: </w:t>
                            </w:r>
                            <w:hyperlink r:id="rId3" w:history="1">
                              <w:r w:rsidRPr="00626695">
                                <w:rPr>
                                  <w:rStyle w:val="Hyperlink"/>
                                  <w:rFonts w:ascii="Gill Sans MT" w:hAnsi="Gill Sans MT"/>
                                  <w:color w:val="0070C0"/>
                                  <w:sz w:val="20"/>
                                </w:rPr>
                                <w:t>www.morden.merton.sch.uk</w:t>
                              </w:r>
                            </w:hyperlink>
                            <w:r w:rsidRPr="00626695">
                              <w:rPr>
                                <w:rFonts w:ascii="Gill Sans MT" w:hAnsi="Gill Sans MT"/>
                                <w:color w:val="0070C0"/>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21761" id="Group 11" o:spid="_x0000_s1026" style="position:absolute;margin-left:-48.9pt;margin-top:-118.4pt;width:557.25pt;height:149.25pt;z-index:251656704" coordorigin="455,13527" coordsize="11145,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tr logo small" style="position:absolute;left:455;top:15539;width:8535;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">
                <v:imagedata r:id="rId4" o:title="ltr logo small"/>
              </v:shape>
              <v:shapetype id="_x0000_t202" coordsize="21600,21600" o:spt="202" path="m,l,21600r21600,l21600,xe">
                <v:stroke joinstyle="miter"/>
                <v:path gradientshapeok="t" o:connecttype="rect"/>
              </v:shapetype>
              <v:shape id="Text Box 2" o:spid="_x0000_s1028" type="#_x0000_t202" style="position:absolute;left:7670;top:13527;width:393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3377EA9" w14:textId="77777777" w:rsidR="00413BA9" w:rsidRPr="00626695" w:rsidRDefault="00413BA9" w:rsidP="00266475">
                      <w:pPr>
                        <w:jc w:val="right"/>
                        <w:rPr>
                          <w:rFonts w:ascii="Gill Sans MT" w:hAnsi="Gill Sans MT"/>
                          <w:color w:val="0070C0"/>
                          <w:sz w:val="20"/>
                        </w:rPr>
                      </w:pPr>
                      <w:r>
                        <w:rPr>
                          <w:rFonts w:ascii="Gill Sans MT" w:hAnsi="Gill Sans MT"/>
                          <w:color w:val="0070C0"/>
                          <w:sz w:val="20"/>
                        </w:rPr>
                        <w:t>Headteacher: Mrs P</w:t>
                      </w:r>
                      <w:r w:rsidRPr="00626695">
                        <w:rPr>
                          <w:rFonts w:ascii="Gill Sans MT" w:hAnsi="Gill Sans MT"/>
                          <w:color w:val="0070C0"/>
                          <w:sz w:val="20"/>
                        </w:rPr>
                        <w:t xml:space="preserve"> Blow</w:t>
                      </w:r>
                    </w:p>
                    <w:p w14:paraId="5302D5F0"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Deputy</w:t>
                      </w:r>
                      <w:r>
                        <w:rPr>
                          <w:rFonts w:ascii="Gill Sans MT" w:hAnsi="Gill Sans MT"/>
                          <w:color w:val="0070C0"/>
                          <w:sz w:val="20"/>
                        </w:rPr>
                        <w:t xml:space="preserve"> Head</w:t>
                      </w:r>
                      <w:r w:rsidRPr="00626695">
                        <w:rPr>
                          <w:rFonts w:ascii="Gill Sans MT" w:hAnsi="Gill Sans MT"/>
                          <w:color w:val="0070C0"/>
                          <w:sz w:val="20"/>
                        </w:rPr>
                        <w:t xml:space="preserve">: </w:t>
                      </w:r>
                      <w:r>
                        <w:rPr>
                          <w:rFonts w:ascii="Gill Sans MT" w:hAnsi="Gill Sans MT"/>
                          <w:color w:val="0070C0"/>
                          <w:sz w:val="20"/>
                        </w:rPr>
                        <w:t>Miss A Fletcher</w:t>
                      </w:r>
                      <w:r w:rsidRPr="00626695">
                        <w:rPr>
                          <w:rFonts w:ascii="Gill Sans MT" w:hAnsi="Gill Sans MT"/>
                          <w:color w:val="0070C0"/>
                          <w:sz w:val="20"/>
                        </w:rPr>
                        <w:t xml:space="preserve"> </w:t>
                      </w:r>
                    </w:p>
                    <w:p w14:paraId="2ED62909" w14:textId="77777777" w:rsidR="00413BA9" w:rsidRPr="00626695" w:rsidRDefault="00413BA9" w:rsidP="00266475">
                      <w:pPr>
                        <w:jc w:val="right"/>
                        <w:rPr>
                          <w:rFonts w:ascii="Gill Sans MT" w:hAnsi="Gill Sans MT"/>
                          <w:color w:val="0070C0"/>
                          <w:sz w:val="20"/>
                        </w:rPr>
                      </w:pPr>
                    </w:p>
                    <w:p w14:paraId="68F117BB"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Primary School</w:t>
                      </w:r>
                    </w:p>
                    <w:p w14:paraId="04285C7F"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London Road</w:t>
                      </w:r>
                    </w:p>
                    <w:p w14:paraId="1B711568"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Morden, Surrey</w:t>
                      </w:r>
                    </w:p>
                    <w:p w14:paraId="5C4F0322"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SM4 5PX</w:t>
                      </w:r>
                    </w:p>
                    <w:p w14:paraId="5E380CB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Tel: 020 8648 4168</w:t>
                      </w:r>
                    </w:p>
                    <w:p w14:paraId="274C886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Fax: 020 8685 5459</w:t>
                      </w:r>
                    </w:p>
                    <w:p w14:paraId="3E196235"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e: </w:t>
                      </w:r>
                      <w:hyperlink r:id="rId5" w:history="1">
                        <w:r w:rsidRPr="00626695">
                          <w:rPr>
                            <w:rStyle w:val="Hyperlink"/>
                            <w:rFonts w:ascii="Gill Sans MT" w:hAnsi="Gill Sans MT"/>
                            <w:color w:val="0070C0"/>
                            <w:sz w:val="20"/>
                          </w:rPr>
                          <w:t>info@morden.merton.sch.uk</w:t>
                        </w:r>
                      </w:hyperlink>
                    </w:p>
                    <w:p w14:paraId="6ED96B16" w14:textId="77777777" w:rsidR="00413BA9" w:rsidRPr="00626695" w:rsidRDefault="00413BA9" w:rsidP="00266475">
                      <w:pPr>
                        <w:jc w:val="right"/>
                        <w:rPr>
                          <w:rFonts w:ascii="Gill Sans MT" w:hAnsi="Gill Sans MT"/>
                          <w:color w:val="0070C0"/>
                          <w:sz w:val="20"/>
                        </w:rPr>
                      </w:pPr>
                      <w:r w:rsidRPr="00626695">
                        <w:rPr>
                          <w:rFonts w:ascii="Gill Sans MT" w:hAnsi="Gill Sans MT"/>
                          <w:color w:val="0070C0"/>
                          <w:sz w:val="20"/>
                        </w:rPr>
                        <w:t xml:space="preserve">w: </w:t>
                      </w:r>
                      <w:hyperlink r:id="rId6" w:history="1">
                        <w:r w:rsidRPr="00626695">
                          <w:rPr>
                            <w:rStyle w:val="Hyperlink"/>
                            <w:rFonts w:ascii="Gill Sans MT" w:hAnsi="Gill Sans MT"/>
                            <w:color w:val="0070C0"/>
                            <w:sz w:val="20"/>
                          </w:rPr>
                          <w:t>www.morden.merton.sch.uk</w:t>
                        </w:r>
                      </w:hyperlink>
                      <w:r w:rsidRPr="00626695">
                        <w:rPr>
                          <w:rFonts w:ascii="Gill Sans MT" w:hAnsi="Gill Sans MT"/>
                          <w:color w:val="0070C0"/>
                          <w:sz w:val="20"/>
                        </w:rPr>
                        <w:t xml:space="preserve"> </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26539" w14:textId="3AFDE335" w:rsidR="00413BA9" w:rsidRDefault="008263C4">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C508" w14:textId="367E1080"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sidR="00AA21C6">
                              <w:rPr>
                                <w:rFonts w:ascii="Verdana" w:hAnsi="Verdana"/>
                                <w:color w:val="0070C0"/>
                                <w:sz w:val="20"/>
                                <w:szCs w:val="20"/>
                              </w:rPr>
                              <w:t xml:space="preserve"> </w:t>
                            </w:r>
                            <w:r w:rsidRPr="00A44C11">
                              <w:rPr>
                                <w:rFonts w:ascii="Verdana" w:hAnsi="Verdana"/>
                                <w:color w:val="0070C0"/>
                                <w:sz w:val="20"/>
                                <w:szCs w:val="20"/>
                              </w:rPr>
                              <w:t>Blow</w:t>
                            </w:r>
                          </w:p>
                          <w:p w14:paraId="17B9B526" w14:textId="47F2AA10" w:rsidR="00A44C11" w:rsidRPr="00A44C11" w:rsidRDefault="00A44C11" w:rsidP="0019448D">
                            <w:pPr>
                              <w:rPr>
                                <w:rFonts w:ascii="Verdana" w:hAnsi="Verdana"/>
                                <w:color w:val="0070C0"/>
                                <w:sz w:val="20"/>
                                <w:szCs w:val="20"/>
                              </w:rPr>
                            </w:pPr>
                            <w:r w:rsidRPr="00A44C11">
                              <w:rPr>
                                <w:rFonts w:ascii="Verdana" w:hAnsi="Verdana"/>
                                <w:color w:val="0070C0"/>
                                <w:sz w:val="20"/>
                                <w:szCs w:val="20"/>
                              </w:rPr>
                              <w:t>Deputy:</w:t>
                            </w:r>
                            <w:r w:rsidR="00AA21C6">
                              <w:rPr>
                                <w:rFonts w:ascii="Verdana" w:hAnsi="Verdana"/>
                                <w:color w:val="0070C0"/>
                                <w:sz w:val="20"/>
                                <w:szCs w:val="20"/>
                              </w:rPr>
                              <w:t xml:space="preserve"> </w:t>
                            </w:r>
                            <w:r w:rsidR="000C3D40">
                              <w:rPr>
                                <w:rFonts w:ascii="Verdana" w:hAnsi="Verdana"/>
                                <w:color w:val="0070C0"/>
                                <w:sz w:val="20"/>
                                <w:szCs w:val="20"/>
                              </w:rPr>
                              <w:t>Miss A Diamant</w:t>
                            </w:r>
                          </w:p>
                          <w:p w14:paraId="4A6722AF"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71AA7008"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Surrey</w:t>
                            </w:r>
                          </w:p>
                          <w:p w14:paraId="2F22315A" w14:textId="4E5A398F"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SM4 </w:t>
                            </w:r>
                            <w:r w:rsidR="00263814">
                              <w:rPr>
                                <w:rFonts w:ascii="Verdana" w:hAnsi="Verdana"/>
                                <w:color w:val="0070C0"/>
                                <w:sz w:val="20"/>
                                <w:szCs w:val="20"/>
                              </w:rPr>
                              <w:t>5PX</w:t>
                            </w:r>
                          </w:p>
                          <w:p w14:paraId="4DCC05A3"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Tel: 020 8648 4168</w:t>
                            </w:r>
                          </w:p>
                          <w:p w14:paraId="2701240B"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e: info@morden.merton.sch.uk</w:t>
                            </w:r>
                          </w:p>
                          <w:p w14:paraId="71D08E10" w14:textId="77777777" w:rsidR="00A44C11" w:rsidRPr="00A44C11" w:rsidRDefault="00A44C11"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29"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&#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PAAAABgAAAAAAAAAAAAAClQAAAwEAAAAN&#10;AE0AUwBNACAAMgAwADIAMAAgAGcAbwBsAGQAAAABAAAAAAAAAAAAAAAAAAAAAAAAAAEAAAAAAAAA&#10;AAAAAwEAAAKVAAAAAAAAAAAAAAAAAAAAAAEAAAAAAAAAAAAAAAAAAAAAAAAAEAAAAAEAAAAAAABu&#10;dWxsAAAAAgAAAAZib3VuZHNPYmpjAAAAAQAAAAAAAFJjdDEAAAAEAAAAAFRvcCBsb25nAAAAAAAA&#10;AABMZWZ0bG9uZwAAAAAAAAAAQnRvbWxvbmcAAAKVAAAAAFJnaHRsb25nAAAD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lQAAAABSZ2h0bG9uZwAAAw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CEIAAAAAQAAAKAAAACKAAAB4AABAsAAACDsABgAAf/Y/+0ADEFk&#10;b2JlX0NNAAH/7gAOQWRvYmUAZIAAAAAB/9sAhAAMCAgICQgMCQkMEQsKCxEVDwwMDxUYExMVExMY&#10;EQwMDAwMDBEMDAwMDAwMDAwMDAwMDAwMDAwMDAwMDAwMDAwMAQ0LCw0ODRAODhAUDg4OFBQODg4O&#10;FBEMDAwMDBERDAwMDAwMEQwMDAwMDAwMDAwMDAwMDAwMDAwMDAwMDAwMDAz/wAARCAC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&#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NGY5NDQ0LTkyYTctNGVmZC1iZjJkLWE1&#10;YzRiMDAyMWIwZCIgc3RFdnQ6d2hlbj0iMjAxOC0wOC0yOVQxMDoyMjoxNCswMTowMCIgc3RFdnQ6&#10;c29mdHdhcmVBZ2VudD0iQWRvYmUgUGhvdG9zaG9wIENDIDIwMTggKE1hY2ludG9zaCkiIHN0RXZ0&#10;OmNoYW5nZWQ9Ii8iLz4gPC9yZGY6U2VxPiA8L3htcE1NOkhpc3Rvcnk+IDx4bXBUUGc6TWF4UGFn&#10;ZVNpemUgc3REaW06dz0iNjUuMTQxMTE5IiBzdERpbTpoPSI1NS45NTcwNjQ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ktMjJUMDk6Mzc6MzF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5LTIyVDA5OjM3OjMx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5LTIyVDA5OjM3OjMx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i0wOS0yMlQwOTozNzozM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VAAAAAFJnaHRsb25nAAADz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rAAAAABAAAAoAAAAGIAAAHg&#10;AAC3wAAAFpQ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">
              <v:shapetype id="_x0000_t202" coordsize="21600,21600" o:spt="202" path="m,l,21600r21600,l21600,xe">
                <v:stroke joinstyle="miter"/>
                <v:path gradientshapeok="t" o:connecttype="rect"/>
              </v:shapetype>
              <v:shape id="Text Box 2" o:spid="_x0000_s1030"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20DC508" w14:textId="367E1080"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sidR="00AA21C6">
                        <w:rPr>
                          <w:rFonts w:ascii="Verdana" w:hAnsi="Verdana"/>
                          <w:color w:val="0070C0"/>
                          <w:sz w:val="20"/>
                          <w:szCs w:val="20"/>
                        </w:rPr>
                        <w:t xml:space="preserve"> </w:t>
                      </w:r>
                      <w:r w:rsidRPr="00A44C11">
                        <w:rPr>
                          <w:rFonts w:ascii="Verdana" w:hAnsi="Verdana"/>
                          <w:color w:val="0070C0"/>
                          <w:sz w:val="20"/>
                          <w:szCs w:val="20"/>
                        </w:rPr>
                        <w:t>Blow</w:t>
                      </w:r>
                    </w:p>
                    <w:p w14:paraId="17B9B526" w14:textId="47F2AA10" w:rsidR="00A44C11" w:rsidRPr="00A44C11" w:rsidRDefault="00A44C11" w:rsidP="0019448D">
                      <w:pPr>
                        <w:rPr>
                          <w:rFonts w:ascii="Verdana" w:hAnsi="Verdana"/>
                          <w:color w:val="0070C0"/>
                          <w:sz w:val="20"/>
                          <w:szCs w:val="20"/>
                        </w:rPr>
                      </w:pPr>
                      <w:r w:rsidRPr="00A44C11">
                        <w:rPr>
                          <w:rFonts w:ascii="Verdana" w:hAnsi="Verdana"/>
                          <w:color w:val="0070C0"/>
                          <w:sz w:val="20"/>
                          <w:szCs w:val="20"/>
                        </w:rPr>
                        <w:t>Deputy:</w:t>
                      </w:r>
                      <w:r w:rsidR="00AA21C6">
                        <w:rPr>
                          <w:rFonts w:ascii="Verdana" w:hAnsi="Verdana"/>
                          <w:color w:val="0070C0"/>
                          <w:sz w:val="20"/>
                          <w:szCs w:val="20"/>
                        </w:rPr>
                        <w:t xml:space="preserve"> </w:t>
                      </w:r>
                      <w:r w:rsidR="000C3D40">
                        <w:rPr>
                          <w:rFonts w:ascii="Verdana" w:hAnsi="Verdana"/>
                          <w:color w:val="0070C0"/>
                          <w:sz w:val="20"/>
                          <w:szCs w:val="20"/>
                        </w:rPr>
                        <w:t>Miss A Diamant</w:t>
                      </w:r>
                    </w:p>
                    <w:p w14:paraId="4A6722AF"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71AA7008"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Morden, Surrey</w:t>
                      </w:r>
                    </w:p>
                    <w:p w14:paraId="2F22315A" w14:textId="4E5A398F" w:rsidR="00A44C11" w:rsidRPr="00A44C11" w:rsidRDefault="00A44C11" w:rsidP="0019448D">
                      <w:pPr>
                        <w:rPr>
                          <w:rFonts w:ascii="Verdana" w:hAnsi="Verdana"/>
                          <w:color w:val="0070C0"/>
                          <w:sz w:val="20"/>
                          <w:szCs w:val="20"/>
                        </w:rPr>
                      </w:pPr>
                      <w:r w:rsidRPr="00A44C11">
                        <w:rPr>
                          <w:rFonts w:ascii="Verdana" w:hAnsi="Verdana"/>
                          <w:color w:val="0070C0"/>
                          <w:sz w:val="20"/>
                          <w:szCs w:val="20"/>
                        </w:rPr>
                        <w:t xml:space="preserve">SM4 </w:t>
                      </w:r>
                      <w:r w:rsidR="00263814">
                        <w:rPr>
                          <w:rFonts w:ascii="Verdana" w:hAnsi="Verdana"/>
                          <w:color w:val="0070C0"/>
                          <w:sz w:val="20"/>
                          <w:szCs w:val="20"/>
                        </w:rPr>
                        <w:t>5PX</w:t>
                      </w:r>
                    </w:p>
                    <w:p w14:paraId="4DCC05A3"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Tel: 020 8648 4168</w:t>
                      </w:r>
                    </w:p>
                    <w:p w14:paraId="2701240B" w14:textId="77777777" w:rsidR="00A44C11" w:rsidRPr="00A44C11" w:rsidRDefault="00A44C11" w:rsidP="0019448D">
                      <w:pPr>
                        <w:rPr>
                          <w:rFonts w:ascii="Verdana" w:hAnsi="Verdana"/>
                          <w:color w:val="0070C0"/>
                          <w:sz w:val="20"/>
                          <w:szCs w:val="20"/>
                        </w:rPr>
                      </w:pPr>
                      <w:r w:rsidRPr="00A44C11">
                        <w:rPr>
                          <w:rFonts w:ascii="Verdana" w:hAnsi="Verdana"/>
                          <w:color w:val="0070C0"/>
                          <w:sz w:val="20"/>
                          <w:szCs w:val="20"/>
                        </w:rPr>
                        <w:t>e: info@morden.merton.sch.uk</w:t>
                      </w:r>
                    </w:p>
                    <w:p w14:paraId="71D08E10" w14:textId="77777777" w:rsidR="00A44C11" w:rsidRPr="00A44C11" w:rsidRDefault="00A44C11"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2"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3"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8" r:href="rId9"/>
              </v:shape>
              <v:shape id="Picture 6" o:spid="_x0000_s1034"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2463C" w14:textId="77777777" w:rsidR="003B0AD3" w:rsidRDefault="003B0AD3">
      <w:r>
        <w:separator/>
      </w:r>
    </w:p>
  </w:footnote>
  <w:footnote w:type="continuationSeparator" w:id="0">
    <w:p w14:paraId="08354BA4" w14:textId="77777777" w:rsidR="003B0AD3" w:rsidRDefault="003B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B672" w14:textId="02556DDF" w:rsidR="00413BA9" w:rsidRDefault="00242C48">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7EB76" w14:textId="77777777" w:rsidR="00413BA9" w:rsidRDefault="00413B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845AA8"/>
    <w:multiLevelType w:val="hybridMultilevel"/>
    <w:tmpl w:val="3BA2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505">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2098B"/>
    <w:rsid w:val="000548EE"/>
    <w:rsid w:val="0006285E"/>
    <w:rsid w:val="000633B8"/>
    <w:rsid w:val="000751EA"/>
    <w:rsid w:val="0009335E"/>
    <w:rsid w:val="000C3D40"/>
    <w:rsid w:val="00101DB7"/>
    <w:rsid w:val="001123E7"/>
    <w:rsid w:val="00176C68"/>
    <w:rsid w:val="0019448D"/>
    <w:rsid w:val="001D77B7"/>
    <w:rsid w:val="001F144A"/>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413BA9"/>
    <w:rsid w:val="00441131"/>
    <w:rsid w:val="00443E7B"/>
    <w:rsid w:val="004B0CB6"/>
    <w:rsid w:val="004E32F6"/>
    <w:rsid w:val="00512833"/>
    <w:rsid w:val="00552A5B"/>
    <w:rsid w:val="00574AAF"/>
    <w:rsid w:val="005C3BC9"/>
    <w:rsid w:val="005C7DA7"/>
    <w:rsid w:val="005D5BD4"/>
    <w:rsid w:val="00626695"/>
    <w:rsid w:val="00674519"/>
    <w:rsid w:val="006A5DA1"/>
    <w:rsid w:val="006B363F"/>
    <w:rsid w:val="006C5007"/>
    <w:rsid w:val="006C6F00"/>
    <w:rsid w:val="0070741F"/>
    <w:rsid w:val="007353F7"/>
    <w:rsid w:val="00763368"/>
    <w:rsid w:val="00773D43"/>
    <w:rsid w:val="00774470"/>
    <w:rsid w:val="00782065"/>
    <w:rsid w:val="007A1DD0"/>
    <w:rsid w:val="007E436E"/>
    <w:rsid w:val="007F2111"/>
    <w:rsid w:val="007F608B"/>
    <w:rsid w:val="00817F0A"/>
    <w:rsid w:val="008207EF"/>
    <w:rsid w:val="008263C4"/>
    <w:rsid w:val="008405D0"/>
    <w:rsid w:val="00844C9B"/>
    <w:rsid w:val="008D549E"/>
    <w:rsid w:val="00934815"/>
    <w:rsid w:val="00967397"/>
    <w:rsid w:val="0098325A"/>
    <w:rsid w:val="009C2EA0"/>
    <w:rsid w:val="009F426A"/>
    <w:rsid w:val="00A1473F"/>
    <w:rsid w:val="00A40B64"/>
    <w:rsid w:val="00A44C11"/>
    <w:rsid w:val="00A957C5"/>
    <w:rsid w:val="00AA21C6"/>
    <w:rsid w:val="00AA77FA"/>
    <w:rsid w:val="00AC7B40"/>
    <w:rsid w:val="00AE4B7D"/>
    <w:rsid w:val="00AE5EC9"/>
    <w:rsid w:val="00AF068F"/>
    <w:rsid w:val="00B1422D"/>
    <w:rsid w:val="00B22869"/>
    <w:rsid w:val="00B42B19"/>
    <w:rsid w:val="00B54715"/>
    <w:rsid w:val="00B74AED"/>
    <w:rsid w:val="00BB32AB"/>
    <w:rsid w:val="00BB5CCC"/>
    <w:rsid w:val="00BC1BD8"/>
    <w:rsid w:val="00BC55F6"/>
    <w:rsid w:val="00C10DF8"/>
    <w:rsid w:val="00C403B8"/>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66787"/>
    <w:rsid w:val="00EB6A81"/>
    <w:rsid w:val="00EC2E87"/>
    <w:rsid w:val="00F0515A"/>
    <w:rsid w:val="00F06916"/>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enu v:ext="edit" fillcolor="none" strokecolor="none"/>
    </o:shapedefaults>
    <o:shapelayout v:ext="edit">
      <o:idmap v:ext="edit" data="1"/>
    </o:shapelayout>
  </w:shapeDefaults>
  <w:doNotEmbedSmartTags/>
  <w:decimalSymbol w:val="."/>
  <w:listSeparator w:val=","/>
  <w14:docId w14:val="76042A87"/>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orden.merton.sch.uk" TargetMode="External"/><Relationship Id="rId2" Type="http://schemas.openxmlformats.org/officeDocument/2006/relationships/hyperlink" Target="mailto:info@morden.merton.sch.uk" TargetMode="External"/><Relationship Id="rId1" Type="http://schemas.openxmlformats.org/officeDocument/2006/relationships/image" Target="media/image1.png"/><Relationship Id="rId6" Type="http://schemas.openxmlformats.org/officeDocument/2006/relationships/hyperlink" Target="http://www.morden.merton.sch.uk" TargetMode="External"/><Relationship Id="rId5" Type="http://schemas.openxmlformats.org/officeDocument/2006/relationships/hyperlink" Target="mailto:info@morden.merton.sch.uk"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D931-E357-4458-85C0-4F091BBC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0</TotalTime>
  <Pages>1</Pages>
  <Words>288</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1960</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2019-10-10T09:43:00Z</cp:lastPrinted>
  <dcterms:created xsi:type="dcterms:W3CDTF">2022-09-14T09:30:00Z</dcterms:created>
  <dcterms:modified xsi:type="dcterms:W3CDTF">2022-09-14T09:30:00Z</dcterms:modified>
</cp:coreProperties>
</file>