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  <w:bookmarkStart w:id="0" w:name="_GoBack"/>
      <w:bookmarkEnd w:id="0"/>
    </w:p>
    <w:p w:rsidR="00221137" w:rsidRDefault="00221137" w:rsidP="00833FDA">
      <w:pPr>
        <w:rPr>
          <w:rFonts w:ascii="Verdana" w:hAnsi="Verdana"/>
          <w:szCs w:val="22"/>
        </w:rPr>
      </w:pPr>
    </w:p>
    <w:p w:rsidR="00221137" w:rsidRDefault="00221137" w:rsidP="00833FDA">
      <w:pPr>
        <w:rPr>
          <w:rFonts w:ascii="Verdana" w:hAnsi="Verdana"/>
          <w:szCs w:val="22"/>
        </w:rPr>
      </w:pPr>
    </w:p>
    <w:p w:rsidR="00221137" w:rsidRDefault="00221137" w:rsidP="00833FDA">
      <w:pPr>
        <w:rPr>
          <w:rFonts w:ascii="Verdana" w:hAnsi="Verdana"/>
          <w:szCs w:val="22"/>
        </w:rPr>
      </w:pPr>
    </w:p>
    <w:p w:rsidR="00FE2CAF" w:rsidRDefault="00FE2CAF" w:rsidP="00833FDA">
      <w:pPr>
        <w:rPr>
          <w:rFonts w:ascii="Verdana" w:hAnsi="Verdana"/>
          <w:szCs w:val="22"/>
        </w:rPr>
      </w:pPr>
    </w:p>
    <w:p w:rsidR="00FE2CAF" w:rsidRDefault="00FE2CAF" w:rsidP="00833FDA">
      <w:pPr>
        <w:rPr>
          <w:rFonts w:ascii="Verdana" w:hAnsi="Verdana"/>
          <w:szCs w:val="22"/>
        </w:rPr>
      </w:pPr>
    </w:p>
    <w:p w:rsidR="00221137" w:rsidRDefault="00221137" w:rsidP="00833FDA">
      <w:pPr>
        <w:rPr>
          <w:rFonts w:ascii="Verdana" w:hAnsi="Verdana"/>
          <w:szCs w:val="22"/>
        </w:rPr>
      </w:pPr>
    </w:p>
    <w:p w:rsidR="00221137" w:rsidRPr="00BE6E0B" w:rsidRDefault="008931A1" w:rsidP="00221137">
      <w:pPr>
        <w:jc w:val="right"/>
      </w:pPr>
      <w:r>
        <w:t>1</w:t>
      </w:r>
      <w:r w:rsidR="00604C34">
        <w:t>1</w:t>
      </w:r>
      <w:r w:rsidR="00FE2CAF">
        <w:t>.</w:t>
      </w:r>
      <w:r>
        <w:t>10</w:t>
      </w:r>
      <w:r w:rsidR="00FE2CAF">
        <w:t>.2023</w:t>
      </w:r>
    </w:p>
    <w:p w:rsidR="00221137" w:rsidRDefault="00221137" w:rsidP="00221137"/>
    <w:p w:rsidR="00221137" w:rsidRDefault="00221137" w:rsidP="00221137">
      <w:r>
        <w:t>Dear Parents</w:t>
      </w:r>
      <w:r w:rsidR="00CE32A0">
        <w:t xml:space="preserve"> &amp; </w:t>
      </w:r>
      <w:r w:rsidR="00FE2CAF">
        <w:t>C</w:t>
      </w:r>
      <w:r w:rsidR="00CE32A0">
        <w:t>arers</w:t>
      </w:r>
    </w:p>
    <w:p w:rsidR="00221137" w:rsidRDefault="00221137" w:rsidP="00221137"/>
    <w:p w:rsidR="00221137" w:rsidRPr="00BE6E0B" w:rsidRDefault="00221137" w:rsidP="00221137">
      <w:r>
        <w:t xml:space="preserve">On </w:t>
      </w:r>
      <w:r w:rsidR="00FE2CAF">
        <w:rPr>
          <w:b/>
        </w:rPr>
        <w:t>Frida</w:t>
      </w:r>
      <w:r w:rsidR="00697E39">
        <w:rPr>
          <w:b/>
        </w:rPr>
        <w:t xml:space="preserve">y </w:t>
      </w:r>
      <w:r w:rsidR="00FE2CAF">
        <w:rPr>
          <w:b/>
        </w:rPr>
        <w:t xml:space="preserve">the </w:t>
      </w:r>
      <w:r w:rsidR="008931A1">
        <w:rPr>
          <w:b/>
        </w:rPr>
        <w:t>21</w:t>
      </w:r>
      <w:r w:rsidR="008931A1" w:rsidRPr="008931A1">
        <w:rPr>
          <w:b/>
          <w:vertAlign w:val="superscript"/>
        </w:rPr>
        <w:t>st</w:t>
      </w:r>
      <w:r w:rsidR="00FE2CAF">
        <w:rPr>
          <w:b/>
        </w:rPr>
        <w:t xml:space="preserve"> of </w:t>
      </w:r>
      <w:r w:rsidR="008931A1">
        <w:rPr>
          <w:b/>
        </w:rPr>
        <w:t>October</w:t>
      </w:r>
      <w:r>
        <w:t xml:space="preserve">, your </w:t>
      </w:r>
      <w:r w:rsidR="00697E39">
        <w:t>child</w:t>
      </w:r>
      <w:r>
        <w:t xml:space="preserve"> has been selected to participate in the </w:t>
      </w:r>
      <w:r w:rsidR="008931A1">
        <w:rPr>
          <w:b/>
        </w:rPr>
        <w:t xml:space="preserve">Yr 3/4 Girls Football Borough Championships </w:t>
      </w:r>
      <w:r w:rsidR="00795713">
        <w:t>tournament</w:t>
      </w:r>
      <w:r>
        <w:t xml:space="preserve"> at </w:t>
      </w:r>
      <w:r w:rsidR="008931A1">
        <w:rPr>
          <w:b/>
        </w:rPr>
        <w:t xml:space="preserve">Farm Road Pavilion and Playing Fields. </w:t>
      </w:r>
    </w:p>
    <w:p w:rsidR="00221137" w:rsidRDefault="00221137" w:rsidP="00221137"/>
    <w:p w:rsidR="00221137" w:rsidRDefault="00221137" w:rsidP="00221137">
      <w:r>
        <w:t xml:space="preserve">This event takes place outside, during the school day. Your child will require their </w:t>
      </w:r>
      <w:r w:rsidRPr="008931A1">
        <w:rPr>
          <w:b/>
          <w:u w:val="single"/>
        </w:rPr>
        <w:t>PE kit, packed lunch</w:t>
      </w:r>
      <w:r w:rsidR="008931A1" w:rsidRPr="008931A1">
        <w:rPr>
          <w:b/>
          <w:u w:val="single"/>
        </w:rPr>
        <w:t>,</w:t>
      </w:r>
      <w:r w:rsidRPr="008931A1">
        <w:rPr>
          <w:b/>
          <w:u w:val="single"/>
        </w:rPr>
        <w:t xml:space="preserve"> </w:t>
      </w:r>
      <w:r w:rsidR="008931A1" w:rsidRPr="008931A1">
        <w:rPr>
          <w:b/>
          <w:u w:val="single"/>
        </w:rPr>
        <w:t xml:space="preserve">a </w:t>
      </w:r>
      <w:r w:rsidR="00EE1656" w:rsidRPr="008931A1">
        <w:rPr>
          <w:b/>
          <w:u w:val="single"/>
        </w:rPr>
        <w:t>full bottle of water</w:t>
      </w:r>
      <w:r w:rsidR="008931A1" w:rsidRPr="008931A1">
        <w:rPr>
          <w:b/>
          <w:u w:val="single"/>
        </w:rPr>
        <w:t xml:space="preserve"> and a warm coat</w:t>
      </w:r>
      <w:r w:rsidRPr="008931A1">
        <w:rPr>
          <w:b/>
          <w:u w:val="single"/>
        </w:rPr>
        <w:t xml:space="preserve">. </w:t>
      </w:r>
      <w:r>
        <w:t xml:space="preserve">Please </w:t>
      </w:r>
      <w:r w:rsidR="00FE2CAF">
        <w:t>check the weather forecast and ensure that your child is appropriately dressed</w:t>
      </w:r>
      <w:r w:rsidR="008931A1">
        <w:t>.</w:t>
      </w:r>
    </w:p>
    <w:p w:rsidR="007A5859" w:rsidRDefault="007A5859" w:rsidP="00221137"/>
    <w:p w:rsidR="007A5859" w:rsidRDefault="007A5859" w:rsidP="00221137">
      <w:r>
        <w:t xml:space="preserve">Shin guards are compulsory for this event, so if you have some, please bring them with you. </w:t>
      </w:r>
    </w:p>
    <w:p w:rsidR="00FE2CAF" w:rsidRDefault="00FE2CAF" w:rsidP="00221137"/>
    <w:p w:rsidR="00FE2CAF" w:rsidRDefault="00FE2CAF" w:rsidP="00221137">
      <w:r>
        <w:t>Mr Smith will be accompanying the students and they will return before the end of the school day.</w:t>
      </w:r>
    </w:p>
    <w:p w:rsidR="00604C34" w:rsidRDefault="00604C34" w:rsidP="00221137"/>
    <w:p w:rsidR="00604C34" w:rsidRDefault="00604C34" w:rsidP="00604C34">
      <w:r w:rsidRPr="00320E28">
        <w:t xml:space="preserve">Please </w:t>
      </w:r>
      <w:r>
        <w:t>email p</w:t>
      </w:r>
      <w:r w:rsidRPr="00320E28">
        <w:t>ermission</w:t>
      </w:r>
      <w:r>
        <w:t xml:space="preserve"> for your child to participate in this event to </w:t>
      </w:r>
      <w:hyperlink r:id="rId11" w:history="1">
        <w:r w:rsidRPr="008A779A">
          <w:rPr>
            <w:rStyle w:val="Hyperlink"/>
            <w:b/>
          </w:rPr>
          <w:t>info@morden.merton.sch.uk</w:t>
        </w:r>
      </w:hyperlink>
      <w:r>
        <w:t xml:space="preserve">, by </w:t>
      </w:r>
      <w:r w:rsidRPr="00604C34">
        <w:rPr>
          <w:b/>
          <w:u w:val="single"/>
        </w:rPr>
        <w:t>Friday the 14</w:t>
      </w:r>
      <w:r w:rsidRPr="00604C34">
        <w:rPr>
          <w:b/>
          <w:u w:val="single"/>
          <w:vertAlign w:val="superscript"/>
        </w:rPr>
        <w:t>th</w:t>
      </w:r>
      <w:r w:rsidRPr="00604C34">
        <w:rPr>
          <w:b/>
          <w:u w:val="single"/>
        </w:rPr>
        <w:t xml:space="preserve"> of October</w:t>
      </w:r>
      <w:r>
        <w:t>.</w:t>
      </w:r>
      <w:r w:rsidRPr="00AD4A71">
        <w:t xml:space="preserve"> </w:t>
      </w:r>
      <w:r>
        <w:t>O</w:t>
      </w:r>
      <w:r w:rsidRPr="00AD4A71">
        <w:t xml:space="preserve">therwise their place may be offered to someone else. </w:t>
      </w:r>
      <w:r>
        <w:t xml:space="preserve">In your permission, please also confirm any </w:t>
      </w:r>
      <w:r w:rsidRPr="00DD2BCC">
        <w:rPr>
          <w:b/>
        </w:rPr>
        <w:t>medical needs</w:t>
      </w:r>
      <w:r>
        <w:t xml:space="preserve"> to be considered when participating in this event.</w:t>
      </w:r>
    </w:p>
    <w:p w:rsidR="00221137" w:rsidRDefault="00221137" w:rsidP="00221137"/>
    <w:p w:rsidR="00221137" w:rsidRDefault="008931A1" w:rsidP="00221137">
      <w:r>
        <w:t xml:space="preserve">Kind regards, </w:t>
      </w:r>
    </w:p>
    <w:p w:rsidR="00221137" w:rsidRDefault="00221137" w:rsidP="00221137"/>
    <w:p w:rsidR="00221137" w:rsidRDefault="00FE2CAF" w:rsidP="00221137">
      <w:r>
        <w:t>Miss Fursland</w:t>
      </w:r>
    </w:p>
    <w:p w:rsidR="00221137" w:rsidRDefault="00221137" w:rsidP="00221137">
      <w:r>
        <w:t>PE Learning Lead</w:t>
      </w:r>
    </w:p>
    <w:p w:rsidR="008931A1" w:rsidRDefault="008931A1" w:rsidP="00221137"/>
    <w:p w:rsidR="008931A1" w:rsidRDefault="008931A1" w:rsidP="00221137"/>
    <w:p w:rsidR="00CB01A0" w:rsidRPr="00CB01A0" w:rsidRDefault="00CB01A0" w:rsidP="00CB01A0">
      <w:pPr>
        <w:rPr>
          <w:rFonts w:ascii="Verdana" w:hAnsi="Verdana"/>
          <w:szCs w:val="22"/>
        </w:rPr>
      </w:pPr>
    </w:p>
    <w:p w:rsidR="001F2D91" w:rsidRPr="00CB01A0" w:rsidRDefault="00CB01A0" w:rsidP="00CB01A0">
      <w:pPr>
        <w:tabs>
          <w:tab w:val="left" w:pos="7560"/>
        </w:tabs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ab/>
      </w:r>
    </w:p>
    <w:sectPr w:rsidR="001F2D91" w:rsidRPr="00CB01A0" w:rsidSect="00413BA9">
      <w:footerReference w:type="default" r:id="rId12"/>
      <w:headerReference w:type="first" r:id="rId13"/>
      <w:footerReference w:type="first" r:id="rId14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E36" w:rsidRDefault="00FC3E36">
      <w:r>
        <w:separator/>
      </w:r>
    </w:p>
  </w:endnote>
  <w:endnote w:type="continuationSeparator" w:id="0">
    <w:p w:rsidR="00FC3E36" w:rsidRDefault="00FC3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E36" w:rsidRDefault="00FC3E36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E36" w:rsidRPr="00A44C11" w:rsidRDefault="00FC3E36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FC3E36" w:rsidRPr="00A44C11" w:rsidRDefault="00FC3E36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FC3E36" w:rsidRPr="00A44C11" w:rsidRDefault="00FC3E36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FC3E36" w:rsidRPr="00A44C11" w:rsidRDefault="00FC3E36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FC3E36" w:rsidRPr="00A44C11" w:rsidRDefault="00FC3E36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FC3E36" w:rsidRPr="00A44C11" w:rsidRDefault="00FC3E36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FC3E36" w:rsidRPr="00A44C11" w:rsidRDefault="00FC3E36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FC3E36" w:rsidRPr="00A44C11" w:rsidRDefault="00FC3E36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FC3E36" w:rsidRPr="00A44C11" w:rsidRDefault="00FC3E36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FC3E36" w:rsidRPr="00A44C11" w:rsidRDefault="00FC3E36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FC3E36" w:rsidRPr="00A44C11" w:rsidRDefault="00FC3E36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FC3E36" w:rsidRPr="00A44C11" w:rsidRDefault="00FC3E36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FC3E36" w:rsidRPr="00A44C11" w:rsidRDefault="00FC3E36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FC3E36" w:rsidRPr="00A44C11" w:rsidRDefault="00FC3E36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FC3E36" w:rsidRPr="00A44C11" w:rsidRDefault="00FC3E36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FC3E36" w:rsidRPr="00A44C11" w:rsidRDefault="00FC3E36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E36" w:rsidRDefault="00FC3E36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E36" w:rsidRPr="00A44C11" w:rsidRDefault="00FC3E3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FC3E36" w:rsidRPr="00A44C11" w:rsidRDefault="00FC3E3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: Miss A Diamant</w:t>
                            </w:r>
                          </w:p>
                          <w:p w:rsidR="00FC3E36" w:rsidRPr="00A44C11" w:rsidRDefault="00FC3E3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FC3E36" w:rsidRPr="00A44C11" w:rsidRDefault="00FC3E3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FC3E36" w:rsidRPr="00A44C11" w:rsidRDefault="00FC3E3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FC3E36" w:rsidRPr="00A44C11" w:rsidRDefault="00FC3E3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FC3E36" w:rsidRPr="00A44C11" w:rsidRDefault="00FC3E3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FC3E36" w:rsidRPr="00A44C11" w:rsidRDefault="00FC3E36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32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PAAAABgAAAAAAAAAAAAAClQAAAwEAAAAN&#10;AE0AUwBNACAAMgAwADIAMAAgAGcAbwBsAGQAAAABAAAAAAAAAAAAAAAAAAAAAAAAAAEAAAAAAAAA&#10;AAAAAwEAAAKVAAAAAAAAAAAAAAAAAAAAAAEAAAAAAAAAAAAAAAAAAAAAAAAAEAAAAAEAAAAAAABu&#10;dWxsAAAAAgAAAAZib3VuZHNPYmpjAAAAAQAAAAAAAFJjdDEAAAAEAAAAAFRvcCBsb25nAAAAAAAA&#10;AABMZWZ0bG9uZwAAAAAAAAAAQnRvbWxvbmcAAAKVAAAAAFJnaHRsb25nAAADA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Aw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CEIAAAAAQAAAKAAAACKAAAB4AABAsAAACDsABgAAf/Y/+0ADEFk&#10;b2JlX0NNAAH/7gAOQWRvYmUAZIAAAAAB/9sAhAAMCAgICQgMCQkMEQsKCxEVDwwMDxUYExMVExMY&#10;EQwMDAwMDBEMDAwMDAwMDAwMDAwMDAwMDAwMDAwMDAwMDAwMAQ0LCw0ODRAODhAUDg4OFBQODg4O&#10;FBEMDAwMDBERDAwMDAwMEQwMDAwMDAwMDAwMDAwMDAwMDAwMDAwMDAwMDAz/wAARCAC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lNGRiMzJkYy04Y2MwLTRjMjUt&#10;ODZkYi05OTA4OGY4YTU4ZmUiIHN0RXZ0OndoZW49IjIwMTctMDktMTFUMDg6NDQ6MDgrMDE6MDAi&#10;IHN0RXZ0OnNvZnR3YXJlQWdlbnQ9IkFkb2JlIElsbHVzdHJhdG9yIENDIDIwMTc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ZTM1MDY5YTAtNGQwNi00MzJhLWI1OTAtNmFmYzc3NjRhYjYwIiBz&#10;dEV2dDp3aGVuPSIyMDE4LTA4LTI5VDEwOjIyOjE0KzAxOjAwIiBzdEV2dDpzb2Z0d2FyZUFnZW50&#10;PSJBZG9iZSBQaG90b3Nob3AgQ0MgMjAxOCAoTWFjaW50b3No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M2NGY5NDQ0LTkyYTctNGVmZC1iZjJkLWE1&#10;YzRiMDAyMWIwZCIgc3RFdnQ6d2hlbj0iMjAxOC0wOC0yOVQxMDoyMjoxNCswMTowMCIgc3RFdnQ6&#10;c29mdHdhcmVBZ2VudD0iQWRvYmUgUGhvdG9zaG9wIENDIDIwMTggKE1hY2ludG9zaCkiIHN0RXZ0&#10;OmNoYW5nZWQ9Ii8iLz4gPC9yZGY6U2VxPiA8L3htcE1NOkhpc3Rvcnk+IDx4bXBUUGc6TWF4UGFn&#10;ZVNpemUgc3REaW06dz0iNjUuMTQxMTE5IiBzdERpbTpoPSI1NS45NTcwNjQ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YtMDktMjJUMDk6Mzc6MzF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2&#10;LTA5LTIyVDA5OjM3OjM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2LTA5LTIyVDA5OjM3OjMx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i0wOS0yMlQwOTozNzozM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LeAkD/7v/uAwYCUgNnBSgD&#10;/A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QAAAAYAAAAAAAAAAAAA&#10;AlUAAAPPAAAAEgBIAFMAIABBAHcAYQByAGQAIABMAG8AZwBvACAAMgAwADAANgAAAAEAAAAAAAAA&#10;AAAAAAAAAAAAAAAAAQAAAAAAAAAAAAADzwAAAlUAAAAAAAAAAAAAAAAAAAAAAQAAAAAAAAAAAAAA&#10;AAAAAAAAAAAQAAAAAQAAAAAAAG51bGwAAAACAAAABmJvdW5kc09iamMAAAABAAAAAAAAUmN0MQAA&#10;AAQAAAAAVG9wIGxvbmcAAAAAAAAAAExlZnRsb25nAAAAAAAAAABCdG9tbG9uZwAAAlU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V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FrAAAAABAAAAoAAAAGIAAAHg&#10;AAC3wAAAFpQAGAAB/9j/4AAQSkZJRgABAgEASABIAAD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X/m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FC3E36" w:rsidRPr="00A44C11" w:rsidRDefault="00FC3E3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FC3E36" w:rsidRPr="00A44C11" w:rsidRDefault="00FC3E3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: Miss A Diamant</w:t>
                      </w:r>
                    </w:p>
                    <w:p w:rsidR="00FC3E36" w:rsidRPr="00A44C11" w:rsidRDefault="00FC3E3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FC3E36" w:rsidRPr="00A44C11" w:rsidRDefault="00FC3E3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FC3E36" w:rsidRPr="00A44C11" w:rsidRDefault="00FC3E3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FC3E36" w:rsidRPr="00A44C11" w:rsidRDefault="00FC3E3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FC3E36" w:rsidRPr="00A44C11" w:rsidRDefault="00FC3E3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FC3E36" w:rsidRPr="00A44C11" w:rsidRDefault="00FC3E36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4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5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6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9" r:href="rId8"/>
              </v:shape>
              <v:shape id="Picture 6" o:spid="_x0000_s1037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E36" w:rsidRDefault="00FC3E36">
      <w:r>
        <w:separator/>
      </w:r>
    </w:p>
  </w:footnote>
  <w:footnote w:type="continuationSeparator" w:id="0">
    <w:p w:rsidR="00FC3E36" w:rsidRDefault="00FC3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E36" w:rsidRDefault="00FC3E3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3E36" w:rsidRDefault="00FC3E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41DFC"/>
    <w:rsid w:val="000548EE"/>
    <w:rsid w:val="0006285E"/>
    <w:rsid w:val="000633B8"/>
    <w:rsid w:val="000751EA"/>
    <w:rsid w:val="0009335E"/>
    <w:rsid w:val="00101DB7"/>
    <w:rsid w:val="001123E7"/>
    <w:rsid w:val="00176C68"/>
    <w:rsid w:val="0019448D"/>
    <w:rsid w:val="001D77B7"/>
    <w:rsid w:val="001F144A"/>
    <w:rsid w:val="001F2D91"/>
    <w:rsid w:val="00221137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2971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578C2"/>
    <w:rsid w:val="004B0CB6"/>
    <w:rsid w:val="004C68C1"/>
    <w:rsid w:val="004E32F6"/>
    <w:rsid w:val="004E5AFE"/>
    <w:rsid w:val="00512833"/>
    <w:rsid w:val="00552A5B"/>
    <w:rsid w:val="00574AAF"/>
    <w:rsid w:val="00581AC2"/>
    <w:rsid w:val="005C3BC9"/>
    <w:rsid w:val="005D5BD4"/>
    <w:rsid w:val="00604C34"/>
    <w:rsid w:val="00626695"/>
    <w:rsid w:val="00626F2C"/>
    <w:rsid w:val="00633B46"/>
    <w:rsid w:val="00674519"/>
    <w:rsid w:val="00697E39"/>
    <w:rsid w:val="006A5DA1"/>
    <w:rsid w:val="006B363F"/>
    <w:rsid w:val="006C5007"/>
    <w:rsid w:val="006C6F00"/>
    <w:rsid w:val="0070741F"/>
    <w:rsid w:val="007353F7"/>
    <w:rsid w:val="00763368"/>
    <w:rsid w:val="00773D43"/>
    <w:rsid w:val="00774470"/>
    <w:rsid w:val="00782065"/>
    <w:rsid w:val="00795713"/>
    <w:rsid w:val="007A1DD0"/>
    <w:rsid w:val="007A5859"/>
    <w:rsid w:val="007E436E"/>
    <w:rsid w:val="007F2111"/>
    <w:rsid w:val="007F608B"/>
    <w:rsid w:val="00817F0A"/>
    <w:rsid w:val="008207EF"/>
    <w:rsid w:val="008263C4"/>
    <w:rsid w:val="00833FDA"/>
    <w:rsid w:val="00844C9B"/>
    <w:rsid w:val="008931A1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4F3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A1DBC"/>
    <w:rsid w:val="00CB01A0"/>
    <w:rsid w:val="00CB1322"/>
    <w:rsid w:val="00CB3EFA"/>
    <w:rsid w:val="00CC1033"/>
    <w:rsid w:val="00CD58D1"/>
    <w:rsid w:val="00CD6FD8"/>
    <w:rsid w:val="00CE32A0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EE1656"/>
    <w:rsid w:val="00F0515A"/>
    <w:rsid w:val="00F06916"/>
    <w:rsid w:val="00F443C9"/>
    <w:rsid w:val="00F67E3A"/>
    <w:rsid w:val="00FC2A8E"/>
    <w:rsid w:val="00FC3581"/>
    <w:rsid w:val="00FC3E36"/>
    <w:rsid w:val="00FC7528"/>
    <w:rsid w:val="00FE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oNotEmbedSmartTags/>
  <w:decimalSymbol w:val="."/>
  <w:listSeparator w:val=",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morden.merton.sch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http://www.hunsletmoor.co.uk/wp-content/uploads/sites/14/2015/12/Healthy-School-Logo-630x386.jpg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656BE-C7F7-48DD-AAAD-808048B70B93}">
  <ds:schemaRefs>
    <ds:schemaRef ds:uri="http://schemas.microsoft.com/office/2006/documentManagement/types"/>
    <ds:schemaRef ds:uri="http://schemas.microsoft.com/office/2006/metadata/properties"/>
    <ds:schemaRef ds:uri="8e73bd4f-8fd5-464f-be90-08ef46b36cee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0549993f-ec05-4aa6-a76a-1ddd74028b30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7F2DEE-0F03-4F7D-963E-ECF7DEE61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161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1043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2022-09-22T11:37:00Z</cp:lastPrinted>
  <dcterms:created xsi:type="dcterms:W3CDTF">2022-10-17T08:38:00Z</dcterms:created>
  <dcterms:modified xsi:type="dcterms:W3CDTF">2022-10-17T08:38:00Z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