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833FDA" w:rsidRDefault="00833FDA" w:rsidP="00833FDA">
      <w:pPr>
        <w:rPr>
          <w:rFonts w:ascii="Verdana" w:hAnsi="Verdana"/>
          <w:szCs w:val="22"/>
        </w:rPr>
      </w:pPr>
    </w:p>
    <w:p w:rsidR="002178AD" w:rsidRPr="009C5E70" w:rsidRDefault="002178AD" w:rsidP="00833FDA">
      <w:pPr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p w:rsidR="002178AD" w:rsidRPr="009C5E70" w:rsidRDefault="002178AD" w:rsidP="002178AD">
      <w:pPr>
        <w:jc w:val="right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Monday 16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 2023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Dear Parents and Carers,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Our current topic in Year 1 is “The Great Fire of London” and we have organised a drama workshop to take place in school on Tuesday 31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st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 led by a Perform for School.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Children will be immersed in all aspects of drama, art, movement and danc</w:t>
      </w:r>
      <w:r w:rsidR="009C5E70" w:rsidRPr="009C5E70">
        <w:rPr>
          <w:rFonts w:asciiTheme="minorHAnsi" w:hAnsiTheme="minorHAnsi" w:cstheme="minorHAnsi"/>
          <w:sz w:val="28"/>
          <w:szCs w:val="28"/>
        </w:rPr>
        <w:t xml:space="preserve">e learning the importance of the past and stimulate an interest in history. 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The cost of the workshop is </w:t>
      </w:r>
      <w:r w:rsidRPr="009C5E70">
        <w:rPr>
          <w:rFonts w:asciiTheme="minorHAnsi" w:hAnsiTheme="minorHAnsi" w:cstheme="minorHAnsi"/>
          <w:b/>
          <w:sz w:val="28"/>
          <w:szCs w:val="28"/>
          <w:highlight w:val="yellow"/>
          <w:u w:val="single"/>
        </w:rPr>
        <w:t>£3.00 per child</w:t>
      </w:r>
      <w:r w:rsidRPr="009C5E70">
        <w:rPr>
          <w:rFonts w:asciiTheme="minorHAnsi" w:hAnsiTheme="minorHAnsi" w:cstheme="minorHAnsi"/>
          <w:sz w:val="28"/>
          <w:szCs w:val="28"/>
        </w:rPr>
        <w:t>. Please make payment via Parent Pay by Wednesday 25</w:t>
      </w:r>
      <w:r w:rsidRPr="009C5E70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9C5E70">
        <w:rPr>
          <w:rFonts w:asciiTheme="minorHAnsi" w:hAnsiTheme="minorHAnsi" w:cstheme="minorHAnsi"/>
          <w:sz w:val="28"/>
          <w:szCs w:val="28"/>
        </w:rPr>
        <w:t xml:space="preserve"> January.</w:t>
      </w:r>
    </w:p>
    <w:p w:rsidR="002178AD" w:rsidRPr="009C5E70" w:rsidRDefault="002178AD" w:rsidP="002178AD">
      <w:pPr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C5E70">
        <w:rPr>
          <w:rFonts w:asciiTheme="minorHAnsi" w:hAnsiTheme="minorHAnsi" w:cstheme="minorHAnsi"/>
          <w:b/>
          <w:sz w:val="28"/>
          <w:szCs w:val="28"/>
          <w:u w:val="single"/>
        </w:rPr>
        <w:t xml:space="preserve">Unfortunately, the workshop will be cancelled if the costs are not met.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2178AD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We do not want any children to miss any educational workshops, so if you are having any financial difficulties please speak in confidence with either Mrs Freeman or myself.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 xml:space="preserve">Thank you for your continued support. 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Yours sincerely,</w:t>
      </w: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:rsidR="009C5E7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br/>
        <w:t>Mrs G Smith</w:t>
      </w:r>
    </w:p>
    <w:p w:rsidR="00CB01A0" w:rsidRPr="009C5E70" w:rsidRDefault="009C5E70" w:rsidP="009C5E70">
      <w:pPr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9C5E70">
        <w:rPr>
          <w:rFonts w:asciiTheme="minorHAnsi" w:hAnsiTheme="minorHAnsi" w:cstheme="minorHAnsi"/>
          <w:sz w:val="28"/>
          <w:szCs w:val="28"/>
        </w:rPr>
        <w:t>Year 1 Class Teacher</w:t>
      </w: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CB01A0" w:rsidRPr="009C5E70" w:rsidRDefault="00CB01A0" w:rsidP="00CB01A0">
      <w:pPr>
        <w:rPr>
          <w:rFonts w:asciiTheme="minorHAnsi" w:hAnsiTheme="minorHAnsi" w:cstheme="minorHAnsi"/>
          <w:sz w:val="28"/>
          <w:szCs w:val="28"/>
        </w:rPr>
      </w:pPr>
    </w:p>
    <w:p w:rsidR="001F2D91" w:rsidRPr="00CB01A0" w:rsidRDefault="00CB01A0" w:rsidP="00CB01A0">
      <w:pPr>
        <w:tabs>
          <w:tab w:val="left" w:pos="7560"/>
        </w:tabs>
        <w:rPr>
          <w:rFonts w:ascii="Verdana" w:hAnsi="Verdana"/>
          <w:szCs w:val="22"/>
        </w:rPr>
      </w:pPr>
      <w:r w:rsidRPr="009C5E70">
        <w:rPr>
          <w:rFonts w:asciiTheme="minorHAnsi" w:hAnsiTheme="minorHAnsi" w:cstheme="minorHAnsi"/>
          <w:sz w:val="28"/>
          <w:szCs w:val="28"/>
        </w:rPr>
        <w:tab/>
      </w:r>
    </w:p>
    <w:sectPr w:rsidR="001F2D91" w:rsidRPr="00CB01A0" w:rsidSect="00413B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8AD" w:rsidRDefault="002178AD">
      <w:r>
        <w:separator/>
      </w:r>
    </w:p>
  </w:endnote>
  <w:endnote w:type="continuationSeparator" w:id="0">
    <w:p w:rsidR="002178AD" w:rsidRDefault="0021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AD" w:rsidRDefault="00217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AD" w:rsidRDefault="002178A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2178AD" w:rsidRPr="00A44C11" w:rsidRDefault="002178AD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2178AD" w:rsidRPr="00A44C11" w:rsidRDefault="002178AD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2178AD" w:rsidRPr="00A44C11" w:rsidRDefault="002178AD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2178AD" w:rsidRPr="00A44C11" w:rsidRDefault="002178AD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AD" w:rsidRDefault="002178AD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2178AD" w:rsidRPr="00A44C11" w:rsidRDefault="002178AD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2178AD" w:rsidRPr="00A44C11" w:rsidRDefault="002178AD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8AD" w:rsidRDefault="002178AD">
      <w:r>
        <w:separator/>
      </w:r>
    </w:p>
  </w:footnote>
  <w:footnote w:type="continuationSeparator" w:id="0">
    <w:p w:rsidR="002178AD" w:rsidRDefault="00217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AD" w:rsidRDefault="00217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AD" w:rsidRDefault="002178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78AD" w:rsidRDefault="002178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178AD" w:rsidRDefault="00217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42B8A"/>
    <w:rsid w:val="00176C68"/>
    <w:rsid w:val="0019448D"/>
    <w:rsid w:val="001D77B7"/>
    <w:rsid w:val="001F144A"/>
    <w:rsid w:val="001F2D91"/>
    <w:rsid w:val="002178AD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C5E7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F0515A"/>
    <w:rsid w:val="00F06916"/>
    <w:rsid w:val="00F443C9"/>
    <w:rsid w:val="00F67E3A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667894DE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0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E656BE-C7F7-48DD-AAAD-808048B70B93}">
  <ds:schemaRefs>
    <ds:schemaRef ds:uri="http://schemas.microsoft.com/office/2006/documentManagement/types"/>
    <ds:schemaRef ds:uri="http://purl.org/dc/elements/1.1/"/>
    <ds:schemaRef ds:uri="8e73bd4f-8fd5-464f-be90-08ef46b36cee"/>
    <ds:schemaRef ds:uri="http://www.w3.org/XML/1998/namespace"/>
    <ds:schemaRef ds:uri="http://purl.org/dc/dcmitype/"/>
    <ds:schemaRef ds:uri="http://schemas.microsoft.com/office/2006/metadata/properties"/>
    <ds:schemaRef ds:uri="0549993f-ec05-4aa6-a76a-1ddd74028b30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F209F8-8A36-4948-B6A5-7816CA6E6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142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841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2023-01-16T10:58:00Z</dcterms:created>
  <dcterms:modified xsi:type="dcterms:W3CDTF">2023-01-16T10:58:00Z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