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1E36D8" w14:textId="626BB621" w:rsidR="00833FDA" w:rsidRDefault="00833FDA" w:rsidP="00833FDA">
      <w:pPr>
        <w:rPr>
          <w:rFonts w:ascii="Verdana" w:hAnsi="Verdana"/>
          <w:szCs w:val="22"/>
        </w:rPr>
      </w:pPr>
      <w:bookmarkStart w:id="0" w:name="_GoBack"/>
      <w:bookmarkEnd w:id="0"/>
    </w:p>
    <w:p w14:paraId="59370B9E" w14:textId="2FC5A15D" w:rsidR="00827110" w:rsidRDefault="00827110" w:rsidP="00833FDA">
      <w:pPr>
        <w:rPr>
          <w:rFonts w:ascii="Verdana" w:hAnsi="Verdana"/>
          <w:szCs w:val="22"/>
        </w:rPr>
      </w:pPr>
    </w:p>
    <w:p w14:paraId="4BCC3504" w14:textId="741AB830" w:rsidR="00827110" w:rsidRDefault="00827110" w:rsidP="00833FDA">
      <w:pPr>
        <w:rPr>
          <w:rFonts w:ascii="Verdana" w:hAnsi="Verdana"/>
          <w:szCs w:val="22"/>
        </w:rPr>
      </w:pPr>
    </w:p>
    <w:p w14:paraId="4018EC31" w14:textId="1729FD3A" w:rsidR="00827110" w:rsidRDefault="00827110" w:rsidP="00833FDA">
      <w:pPr>
        <w:rPr>
          <w:rFonts w:ascii="Verdana" w:hAnsi="Verdana"/>
          <w:szCs w:val="22"/>
        </w:rPr>
      </w:pPr>
    </w:p>
    <w:p w14:paraId="40E4635A" w14:textId="14C43FE6" w:rsidR="00827110" w:rsidRDefault="00827110" w:rsidP="00833FDA">
      <w:pPr>
        <w:rPr>
          <w:rFonts w:ascii="Verdana" w:hAnsi="Verdana"/>
          <w:szCs w:val="22"/>
        </w:rPr>
      </w:pPr>
    </w:p>
    <w:p w14:paraId="47D429FB" w14:textId="315B4A57" w:rsidR="00827110" w:rsidRDefault="00827110" w:rsidP="00833FDA">
      <w:pPr>
        <w:rPr>
          <w:rFonts w:ascii="Verdana" w:hAnsi="Verdana"/>
          <w:szCs w:val="22"/>
        </w:rPr>
      </w:pPr>
    </w:p>
    <w:p w14:paraId="163FC260" w14:textId="49CF80D4" w:rsidR="00827110" w:rsidRDefault="00827110" w:rsidP="00833FDA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Dear Parent</w:t>
      </w:r>
      <w:r w:rsidR="008B42F4">
        <w:rPr>
          <w:rFonts w:ascii="Verdana" w:hAnsi="Verdana"/>
          <w:szCs w:val="22"/>
        </w:rPr>
        <w:t>s and Carers,</w:t>
      </w:r>
    </w:p>
    <w:p w14:paraId="388E1A5C" w14:textId="3E9610FE" w:rsidR="008B42F4" w:rsidRDefault="008B42F4" w:rsidP="00833FDA">
      <w:pPr>
        <w:rPr>
          <w:rFonts w:ascii="Verdana" w:hAnsi="Verdana"/>
          <w:szCs w:val="22"/>
        </w:rPr>
      </w:pPr>
    </w:p>
    <w:p w14:paraId="25E4C11D" w14:textId="6D34E345" w:rsidR="00827110" w:rsidRDefault="008B42F4" w:rsidP="00833FDA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 xml:space="preserve">We are really excited to announce that we will be re-launching our </w:t>
      </w:r>
      <w:r w:rsidR="00FD7851">
        <w:rPr>
          <w:rFonts w:ascii="Verdana" w:hAnsi="Verdana"/>
          <w:szCs w:val="22"/>
        </w:rPr>
        <w:t>Kindles</w:t>
      </w:r>
      <w:r>
        <w:rPr>
          <w:rFonts w:ascii="Verdana" w:hAnsi="Verdana"/>
          <w:szCs w:val="22"/>
        </w:rPr>
        <w:t xml:space="preserve"> for those children who </w:t>
      </w:r>
      <w:r w:rsidR="00827110">
        <w:rPr>
          <w:rFonts w:ascii="Verdana" w:hAnsi="Verdana"/>
          <w:szCs w:val="22"/>
        </w:rPr>
        <w:t>get 5 or more signatures in their reading journal</w:t>
      </w:r>
      <w:r>
        <w:rPr>
          <w:rFonts w:ascii="Verdana" w:hAnsi="Verdana"/>
          <w:szCs w:val="22"/>
        </w:rPr>
        <w:t>s over the course of a week</w:t>
      </w:r>
      <w:r w:rsidR="00827110">
        <w:rPr>
          <w:rFonts w:ascii="Verdana" w:hAnsi="Verdana"/>
          <w:szCs w:val="22"/>
        </w:rPr>
        <w:t>.</w:t>
      </w:r>
    </w:p>
    <w:p w14:paraId="72C045A0" w14:textId="553C0EA0" w:rsidR="008B42F4" w:rsidRDefault="008B42F4" w:rsidP="00833FDA">
      <w:pPr>
        <w:rPr>
          <w:rFonts w:ascii="Verdana" w:hAnsi="Verdana"/>
          <w:szCs w:val="22"/>
        </w:rPr>
      </w:pPr>
    </w:p>
    <w:p w14:paraId="7C09E192" w14:textId="3C4BF9E8" w:rsidR="008B42F4" w:rsidRDefault="008B42F4" w:rsidP="00833FDA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 xml:space="preserve">For those of you who remember the </w:t>
      </w:r>
      <w:r w:rsidR="00FD7851">
        <w:rPr>
          <w:rFonts w:ascii="Verdana" w:hAnsi="Verdana"/>
          <w:szCs w:val="22"/>
        </w:rPr>
        <w:t>Kindles</w:t>
      </w:r>
      <w:r>
        <w:rPr>
          <w:rFonts w:ascii="Verdana" w:hAnsi="Verdana"/>
          <w:szCs w:val="22"/>
        </w:rPr>
        <w:t xml:space="preserve"> before lockdown, each Thursday in assembly, every child who has had 5 or more signatures over the last week Wednesday to Wednesday, has a raffle ticket entered into our draw. </w:t>
      </w:r>
    </w:p>
    <w:p w14:paraId="4938F0FD" w14:textId="2CE68F2D" w:rsidR="008B42F4" w:rsidRDefault="008B42F4" w:rsidP="00833FDA">
      <w:pPr>
        <w:rPr>
          <w:rFonts w:ascii="Verdana" w:hAnsi="Verdana"/>
          <w:szCs w:val="22"/>
        </w:rPr>
      </w:pPr>
    </w:p>
    <w:p w14:paraId="240F874B" w14:textId="48AC3358" w:rsidR="008B42F4" w:rsidRDefault="008B42F4" w:rsidP="00833FDA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 xml:space="preserve">There is one </w:t>
      </w:r>
      <w:r w:rsidR="00FD7851">
        <w:rPr>
          <w:rFonts w:ascii="Verdana" w:hAnsi="Verdana"/>
          <w:szCs w:val="22"/>
        </w:rPr>
        <w:t>Kindle</w:t>
      </w:r>
      <w:r>
        <w:rPr>
          <w:rFonts w:ascii="Verdana" w:hAnsi="Verdana"/>
          <w:szCs w:val="22"/>
        </w:rPr>
        <w:t xml:space="preserve"> for each of the following classes; Red and Green, Blue and Purple, Silver and Gold.</w:t>
      </w:r>
    </w:p>
    <w:p w14:paraId="6F96DF0B" w14:textId="09F79412" w:rsidR="008B42F4" w:rsidRDefault="008B42F4" w:rsidP="00833FDA">
      <w:pPr>
        <w:rPr>
          <w:rFonts w:ascii="Verdana" w:hAnsi="Verdana"/>
          <w:szCs w:val="22"/>
        </w:rPr>
      </w:pPr>
    </w:p>
    <w:p w14:paraId="79F83FBE" w14:textId="6A95F4BF" w:rsidR="008B42F4" w:rsidRDefault="008B42F4" w:rsidP="00833FDA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 xml:space="preserve">The winning children can access a range of texts on the </w:t>
      </w:r>
      <w:r w:rsidR="00FD7851">
        <w:rPr>
          <w:rFonts w:ascii="Verdana" w:hAnsi="Verdana"/>
          <w:szCs w:val="22"/>
        </w:rPr>
        <w:t>Kindle</w:t>
      </w:r>
      <w:r>
        <w:rPr>
          <w:rFonts w:ascii="Verdana" w:hAnsi="Verdana"/>
          <w:szCs w:val="22"/>
        </w:rPr>
        <w:t xml:space="preserve"> to share and enjoy at home. If your child is lucky enough to win, the </w:t>
      </w:r>
      <w:r w:rsidR="00FD7851">
        <w:rPr>
          <w:rFonts w:ascii="Verdana" w:hAnsi="Verdana"/>
          <w:szCs w:val="22"/>
        </w:rPr>
        <w:t>Kindle</w:t>
      </w:r>
      <w:r>
        <w:rPr>
          <w:rFonts w:ascii="Verdana" w:hAnsi="Verdana"/>
          <w:szCs w:val="22"/>
        </w:rPr>
        <w:t xml:space="preserve"> MUST be returned to school the following Wednesday</w:t>
      </w:r>
      <w:r w:rsidR="004E1C7F">
        <w:rPr>
          <w:rFonts w:ascii="Verdana" w:hAnsi="Verdana"/>
          <w:szCs w:val="22"/>
        </w:rPr>
        <w:t xml:space="preserve"> with its zippy wallet and charger, so that another child can have a chance at winning.</w:t>
      </w:r>
    </w:p>
    <w:p w14:paraId="252ADBC8" w14:textId="77777777" w:rsidR="00833FDA" w:rsidRDefault="00833FDA" w:rsidP="00833FDA">
      <w:pPr>
        <w:rPr>
          <w:rFonts w:ascii="Verdana" w:hAnsi="Verdana"/>
          <w:szCs w:val="22"/>
        </w:rPr>
      </w:pPr>
    </w:p>
    <w:p w14:paraId="783E3CED" w14:textId="52DD895F" w:rsidR="00833FDA" w:rsidRDefault="00827110" w:rsidP="00833FDA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If you have any questions, please do not hesitate to contact the school office.</w:t>
      </w:r>
    </w:p>
    <w:p w14:paraId="17EBF0A2" w14:textId="517B38A3" w:rsidR="00827110" w:rsidRDefault="00827110" w:rsidP="00833FDA">
      <w:pPr>
        <w:rPr>
          <w:rFonts w:ascii="Verdana" w:hAnsi="Verdana"/>
          <w:szCs w:val="22"/>
        </w:rPr>
      </w:pPr>
    </w:p>
    <w:p w14:paraId="7F38B17C" w14:textId="4A482D1A" w:rsidR="00827110" w:rsidRDefault="00827110" w:rsidP="00833FDA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Yours sincerely</w:t>
      </w:r>
    </w:p>
    <w:p w14:paraId="06B455EC" w14:textId="77777777" w:rsidR="00833FDA" w:rsidRDefault="00833FDA" w:rsidP="00833FDA">
      <w:pPr>
        <w:rPr>
          <w:rFonts w:ascii="Verdana" w:hAnsi="Verdana"/>
          <w:szCs w:val="22"/>
        </w:rPr>
      </w:pPr>
    </w:p>
    <w:p w14:paraId="4F510218" w14:textId="77777777" w:rsidR="00E91AF2" w:rsidRDefault="00E91AF2" w:rsidP="00817F0A">
      <w:pPr>
        <w:rPr>
          <w:rFonts w:ascii="Verdana" w:hAnsi="Verdana"/>
          <w:szCs w:val="22"/>
        </w:rPr>
      </w:pPr>
    </w:p>
    <w:p w14:paraId="71CA37DF" w14:textId="1B7F994A" w:rsidR="00E91AF2" w:rsidRDefault="00E91AF2" w:rsidP="00817F0A">
      <w:pPr>
        <w:rPr>
          <w:rFonts w:ascii="Verdana" w:hAnsi="Verdana"/>
          <w:noProof/>
          <w:szCs w:val="22"/>
          <w:lang w:eastAsia="en-GB"/>
        </w:rPr>
      </w:pPr>
    </w:p>
    <w:p w14:paraId="0928686E" w14:textId="6E3DB82D" w:rsidR="00827110" w:rsidRDefault="00827110" w:rsidP="00817F0A">
      <w:pPr>
        <w:rPr>
          <w:rFonts w:ascii="Verdana" w:hAnsi="Verdana"/>
          <w:noProof/>
          <w:szCs w:val="22"/>
          <w:lang w:eastAsia="en-GB"/>
        </w:rPr>
      </w:pPr>
      <w:r>
        <w:rPr>
          <w:rFonts w:ascii="Verdana" w:hAnsi="Verdana"/>
          <w:noProof/>
          <w:szCs w:val="22"/>
          <w:lang w:eastAsia="en-GB"/>
        </w:rPr>
        <w:t>Miss A Diamant</w:t>
      </w:r>
    </w:p>
    <w:p w14:paraId="50CF7BCD" w14:textId="16255CE1" w:rsidR="00827110" w:rsidRDefault="00827110" w:rsidP="00817F0A">
      <w:pPr>
        <w:rPr>
          <w:rFonts w:ascii="Verdana" w:hAnsi="Verdana"/>
          <w:szCs w:val="22"/>
        </w:rPr>
      </w:pPr>
      <w:r>
        <w:rPr>
          <w:rFonts w:ascii="Verdana" w:hAnsi="Verdana"/>
          <w:noProof/>
          <w:szCs w:val="22"/>
          <w:lang w:eastAsia="en-GB"/>
        </w:rPr>
        <w:t>Deputy Head and Acting Literacy Leader</w:t>
      </w:r>
    </w:p>
    <w:p w14:paraId="4A3B112E" w14:textId="77777777" w:rsidR="001F2D91" w:rsidRDefault="001F2D91" w:rsidP="00817F0A">
      <w:pPr>
        <w:rPr>
          <w:rFonts w:ascii="Verdana" w:hAnsi="Verdana"/>
          <w:szCs w:val="22"/>
        </w:rPr>
      </w:pPr>
    </w:p>
    <w:p w14:paraId="570EEFBF" w14:textId="77777777" w:rsidR="001F2D91" w:rsidRDefault="001F2D91" w:rsidP="00817F0A">
      <w:pPr>
        <w:rPr>
          <w:rFonts w:ascii="Verdana" w:hAnsi="Verdana"/>
          <w:szCs w:val="22"/>
        </w:rPr>
      </w:pPr>
    </w:p>
    <w:p w14:paraId="73104AA6" w14:textId="77777777" w:rsidR="001F2D91" w:rsidRDefault="001F2D91" w:rsidP="00817F0A">
      <w:pPr>
        <w:rPr>
          <w:rFonts w:ascii="Verdana" w:hAnsi="Verdana"/>
          <w:szCs w:val="22"/>
        </w:rPr>
      </w:pPr>
    </w:p>
    <w:p w14:paraId="530CC175" w14:textId="77777777" w:rsidR="001F2D91" w:rsidRDefault="001F2D91" w:rsidP="00817F0A">
      <w:pPr>
        <w:rPr>
          <w:rFonts w:ascii="Verdana" w:hAnsi="Verdana"/>
          <w:szCs w:val="22"/>
        </w:rPr>
      </w:pPr>
    </w:p>
    <w:p w14:paraId="2B6688C9" w14:textId="77777777" w:rsidR="001F2D91" w:rsidRDefault="001F2D91" w:rsidP="00817F0A">
      <w:pPr>
        <w:rPr>
          <w:rFonts w:ascii="Verdana" w:hAnsi="Verdana"/>
          <w:szCs w:val="22"/>
        </w:rPr>
      </w:pPr>
    </w:p>
    <w:p w14:paraId="179A5459" w14:textId="77777777" w:rsidR="001F2D91" w:rsidRDefault="001F2D91" w:rsidP="00817F0A">
      <w:pPr>
        <w:rPr>
          <w:rFonts w:ascii="Verdana" w:hAnsi="Verdana"/>
          <w:szCs w:val="22"/>
        </w:rPr>
      </w:pPr>
    </w:p>
    <w:p w14:paraId="16A29F32" w14:textId="77777777" w:rsidR="001F2D91" w:rsidRDefault="001F2D91" w:rsidP="00817F0A">
      <w:pPr>
        <w:rPr>
          <w:rFonts w:ascii="Verdana" w:hAnsi="Verdana"/>
          <w:szCs w:val="22"/>
        </w:rPr>
      </w:pPr>
    </w:p>
    <w:p w14:paraId="36B665A3" w14:textId="77777777" w:rsidR="00CB01A0" w:rsidRPr="00CB01A0" w:rsidRDefault="00CB01A0" w:rsidP="00CB01A0">
      <w:pPr>
        <w:rPr>
          <w:rFonts w:ascii="Verdana" w:hAnsi="Verdana"/>
          <w:szCs w:val="22"/>
        </w:rPr>
      </w:pPr>
    </w:p>
    <w:p w14:paraId="0E65F2BD" w14:textId="77777777" w:rsidR="00CB01A0" w:rsidRPr="00CB01A0" w:rsidRDefault="00CB01A0" w:rsidP="00CB01A0">
      <w:pPr>
        <w:rPr>
          <w:rFonts w:ascii="Verdana" w:hAnsi="Verdana"/>
          <w:szCs w:val="22"/>
        </w:rPr>
      </w:pPr>
    </w:p>
    <w:p w14:paraId="781DEBF0" w14:textId="77777777" w:rsidR="00CB01A0" w:rsidRPr="00CB01A0" w:rsidRDefault="00CB01A0" w:rsidP="00CB01A0">
      <w:pPr>
        <w:rPr>
          <w:rFonts w:ascii="Verdana" w:hAnsi="Verdana"/>
          <w:szCs w:val="22"/>
        </w:rPr>
      </w:pPr>
    </w:p>
    <w:p w14:paraId="2EF147A1" w14:textId="77777777" w:rsidR="00CB01A0" w:rsidRPr="00CB01A0" w:rsidRDefault="00CB01A0" w:rsidP="00CB01A0">
      <w:pPr>
        <w:rPr>
          <w:rFonts w:ascii="Verdana" w:hAnsi="Verdana"/>
          <w:szCs w:val="22"/>
        </w:rPr>
      </w:pPr>
    </w:p>
    <w:p w14:paraId="7955C5A0" w14:textId="77777777" w:rsidR="00CB01A0" w:rsidRPr="00CB01A0" w:rsidRDefault="00CB01A0" w:rsidP="00CB01A0">
      <w:pPr>
        <w:rPr>
          <w:rFonts w:ascii="Verdana" w:hAnsi="Verdana"/>
          <w:szCs w:val="22"/>
        </w:rPr>
      </w:pPr>
    </w:p>
    <w:p w14:paraId="6A8B78AB" w14:textId="77777777" w:rsidR="001F2D91" w:rsidRPr="00CB01A0" w:rsidRDefault="00CB01A0" w:rsidP="00CB01A0">
      <w:pPr>
        <w:tabs>
          <w:tab w:val="left" w:pos="7560"/>
        </w:tabs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ab/>
      </w:r>
    </w:p>
    <w:sectPr w:rsidR="001F2D91" w:rsidRPr="00CB01A0" w:rsidSect="00413BA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1418" w:right="1418" w:bottom="993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4BD5C1" w14:textId="77777777" w:rsidR="00AB549A" w:rsidRDefault="00AB549A">
      <w:r>
        <w:separator/>
      </w:r>
    </w:p>
  </w:endnote>
  <w:endnote w:type="continuationSeparator" w:id="0">
    <w:p w14:paraId="0E8725EA" w14:textId="77777777" w:rsidR="00AB549A" w:rsidRDefault="00AB5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EF2D78" w14:textId="77777777" w:rsidR="006644AD" w:rsidRDefault="006644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61954" w14:textId="77777777" w:rsidR="00AB549A" w:rsidRDefault="001F2D91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6983529D" wp14:editId="6E0546E5">
              <wp:simplePos x="0" y="0"/>
              <wp:positionH relativeFrom="page">
                <wp:posOffset>222250</wp:posOffset>
              </wp:positionH>
              <wp:positionV relativeFrom="paragraph">
                <wp:posOffset>-968375</wp:posOffset>
              </wp:positionV>
              <wp:extent cx="7227570" cy="1457325"/>
              <wp:effectExtent l="0" t="0" r="0" b="9525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7570" cy="1457325"/>
                        <a:chOff x="0" y="0"/>
                        <a:chExt cx="7227570" cy="145732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968240" y="0"/>
                          <a:ext cx="225933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4E87C" w14:textId="77777777"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14:paraId="5AA7AD4B" w14:textId="77777777"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Mrs A. Kira</w:t>
                            </w:r>
                          </w:p>
                          <w:p w14:paraId="6DB004B0" w14:textId="77777777"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14:paraId="14B0CA1A" w14:textId="77777777"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14:paraId="5D460C27" w14:textId="77777777"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14:paraId="634D23A9" w14:textId="77777777"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14:paraId="215DEF07" w14:textId="77777777"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14:paraId="2BA790D9" w14:textId="77777777" w:rsidR="001F2D91" w:rsidRPr="00A44C11" w:rsidRDefault="001F2D91" w:rsidP="001F2D91">
                            <w:pPr>
                              <w:jc w:val="right"/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3660" y="662940"/>
                          <a:ext cx="9048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4480" y="65532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Image result for healthy school award?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47700"/>
                          <a:ext cx="12763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9040" y="670560"/>
                          <a:ext cx="9563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6983529D" id="Group 9" o:spid="_x0000_s1026" style="position:absolute;margin-left:17.5pt;margin-top:-76.25pt;width:569.1pt;height:114.75pt;z-index:251674112;mso-position-horizontal-relative:page" coordsize="72275,145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CASwAAAABAAI4QklNBCYAAAAAAA4AAAAAAAAAAAAA&#10;P4AAADhCSU0EDQAAAAAABAAAAFo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KVAAAAAFJnaHRsb25nAAADAQ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I4QklNBAwAAAAAIQgAAAABAAAA&#10;oAAAAIoAAAHgAAECwAAAIOwAGAAB/9j/7QAMQWRvYmVfQ00AAf/uAA5BZG9iZQBkgAAAAAH/2wCE&#10;AAwICAgJCAwJCQwRCwoLERUPDAwPFRgTExUTExgRDAwMDAwMEQwMDAwMDAwMDAwMDAwMDAwMDAwM&#10;DAwMDAwMDAwBDQsLDQ4NEA4OEBQODg4UFA4ODg4UEQwMDAwMEREMDAwMDAwRDAwMDAwMDAwMDAwM&#10;DAwMDAwMDAwMDAwMDAwMDP/AABEIAI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U9yaWVudGF0aW9uPC9rZXk+CgkJCQk8aW50ZWdlcj4x&#10;PC9pbnRlZ2Vy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TY2FsaW5n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ZAAAABgAAAAAAAAAAAAACVQAAA88AAAASAEgA&#10;UwAgAEEAdwBhAHIAZAAgAEwAbwBnAG8AIAAyADAAMAA2AAAAAQAAAAAAAAAAAAAAAAAAAAAAAAAB&#10;AAAAAAAAAAAAAAPPAAACVQAAAAAAAAAAAAAAAAAAAAABAAAAAAAAAAAAAAAAAAAAAAAAABAAAAAB&#10;AAAAAAAAbnVsbAAAAAIAAAAGYm91bmRzT2JqYwAAAAEAAAAAAABSY3QxAAAABAAAAABUb3AgbG9u&#10;ZwAAAAAAAAAATGVmdGxvbmcAAAAAAAAAAEJ0b21sb25nAAACVQAAAABSZ2h0bG9uZwAAA88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lUAAAAAUmdodGxvbmcAAAPP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49682;width:22593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14:paraId="3B94E87C" w14:textId="77777777"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14:paraId="5AA7AD4B" w14:textId="77777777"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Mrs A. Kira</w:t>
                      </w:r>
                    </w:p>
                    <w:p w14:paraId="6DB004B0" w14:textId="77777777"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14:paraId="14B0CA1A" w14:textId="77777777"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14:paraId="5D460C27" w14:textId="77777777"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14:paraId="634D23A9" w14:textId="77777777"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14:paraId="215DEF07" w14:textId="77777777"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14:paraId="2BA790D9" w14:textId="77777777" w:rsidR="001F2D91" w:rsidRPr="00A44C11" w:rsidRDefault="001F2D91" w:rsidP="001F2D91">
                      <w:pPr>
                        <w:jc w:val="right"/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style="position:absolute;left:26136;top:6629;width:9049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">
                <v:imagedata r:id="rId6" o:title=""/>
              </v:shape>
              <v:shape id="Picture 12" o:spid="_x0000_s1029" type="#_x0000_t75" style="position:absolute;left:15544;top:6553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">
                <v:imagedata r:id="rId7" o:title=""/>
              </v:shape>
              <v:shape id="Picture 13" o:spid="_x0000_s1030" type="#_x0000_t75" alt="Image result for healthy school award?" style="position:absolute;top:6477;width:1276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">
                <v:imagedata r:id="rId8" r:href="rId9"/>
              </v:shape>
              <v:shape id="Picture 14" o:spid="_x0000_s1031" type="#_x0000_t75" style="position:absolute;left:37490;top:6705;width:9563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">
                <v:imagedata r:id="rId10" o:title=""/>
              </v:shape>
              <w10:wrap anchorx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C2088D" w14:textId="77777777" w:rsidR="00AB549A" w:rsidRDefault="006644AD">
    <w:pPr>
      <w:pStyle w:val="Footer"/>
    </w:pPr>
    <w:r>
      <w:rPr>
        <w:rFonts w:ascii="Verdana" w:hAnsi="Verdana"/>
        <w:noProof/>
        <w:szCs w:val="22"/>
      </w:rPr>
      <mc:AlternateContent>
        <mc:Choice Requires="wpg">
          <w:drawing>
            <wp:anchor distT="0" distB="0" distL="114300" distR="114300" simplePos="0" relativeHeight="251678208" behindDoc="0" locked="0" layoutInCell="1" allowOverlap="1" wp14:anchorId="2DE33DD0" wp14:editId="01C71395">
              <wp:simplePos x="0" y="0"/>
              <wp:positionH relativeFrom="margin">
                <wp:align>center</wp:align>
              </wp:positionH>
              <wp:positionV relativeFrom="paragraph">
                <wp:posOffset>-1009650</wp:posOffset>
              </wp:positionV>
              <wp:extent cx="7227570" cy="1457325"/>
              <wp:effectExtent l="0" t="0" r="0" b="9525"/>
              <wp:wrapNone/>
              <wp:docPr id="33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3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2ADF9" w14:textId="77777777" w:rsidR="006644AD" w:rsidRPr="00A44C11" w:rsidRDefault="006644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14:paraId="24C8ECD2" w14:textId="77777777" w:rsidR="006644AD" w:rsidRPr="00A44C11" w:rsidRDefault="006644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14:paraId="4B31F314" w14:textId="77777777" w:rsidR="006644AD" w:rsidRPr="00A44C11" w:rsidRDefault="006644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14:paraId="56472859" w14:textId="77777777" w:rsidR="006644AD" w:rsidRPr="00A44C11" w:rsidRDefault="006644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14:paraId="02E3AF42" w14:textId="77777777" w:rsidR="006644AD" w:rsidRPr="00A44C11" w:rsidRDefault="006644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14:paraId="73C7310B" w14:textId="77777777" w:rsidR="006644AD" w:rsidRPr="00A44C11" w:rsidRDefault="006644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14:paraId="3BB16A6F" w14:textId="77777777" w:rsidR="006644AD" w:rsidRPr="00A44C11" w:rsidRDefault="006644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14:paraId="204D0369" w14:textId="77777777" w:rsidR="006644AD" w:rsidRPr="00A44C11" w:rsidRDefault="006644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2DE33DD0" id="Group 33" o:spid="_x0000_s1032" style="position:absolute;margin-left:0;margin-top:-79.5pt;width:569.1pt;height:114.75pt;z-index:251678208;mso-position-horizontal:center;mso-position-horizontal-relative:margin" coordorigin="261,2964" coordsize="11382,22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JVAAAAAFJnaHRsb25nAAAD&#10;z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I4QklNBAwA&#10;AAAAFrAAAAABAAAAoAAAAGIAAAHgAAC3wAAAFpQAGAAB/9j/4AAQSkZJRgABAgEASABIAAD/7QAM&#10;QWRvYmVfQ00AAf/uAA5BZG9iZQBkgAAAAAH/2wCEAAwICAgJCAwJCQwRCwoLERUPDAwPFRgTExUT&#10;ExgRDAwMDAwMEQwMDAwMDAwMDAwMDAwMDAwMDAwMDAwMDAwMDAwBDQsLDQ4NEA4OEBQODg4UFA4O&#10;Dg4UEQwMDAwMEREMDAwMDAwRDAwMDAwMDAwMDAwMDAwMDAwMDAwMDAwMDAwMDP/AABEIAGI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<v:textbox>
                  <w:txbxContent>
                    <w:p w14:paraId="1FB2ADF9" w14:textId="77777777"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14:paraId="24C8ECD2" w14:textId="77777777"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14:paraId="4B31F314" w14:textId="77777777"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14:paraId="56472859" w14:textId="77777777"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14:paraId="02E3AF42" w14:textId="77777777"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14:paraId="73C7310B" w14:textId="77777777"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14:paraId="3BB16A6F" w14:textId="77777777"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14:paraId="204D0369" w14:textId="77777777"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34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">
                <v:imagedata r:id="rId6" o:title=""/>
              </v:shape>
              <v:shape id="Picture 23" o:spid="_x0000_s1035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">
                <v:imagedata r:id="rId8" r:href="rId7"/>
              </v:shape>
              <v:shape id="Picture 6" o:spid="_x0000_s1036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">
                <v:imagedata r:id="rId9" o:title=""/>
              </v:shape>
              <v:shape id="Picture 7" o:spid="_x0000_s1037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">
                <v:imagedata r:id="rId10" o:title="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4D46F0E4" wp14:editId="35942E0A">
              <wp:simplePos x="0" y="0"/>
              <wp:positionH relativeFrom="column">
                <wp:posOffset>165735</wp:posOffset>
              </wp:positionH>
              <wp:positionV relativeFrom="paragraph">
                <wp:posOffset>1882140</wp:posOffset>
              </wp:positionV>
              <wp:extent cx="7227570" cy="1457325"/>
              <wp:effectExtent l="0" t="0" r="0" b="381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41233" w14:textId="77777777" w:rsidR="006644AD" w:rsidRPr="00A44C11" w:rsidRDefault="006644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14:paraId="79BAF09C" w14:textId="77777777" w:rsidR="006644AD" w:rsidRPr="00A44C11" w:rsidRDefault="006644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14:paraId="13AD98D2" w14:textId="77777777" w:rsidR="006644AD" w:rsidRPr="00A44C11" w:rsidRDefault="006644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14:paraId="05CC656B" w14:textId="77777777" w:rsidR="006644AD" w:rsidRPr="00A44C11" w:rsidRDefault="006644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14:paraId="0D5B6509" w14:textId="77777777" w:rsidR="006644AD" w:rsidRPr="00A44C11" w:rsidRDefault="006644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14:paraId="063FAF5D" w14:textId="77777777" w:rsidR="006644AD" w:rsidRPr="00A44C11" w:rsidRDefault="006644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14:paraId="543732E3" w14:textId="77777777" w:rsidR="006644AD" w:rsidRPr="00A44C11" w:rsidRDefault="006644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14:paraId="64A81FD4" w14:textId="77777777" w:rsidR="006644AD" w:rsidRPr="00A44C11" w:rsidRDefault="006644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4D46F0E4" id="Group 18" o:spid="_x0000_s1038" style="position:absolute;margin-left:13.05pt;margin-top:148.2pt;width:569.1pt;height:114.75pt;z-index:251676160" coordorigin="261,2964" coordsize="11382,22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lUAAAAAUmdodGxvbmcAAAPP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">
              <v:shape id="Text Box 2" o:spid="_x0000_s1039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<v:textbox>
                  <w:txbxContent>
                    <w:p w14:paraId="24841233" w14:textId="77777777"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14:paraId="79BAF09C" w14:textId="77777777"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14:paraId="13AD98D2" w14:textId="77777777"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14:paraId="05CC656B" w14:textId="77777777"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14:paraId="0D5B6509" w14:textId="77777777"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14:paraId="063FAF5D" w14:textId="77777777"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14:paraId="543732E3" w14:textId="77777777"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14:paraId="64A81FD4" w14:textId="77777777"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 id="Picture 21" o:spid="_x0000_s1040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">
                <v:imagedata r:id="rId6" o:title=""/>
              </v:shape>
              <v:shape id="Picture 23" o:spid="_x0000_s1041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">
                <v:imagedata r:id="rId8" r:href="rId11"/>
              </v:shape>
              <v:shape id="Picture 6" o:spid="_x0000_s1042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">
                <v:imagedata r:id="rId9" o:title=""/>
              </v:shape>
              <v:shape id="Picture 12" o:spid="_x0000_s1043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">
                <v:imagedata r:id="rId10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10B70835" wp14:editId="58C2932C">
              <wp:simplePos x="0" y="0"/>
              <wp:positionH relativeFrom="column">
                <wp:posOffset>165735</wp:posOffset>
              </wp:positionH>
              <wp:positionV relativeFrom="paragraph">
                <wp:posOffset>1882140</wp:posOffset>
              </wp:positionV>
              <wp:extent cx="7227570" cy="1457325"/>
              <wp:effectExtent l="0" t="0" r="0" b="381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489C8" w14:textId="77777777" w:rsidR="006644AD" w:rsidRPr="00A44C11" w:rsidRDefault="006644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14:paraId="1FD6B4CB" w14:textId="77777777" w:rsidR="006644AD" w:rsidRPr="00A44C11" w:rsidRDefault="006644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14:paraId="0AE2A23F" w14:textId="77777777" w:rsidR="006644AD" w:rsidRPr="00A44C11" w:rsidRDefault="006644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14:paraId="3376FDD7" w14:textId="77777777" w:rsidR="006644AD" w:rsidRPr="00A44C11" w:rsidRDefault="006644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14:paraId="76F4E85C" w14:textId="77777777" w:rsidR="006644AD" w:rsidRPr="00A44C11" w:rsidRDefault="006644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14:paraId="2C8307A9" w14:textId="77777777" w:rsidR="006644AD" w:rsidRPr="00A44C11" w:rsidRDefault="006644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14:paraId="39C9AA26" w14:textId="77777777" w:rsidR="006644AD" w:rsidRPr="00A44C11" w:rsidRDefault="006644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14:paraId="08913FC9" w14:textId="77777777" w:rsidR="006644AD" w:rsidRPr="00A44C11" w:rsidRDefault="006644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10B70835" id="Group 2" o:spid="_x0000_s1044" style="position:absolute;margin-left:13.05pt;margin-top:148.2pt;width:569.1pt;height:114.75pt;z-index:251675136" coordorigin="261,2964" coordsize="11382,22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CVQAAAABSZ2h0bG9uZwAAA88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QAAAAAAAQAAAACOEJJTQQMAAAA&#10;ABawAAAAAQAAAKAAAABiAAAB4AAAt8AAABaUABgAAf/Y/+AAEEpGSUYAAQIBAEgASAAA/+0ADEFk&#10;b2JlX0NNAAH/7gAOQWRvYmUAZIAAAAAB/9sAhAAMCAgICQgMCQkMEQsKCxEVDwwMDxUYExMVExMY&#10;EQwMDAwMDBEMDAwMDAwMDAwMDAwMDAwMDAwMDAwMDAwMDAwMAQ0LCw0ODRAODhAUDg4OFBQODg4O&#10;FBEMDAwMDBERDAwMDAwMEQwMDAwMDAwMDAwMDAwMDAwMDAwMDAwMDAwMDAz/wAARCABi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">
              <v:shape id="Text Box 2" o:spid="_x0000_s1045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667489C8" w14:textId="77777777"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14:paraId="1FD6B4CB" w14:textId="77777777"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14:paraId="0AE2A23F" w14:textId="77777777"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14:paraId="3376FDD7" w14:textId="77777777"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14:paraId="76F4E85C" w14:textId="77777777"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14:paraId="2C8307A9" w14:textId="77777777"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14:paraId="39C9AA26" w14:textId="77777777"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14:paraId="08913FC9" w14:textId="77777777"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 id="Picture 21" o:spid="_x0000_s1046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">
                <v:imagedata r:id="rId6" o:title=""/>
              </v:shape>
              <v:shape id="Picture 23" o:spid="_x0000_s1047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">
                <v:imagedata r:id="rId8" r:href="rId12"/>
              </v:shape>
              <v:shape id="Picture 6" o:spid="_x0000_s1048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">
                <v:imagedata r:id="rId9" o:title=""/>
              </v:shape>
              <v:shape id="Picture 6" o:spid="_x0000_s1049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">
                <v:imagedata r:id="rId10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4F6588" w14:textId="77777777" w:rsidR="00AB549A" w:rsidRDefault="00AB549A">
      <w:r>
        <w:separator/>
      </w:r>
    </w:p>
  </w:footnote>
  <w:footnote w:type="continuationSeparator" w:id="0">
    <w:p w14:paraId="23C03CCE" w14:textId="77777777" w:rsidR="00AB549A" w:rsidRDefault="00AB54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44C81" w14:textId="77777777" w:rsidR="006644AD" w:rsidRDefault="006644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46F64" w14:textId="77777777" w:rsidR="006644AD" w:rsidRDefault="006644A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47318F" w14:textId="77777777" w:rsidR="00AB549A" w:rsidRDefault="00AB549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016" behindDoc="0" locked="0" layoutInCell="1" allowOverlap="1" wp14:anchorId="5B7DB4AD" wp14:editId="008949DC">
          <wp:simplePos x="0" y="0"/>
          <wp:positionH relativeFrom="column">
            <wp:posOffset>4709795</wp:posOffset>
          </wp:positionH>
          <wp:positionV relativeFrom="paragraph">
            <wp:posOffset>-240665</wp:posOffset>
          </wp:positionV>
          <wp:extent cx="1647568" cy="1440000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568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44F743" w14:textId="77777777" w:rsidR="00AB549A" w:rsidRDefault="00AB54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726B1"/>
    <w:multiLevelType w:val="hybridMultilevel"/>
    <w:tmpl w:val="31C0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47B3C"/>
    <w:multiLevelType w:val="hybridMultilevel"/>
    <w:tmpl w:val="20BE98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9007C8"/>
    <w:multiLevelType w:val="hybridMultilevel"/>
    <w:tmpl w:val="6158EE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11794"/>
    <w:multiLevelType w:val="hybridMultilevel"/>
    <w:tmpl w:val="525CF2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3793">
      <o:colormenu v:ext="edit" fillcolor="none" strokecolor="non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08B"/>
    <w:rsid w:val="000548EE"/>
    <w:rsid w:val="0006285E"/>
    <w:rsid w:val="000633B8"/>
    <w:rsid w:val="000751EA"/>
    <w:rsid w:val="0009335E"/>
    <w:rsid w:val="00101DB7"/>
    <w:rsid w:val="001123E7"/>
    <w:rsid w:val="00176C68"/>
    <w:rsid w:val="0019448D"/>
    <w:rsid w:val="001D77B7"/>
    <w:rsid w:val="001F144A"/>
    <w:rsid w:val="001F2D91"/>
    <w:rsid w:val="00225852"/>
    <w:rsid w:val="00232464"/>
    <w:rsid w:val="00242B1D"/>
    <w:rsid w:val="00242C48"/>
    <w:rsid w:val="00263814"/>
    <w:rsid w:val="00266475"/>
    <w:rsid w:val="002754EF"/>
    <w:rsid w:val="002975E5"/>
    <w:rsid w:val="002D48E3"/>
    <w:rsid w:val="00335D21"/>
    <w:rsid w:val="00340698"/>
    <w:rsid w:val="003430BD"/>
    <w:rsid w:val="0035206A"/>
    <w:rsid w:val="00371D1D"/>
    <w:rsid w:val="003B0AD3"/>
    <w:rsid w:val="00413BA9"/>
    <w:rsid w:val="00441131"/>
    <w:rsid w:val="00443E7B"/>
    <w:rsid w:val="004B0CB6"/>
    <w:rsid w:val="004E1C7F"/>
    <w:rsid w:val="004E32F6"/>
    <w:rsid w:val="004E5AFE"/>
    <w:rsid w:val="00512833"/>
    <w:rsid w:val="00552A5B"/>
    <w:rsid w:val="00574AAF"/>
    <w:rsid w:val="005C3BC9"/>
    <w:rsid w:val="005D5BD4"/>
    <w:rsid w:val="00626695"/>
    <w:rsid w:val="00633B46"/>
    <w:rsid w:val="006644AD"/>
    <w:rsid w:val="00674519"/>
    <w:rsid w:val="006A5DA1"/>
    <w:rsid w:val="006B363F"/>
    <w:rsid w:val="006C5007"/>
    <w:rsid w:val="006C6F00"/>
    <w:rsid w:val="0070741F"/>
    <w:rsid w:val="007353F7"/>
    <w:rsid w:val="00750CE3"/>
    <w:rsid w:val="00763368"/>
    <w:rsid w:val="00773D43"/>
    <w:rsid w:val="00774470"/>
    <w:rsid w:val="00782065"/>
    <w:rsid w:val="007A1DD0"/>
    <w:rsid w:val="007E436E"/>
    <w:rsid w:val="007F2111"/>
    <w:rsid w:val="007F608B"/>
    <w:rsid w:val="00817F0A"/>
    <w:rsid w:val="008207EF"/>
    <w:rsid w:val="008263C4"/>
    <w:rsid w:val="00827110"/>
    <w:rsid w:val="00833FDA"/>
    <w:rsid w:val="00844C9B"/>
    <w:rsid w:val="008B42F4"/>
    <w:rsid w:val="008D549E"/>
    <w:rsid w:val="00934815"/>
    <w:rsid w:val="00967397"/>
    <w:rsid w:val="0098325A"/>
    <w:rsid w:val="009C2EA0"/>
    <w:rsid w:val="009E0AF3"/>
    <w:rsid w:val="009F426A"/>
    <w:rsid w:val="00A1473F"/>
    <w:rsid w:val="00A40B64"/>
    <w:rsid w:val="00A44C11"/>
    <w:rsid w:val="00A957C5"/>
    <w:rsid w:val="00AA21C6"/>
    <w:rsid w:val="00AA77FA"/>
    <w:rsid w:val="00AB549A"/>
    <w:rsid w:val="00AC7B40"/>
    <w:rsid w:val="00AE5EC9"/>
    <w:rsid w:val="00AF068F"/>
    <w:rsid w:val="00B1422D"/>
    <w:rsid w:val="00B22869"/>
    <w:rsid w:val="00B42B19"/>
    <w:rsid w:val="00B54715"/>
    <w:rsid w:val="00B74AED"/>
    <w:rsid w:val="00BB32AB"/>
    <w:rsid w:val="00BB5CCC"/>
    <w:rsid w:val="00BC1BD8"/>
    <w:rsid w:val="00BC55F6"/>
    <w:rsid w:val="00C10DF8"/>
    <w:rsid w:val="00C403B8"/>
    <w:rsid w:val="00CB01A0"/>
    <w:rsid w:val="00CB1322"/>
    <w:rsid w:val="00CB3EFA"/>
    <w:rsid w:val="00CC1033"/>
    <w:rsid w:val="00CD58D1"/>
    <w:rsid w:val="00CE3747"/>
    <w:rsid w:val="00CE3D52"/>
    <w:rsid w:val="00CE52EB"/>
    <w:rsid w:val="00D71FED"/>
    <w:rsid w:val="00D7227B"/>
    <w:rsid w:val="00DA6DF8"/>
    <w:rsid w:val="00DB3270"/>
    <w:rsid w:val="00DD122F"/>
    <w:rsid w:val="00DF3C9E"/>
    <w:rsid w:val="00E13B9D"/>
    <w:rsid w:val="00E66787"/>
    <w:rsid w:val="00E91AF2"/>
    <w:rsid w:val="00EB6A81"/>
    <w:rsid w:val="00EC2E87"/>
    <w:rsid w:val="00F0515A"/>
    <w:rsid w:val="00F06916"/>
    <w:rsid w:val="00F443C9"/>
    <w:rsid w:val="00F67E3A"/>
    <w:rsid w:val="00FC2A8E"/>
    <w:rsid w:val="00FC7528"/>
    <w:rsid w:val="00FD7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>
      <o:colormenu v:ext="edit" fillcolor="none" strokecolor="none"/>
    </o:shapedefaults>
    <o:shapelayout v:ext="edit">
      <o:idmap v:ext="edit" data="1"/>
    </o:shapelayout>
  </w:shapeDefaults>
  <w:doNotEmbedSmartTags/>
  <w:decimalSymbol w:val="."/>
  <w:listSeparator w:val=","/>
  <w14:docId w14:val="4A167224"/>
  <w15:chartTrackingRefBased/>
  <w15:docId w15:val="{C9B9D0A6-97E6-43DA-B00E-0BDB3960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B3C37"/>
    <w:rPr>
      <w:rFonts w:ascii="Tahoma" w:hAnsi="Tahoma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4B3C37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B3C37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4B3C37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815E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815E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D5BD4"/>
    <w:rPr>
      <w:rFonts w:cs="Tahoma"/>
      <w:sz w:val="16"/>
      <w:szCs w:val="16"/>
    </w:rPr>
  </w:style>
  <w:style w:type="character" w:styleId="Hyperlink">
    <w:name w:val="Hyperlink"/>
    <w:rsid w:val="007A1DD0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AF068F"/>
    <w:rPr>
      <w:rFonts w:ascii="Tahoma" w:hAnsi="Tahoma"/>
      <w:sz w:val="22"/>
      <w:szCs w:val="24"/>
      <w:lang w:eastAsia="en-US"/>
    </w:rPr>
  </w:style>
  <w:style w:type="character" w:customStyle="1" w:styleId="FooterChar">
    <w:name w:val="Footer Char"/>
    <w:link w:val="Footer"/>
    <w:uiPriority w:val="99"/>
    <w:rsid w:val="00AF068F"/>
    <w:rPr>
      <w:rFonts w:ascii="Tahoma" w:hAnsi="Tahoma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10DF8"/>
    <w:pPr>
      <w:ind w:left="720"/>
    </w:pPr>
  </w:style>
  <w:style w:type="character" w:styleId="Strong">
    <w:name w:val="Strong"/>
    <w:uiPriority w:val="22"/>
    <w:qFormat/>
    <w:rsid w:val="00266475"/>
    <w:rPr>
      <w:b/>
      <w:bCs/>
    </w:rPr>
  </w:style>
  <w:style w:type="paragraph" w:styleId="NormalWeb">
    <w:name w:val="Normal (Web)"/>
    <w:basedOn w:val="Normal"/>
    <w:uiPriority w:val="99"/>
    <w:unhideWhenUsed/>
    <w:rsid w:val="00266475"/>
    <w:pPr>
      <w:spacing w:before="100" w:beforeAutospacing="1" w:after="100" w:afterAutospacing="1" w:line="336" w:lineRule="atLeast"/>
    </w:pPr>
    <w:rPr>
      <w:rFonts w:ascii="Times New Roman" w:hAnsi="Times New Roman"/>
      <w:color w:val="333333"/>
      <w:sz w:val="41"/>
      <w:szCs w:val="41"/>
      <w:lang w:eastAsia="en-GB"/>
    </w:rPr>
  </w:style>
  <w:style w:type="character" w:customStyle="1" w:styleId="peb">
    <w:name w:val="_pe_b"/>
    <w:rsid w:val="00674519"/>
  </w:style>
  <w:style w:type="character" w:customStyle="1" w:styleId="bidi">
    <w:name w:val="bidi"/>
    <w:rsid w:val="00674519"/>
  </w:style>
  <w:style w:type="character" w:customStyle="1" w:styleId="rpd1">
    <w:name w:val="_rp_d1"/>
    <w:rsid w:val="00674519"/>
  </w:style>
  <w:style w:type="character" w:customStyle="1" w:styleId="rw6">
    <w:name w:val="_rw_6"/>
    <w:rsid w:val="00674519"/>
  </w:style>
  <w:style w:type="character" w:customStyle="1" w:styleId="UnresolvedMention1">
    <w:name w:val="Unresolved Mention1"/>
    <w:uiPriority w:val="99"/>
    <w:semiHidden/>
    <w:unhideWhenUsed/>
    <w:rsid w:val="00A44C1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33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75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379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4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8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72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06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70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30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606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31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500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229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688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968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122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725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244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213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4352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60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70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6424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5705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68514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26911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97285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42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2159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05833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8071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359327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483108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16995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549420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236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59640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8985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214578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9766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49787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2612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393719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97660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48241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457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722476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83401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81881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50195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50650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52872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62519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43406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501688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083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8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793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8" w:space="3" w:color="E1E1E1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5307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13213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418052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3774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179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0173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542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8416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698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21375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0472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3891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8952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8611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8850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9706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406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37430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82233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57551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81304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55443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565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02834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71426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55531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6754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1332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27215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822176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931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8817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164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10" Type="http://schemas.openxmlformats.org/officeDocument/2006/relationships/image" Target="media/image8.png"/><Relationship Id="rId4" Type="http://schemas.openxmlformats.org/officeDocument/2006/relationships/image" Target="http://www.hunsletmoor.co.uk/wp-content/uploads/sites/14/2015/12/Healthy-School-Logo-630x386.jpg" TargetMode="External"/><Relationship Id="rId9" Type="http://schemas.openxmlformats.org/officeDocument/2006/relationships/image" Target="http://www.hunsletmoor.co.uk/wp-content/uploads/sites/14/2015/12/Healthy-School-Logo-630x386.jpg" TargetMode="Externa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http://www.hunsletmoor.co.uk/wp-content/uploads/sites/14/2015/12/Healthy-School-Logo-630x386.jpg" TargetMode="External"/><Relationship Id="rId7" Type="http://schemas.openxmlformats.org/officeDocument/2006/relationships/image" Target="http://www.hunsletmoor.co.uk/wp-content/uploads/sites/14/2015/12/Healthy-School-Logo-630x386.jpg" TargetMode="External"/><Relationship Id="rId12" Type="http://schemas.openxmlformats.org/officeDocument/2006/relationships/image" Target="http://www.hunsletmoor.co.uk/wp-content/uploads/sites/14/2015/12/Healthy-School-Logo-630x386.jp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11" Type="http://schemas.openxmlformats.org/officeDocument/2006/relationships/image" Target="http://www.hunsletmoor.co.uk/wp-content/uploads/sites/14/2015/12/Healthy-School-Logo-630x386.jpg" TargetMode="External"/><Relationship Id="rId5" Type="http://schemas.openxmlformats.org/officeDocument/2006/relationships/image" Target="media/image7.png"/><Relationship Id="rId10" Type="http://schemas.openxmlformats.org/officeDocument/2006/relationships/image" Target="media/image11.png"/><Relationship Id="rId4" Type="http://schemas.openxmlformats.org/officeDocument/2006/relationships/image" Target="media/image4.png"/><Relationship Id="rId9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MPS%20final%20MSWord%20Stationery%20&amp;%20graphics\MPS%20Letterhead%20v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F140605ED036478DFC5C3026032486" ma:contentTypeVersion="13" ma:contentTypeDescription="Create a new document." ma:contentTypeScope="" ma:versionID="2fbd951dfbb725bb341bd818a80d03d2">
  <xsd:schema xmlns:xsd="http://www.w3.org/2001/XMLSchema" xmlns:xs="http://www.w3.org/2001/XMLSchema" xmlns:p="http://schemas.microsoft.com/office/2006/metadata/properties" xmlns:ns2="0549993f-ec05-4aa6-a76a-1ddd74028b30" xmlns:ns3="8e73bd4f-8fd5-464f-be90-08ef46b36cee" targetNamespace="http://schemas.microsoft.com/office/2006/metadata/properties" ma:root="true" ma:fieldsID="1869f4dc0108ac901393fb6638254264" ns2:_="" ns3:_="">
    <xsd:import namespace="0549993f-ec05-4aa6-a76a-1ddd74028b30"/>
    <xsd:import namespace="8e73bd4f-8fd5-464f-be90-08ef46b36c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9993f-ec05-4aa6-a76a-1ddd74028b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73bd4f-8fd5-464f-be90-08ef46b36c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656BE-C7F7-48DD-AAAD-808048B70B93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0549993f-ec05-4aa6-a76a-1ddd74028b30"/>
    <ds:schemaRef ds:uri="http://purl.org/dc/elements/1.1/"/>
    <ds:schemaRef ds:uri="http://www.w3.org/XML/1998/namespace"/>
    <ds:schemaRef ds:uri="8e73bd4f-8fd5-464f-be90-08ef46b36cee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40DA4814-3A84-4657-857E-11EAE9410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49993f-ec05-4aa6-a76a-1ddd74028b30"/>
    <ds:schemaRef ds:uri="8e73bd4f-8fd5-464f-be90-08ef46b36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FEE880-D3E9-4B8C-9A35-DE0088C84B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A73E3D-85D0-4AA5-956D-16DBA6CA3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MPS Letterhead v4</Template>
  <TotalTime>11</TotalTime>
  <Pages>1</Pages>
  <Words>170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Reed Brand Communication Ltd.</Company>
  <LinksUpToDate>false</LinksUpToDate>
  <CharactersWithSpaces>979</CharactersWithSpaces>
  <SharedDoc>false</SharedDoc>
  <HLinks>
    <vt:vector size="24" baseType="variant">
      <vt:variant>
        <vt:i4>4259917</vt:i4>
      </vt:variant>
      <vt:variant>
        <vt:i4>9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6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  <vt:variant>
        <vt:i4>4259917</vt:i4>
      </vt:variant>
      <vt:variant>
        <vt:i4>3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0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Hill</dc:creator>
  <cp:keywords/>
  <cp:lastModifiedBy>Julie Freeman</cp:lastModifiedBy>
  <cp:revision>2</cp:revision>
  <cp:lastPrinted>2023-02-21T10:37:00Z</cp:lastPrinted>
  <dcterms:created xsi:type="dcterms:W3CDTF">2023-02-21T10:48:00Z</dcterms:created>
  <dcterms:modified xsi:type="dcterms:W3CDTF">2023-02-21T10:48:00Z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0x01010029F140605ED036478DFC5C3026032486</vt:lpwstr>
  </property>
</Properties>
</file>