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2D3D" w:rsidRDefault="00271959" w:rsidP="00271959">
      <w:pPr>
        <w:jc w:val="right"/>
        <w:rPr>
          <w:rFonts w:asciiTheme="minorHAnsi" w:hAnsiTheme="minorHAnsi" w:cstheme="minorHAnsi"/>
          <w:sz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-205105</wp:posOffset>
            </wp:positionH>
            <wp:positionV relativeFrom="paragraph">
              <wp:posOffset>-328930</wp:posOffset>
            </wp:positionV>
            <wp:extent cx="2381250" cy="2000250"/>
            <wp:effectExtent l="0" t="0" r="0" b="0"/>
            <wp:wrapNone/>
            <wp:docPr id="7" name="Picture 7" descr="Hush! There's A Baby - it's here! (2010-12-01) - News from MGB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sh! There's A Baby - it's here! (2010-12-01) - News from MGB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2D3D" w:rsidRDefault="00792D3D" w:rsidP="00DC7965">
      <w:pPr>
        <w:rPr>
          <w:rFonts w:asciiTheme="minorHAnsi" w:hAnsiTheme="minorHAnsi" w:cstheme="minorHAnsi"/>
          <w:sz w:val="24"/>
        </w:rPr>
      </w:pPr>
    </w:p>
    <w:p w:rsidR="00792D3D" w:rsidRDefault="00792D3D" w:rsidP="00DC7965">
      <w:pPr>
        <w:rPr>
          <w:rFonts w:asciiTheme="minorHAnsi" w:hAnsiTheme="minorHAnsi" w:cstheme="minorHAnsi"/>
          <w:sz w:val="24"/>
        </w:rPr>
      </w:pPr>
    </w:p>
    <w:p w:rsidR="00792D3D" w:rsidRDefault="00271959" w:rsidP="00DC7965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</w:p>
    <w:p w:rsidR="00271959" w:rsidRDefault="00271959" w:rsidP="00DC7965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</w:p>
    <w:p w:rsidR="00271959" w:rsidRDefault="00271959" w:rsidP="00DC7965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>9</w:t>
      </w:r>
      <w:r w:rsidRPr="00271959">
        <w:rPr>
          <w:rFonts w:asciiTheme="minorHAnsi" w:hAnsiTheme="minorHAnsi" w:cstheme="minorHAnsi"/>
          <w:sz w:val="24"/>
          <w:vertAlign w:val="superscript"/>
        </w:rPr>
        <w:t>th</w:t>
      </w:r>
      <w:r>
        <w:rPr>
          <w:rFonts w:asciiTheme="minorHAnsi" w:hAnsiTheme="minorHAnsi" w:cstheme="minorHAnsi"/>
          <w:sz w:val="24"/>
        </w:rPr>
        <w:t xml:space="preserve"> November 2022</w:t>
      </w:r>
    </w:p>
    <w:p w:rsidR="00271959" w:rsidRDefault="00271959" w:rsidP="00DC7965">
      <w:pPr>
        <w:rPr>
          <w:rFonts w:asciiTheme="minorHAnsi" w:hAnsiTheme="minorHAnsi" w:cstheme="minorHAnsi"/>
          <w:sz w:val="24"/>
        </w:rPr>
      </w:pPr>
    </w:p>
    <w:p w:rsidR="00271959" w:rsidRDefault="00271959" w:rsidP="00DC7965">
      <w:pPr>
        <w:rPr>
          <w:rFonts w:asciiTheme="minorHAnsi" w:hAnsiTheme="minorHAnsi" w:cstheme="minorHAnsi"/>
          <w:sz w:val="24"/>
        </w:rPr>
      </w:pPr>
    </w:p>
    <w:p w:rsidR="00271959" w:rsidRDefault="00271959" w:rsidP="00DC7965">
      <w:pPr>
        <w:rPr>
          <w:rFonts w:asciiTheme="minorHAnsi" w:hAnsiTheme="minorHAnsi" w:cstheme="minorHAnsi"/>
          <w:sz w:val="24"/>
        </w:rPr>
      </w:pPr>
    </w:p>
    <w:p w:rsidR="00271959" w:rsidRDefault="00271959" w:rsidP="00DC7965">
      <w:pPr>
        <w:rPr>
          <w:rFonts w:asciiTheme="minorHAnsi" w:hAnsiTheme="minorHAnsi" w:cstheme="minorHAnsi"/>
          <w:sz w:val="24"/>
        </w:rPr>
      </w:pPr>
    </w:p>
    <w:p w:rsidR="00DC7965" w:rsidRPr="00792D3D" w:rsidRDefault="00DC7965" w:rsidP="00DC7965">
      <w:pPr>
        <w:rPr>
          <w:rFonts w:asciiTheme="minorHAnsi" w:hAnsiTheme="minorHAnsi" w:cstheme="minorHAnsi"/>
          <w:sz w:val="24"/>
        </w:rPr>
      </w:pPr>
      <w:r w:rsidRPr="00792D3D">
        <w:rPr>
          <w:rFonts w:asciiTheme="minorHAnsi" w:hAnsiTheme="minorHAnsi" w:cstheme="minorHAnsi"/>
          <w:sz w:val="24"/>
        </w:rPr>
        <w:t xml:space="preserve">Dear Parent/Carers, </w:t>
      </w:r>
    </w:p>
    <w:p w:rsidR="00DC7965" w:rsidRPr="00792D3D" w:rsidRDefault="00DC7965" w:rsidP="00DC7965">
      <w:pPr>
        <w:rPr>
          <w:rFonts w:asciiTheme="minorHAnsi" w:hAnsiTheme="minorHAnsi" w:cstheme="minorHAnsi"/>
          <w:sz w:val="24"/>
        </w:rPr>
      </w:pPr>
    </w:p>
    <w:p w:rsidR="00271959" w:rsidRDefault="00DC7965" w:rsidP="00DC7965">
      <w:pPr>
        <w:rPr>
          <w:rFonts w:asciiTheme="minorHAnsi" w:hAnsiTheme="minorHAnsi" w:cstheme="minorHAnsi"/>
          <w:color w:val="000000"/>
          <w:sz w:val="24"/>
        </w:rPr>
      </w:pPr>
      <w:r w:rsidRPr="00792D3D">
        <w:rPr>
          <w:rFonts w:asciiTheme="minorHAnsi" w:hAnsiTheme="minorHAnsi" w:cstheme="minorHAnsi"/>
          <w:sz w:val="24"/>
        </w:rPr>
        <w:t xml:space="preserve">On Wednesday </w:t>
      </w:r>
      <w:r w:rsidR="00271959">
        <w:rPr>
          <w:rFonts w:asciiTheme="minorHAnsi" w:hAnsiTheme="minorHAnsi" w:cstheme="minorHAnsi"/>
          <w:sz w:val="24"/>
        </w:rPr>
        <w:t>30</w:t>
      </w:r>
      <w:r w:rsidR="00271959" w:rsidRPr="00271959">
        <w:rPr>
          <w:rFonts w:asciiTheme="minorHAnsi" w:hAnsiTheme="minorHAnsi" w:cstheme="minorHAnsi"/>
          <w:sz w:val="24"/>
          <w:vertAlign w:val="superscript"/>
        </w:rPr>
        <w:t>th</w:t>
      </w:r>
      <w:r w:rsidR="00271959">
        <w:rPr>
          <w:rFonts w:asciiTheme="minorHAnsi" w:hAnsiTheme="minorHAnsi" w:cstheme="minorHAnsi"/>
          <w:sz w:val="24"/>
        </w:rPr>
        <w:t xml:space="preserve"> November, </w:t>
      </w:r>
      <w:r w:rsidRPr="00792D3D">
        <w:rPr>
          <w:rFonts w:asciiTheme="minorHAnsi" w:hAnsiTheme="minorHAnsi" w:cstheme="minorHAnsi"/>
          <w:sz w:val="24"/>
        </w:rPr>
        <w:t>Gre</w:t>
      </w:r>
      <w:r w:rsidR="00792D3D">
        <w:rPr>
          <w:rFonts w:asciiTheme="minorHAnsi" w:hAnsiTheme="minorHAnsi" w:cstheme="minorHAnsi"/>
          <w:sz w:val="24"/>
        </w:rPr>
        <w:t>e</w:t>
      </w:r>
      <w:r w:rsidRPr="00792D3D">
        <w:rPr>
          <w:rFonts w:asciiTheme="minorHAnsi" w:hAnsiTheme="minorHAnsi" w:cstheme="minorHAnsi"/>
          <w:sz w:val="24"/>
        </w:rPr>
        <w:t>n</w:t>
      </w:r>
      <w:r w:rsidRPr="00792D3D">
        <w:rPr>
          <w:rFonts w:asciiTheme="minorHAnsi" w:hAnsiTheme="minorHAnsi" w:cstheme="minorHAnsi"/>
          <w:color w:val="000000"/>
          <w:sz w:val="24"/>
        </w:rPr>
        <w:t xml:space="preserve"> Class</w:t>
      </w:r>
      <w:r w:rsidR="00792D3D">
        <w:rPr>
          <w:rFonts w:asciiTheme="minorHAnsi" w:hAnsiTheme="minorHAnsi" w:cstheme="minorHAnsi"/>
          <w:color w:val="000000"/>
          <w:sz w:val="24"/>
        </w:rPr>
        <w:t xml:space="preserve"> will be visiting </w:t>
      </w:r>
      <w:proofErr w:type="spellStart"/>
      <w:r w:rsidR="00271959">
        <w:rPr>
          <w:rFonts w:asciiTheme="minorHAnsi" w:hAnsiTheme="minorHAnsi" w:cstheme="minorHAnsi"/>
          <w:color w:val="000000"/>
          <w:sz w:val="24"/>
        </w:rPr>
        <w:t>De</w:t>
      </w:r>
      <w:bookmarkStart w:id="0" w:name="_GoBack"/>
      <w:bookmarkEnd w:id="0"/>
      <w:r w:rsidR="00271959">
        <w:rPr>
          <w:rFonts w:asciiTheme="minorHAnsi" w:hAnsiTheme="minorHAnsi" w:cstheme="minorHAnsi"/>
          <w:color w:val="000000"/>
          <w:sz w:val="24"/>
        </w:rPr>
        <w:t>en</w:t>
      </w:r>
      <w:proofErr w:type="spellEnd"/>
      <w:r w:rsidR="00271959">
        <w:rPr>
          <w:rFonts w:asciiTheme="minorHAnsi" w:hAnsiTheme="minorHAnsi" w:cstheme="minorHAnsi"/>
          <w:color w:val="000000"/>
          <w:sz w:val="24"/>
        </w:rPr>
        <w:t xml:space="preserve"> City Farm to watch ‘Hush! There’s a Baby Nativity’.</w:t>
      </w:r>
    </w:p>
    <w:p w:rsidR="00DC7965" w:rsidRPr="00792D3D" w:rsidRDefault="00271959" w:rsidP="00DC7965">
      <w:pPr>
        <w:rPr>
          <w:rFonts w:asciiTheme="minorHAnsi" w:hAnsiTheme="minorHAnsi" w:cstheme="minorHAnsi"/>
          <w:color w:val="000000"/>
          <w:sz w:val="24"/>
        </w:rPr>
      </w:pPr>
      <w:r w:rsidRPr="00792D3D">
        <w:rPr>
          <w:rFonts w:asciiTheme="minorHAnsi" w:hAnsiTheme="minorHAnsi" w:cstheme="minorHAnsi"/>
          <w:color w:val="000000"/>
          <w:sz w:val="24"/>
        </w:rPr>
        <w:t xml:space="preserve"> </w:t>
      </w:r>
    </w:p>
    <w:p w:rsidR="00DC7965" w:rsidRPr="00792D3D" w:rsidRDefault="00271959" w:rsidP="00DC7965">
      <w:pPr>
        <w:rPr>
          <w:rFonts w:asciiTheme="minorHAnsi" w:hAnsiTheme="minorHAnsi" w:cstheme="minorHAnsi"/>
          <w:b/>
          <w:color w:val="000000"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color w:val="000000"/>
          <w:sz w:val="28"/>
          <w:szCs w:val="28"/>
          <w:u w:val="single"/>
        </w:rPr>
        <w:t xml:space="preserve">This is a free trip. </w:t>
      </w:r>
    </w:p>
    <w:p w:rsidR="00DC7965" w:rsidRPr="00792D3D" w:rsidRDefault="00DC7965" w:rsidP="00DC7965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4"/>
          <w:szCs w:val="24"/>
        </w:rPr>
      </w:pPr>
      <w:r w:rsidRPr="00792D3D">
        <w:rPr>
          <w:rFonts w:asciiTheme="minorHAnsi" w:hAnsiTheme="minorHAnsi" w:cstheme="minorHAnsi"/>
          <w:color w:val="000000"/>
          <w:sz w:val="24"/>
          <w:szCs w:val="24"/>
        </w:rPr>
        <w:t xml:space="preserve">We will be travelling by public transport </w:t>
      </w:r>
      <w:r w:rsidR="00271959">
        <w:rPr>
          <w:rFonts w:asciiTheme="minorHAnsi" w:hAnsiTheme="minorHAnsi" w:cstheme="minorHAnsi"/>
          <w:color w:val="000000"/>
          <w:sz w:val="24"/>
          <w:szCs w:val="24"/>
        </w:rPr>
        <w:t xml:space="preserve">so please ensure your child has a warm coat and is wearing full school uniform for this trip (no trainers). Wellies are optional. </w:t>
      </w:r>
    </w:p>
    <w:p w:rsidR="00792D3D" w:rsidRPr="00271959" w:rsidRDefault="00271959" w:rsidP="00792D3D">
      <w:pPr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271959">
        <w:rPr>
          <w:rFonts w:asciiTheme="minorHAnsi" w:hAnsiTheme="minorHAnsi" w:cstheme="minorHAnsi"/>
          <w:b/>
          <w:sz w:val="28"/>
          <w:szCs w:val="28"/>
          <w:highlight w:val="yellow"/>
          <w:u w:val="single"/>
        </w:rPr>
        <w:t>All children will need a packed lunch.</w:t>
      </w:r>
    </w:p>
    <w:p w:rsidR="00271959" w:rsidRDefault="00271959" w:rsidP="00792D3D">
      <w:pPr>
        <w:rPr>
          <w:rFonts w:asciiTheme="minorHAnsi" w:hAnsiTheme="minorHAnsi" w:cstheme="minorHAnsi"/>
          <w:sz w:val="24"/>
        </w:rPr>
      </w:pPr>
    </w:p>
    <w:p w:rsidR="00271959" w:rsidRDefault="00271959" w:rsidP="00792D3D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If you receive free school meals and would like to order a school packed lunch, please email the school at </w:t>
      </w:r>
      <w:hyperlink r:id="rId12" w:history="1">
        <w:r w:rsidRPr="005E2793">
          <w:rPr>
            <w:rStyle w:val="Hyperlink"/>
            <w:rFonts w:asciiTheme="minorHAnsi" w:hAnsiTheme="minorHAnsi" w:cstheme="minorHAnsi"/>
            <w:sz w:val="24"/>
          </w:rPr>
          <w:t>info@morden.merton.sch.uk</w:t>
        </w:r>
      </w:hyperlink>
    </w:p>
    <w:p w:rsidR="00271959" w:rsidRDefault="00271959" w:rsidP="00792D3D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Please make sure you include your child’s name, class and which school trip they need a packed lunch for. The last day to order a school packed lunch is Wednesday 16</w:t>
      </w:r>
      <w:r w:rsidRPr="00271959">
        <w:rPr>
          <w:rFonts w:asciiTheme="minorHAnsi" w:hAnsiTheme="minorHAnsi" w:cstheme="minorHAnsi"/>
          <w:sz w:val="24"/>
          <w:vertAlign w:val="superscript"/>
        </w:rPr>
        <w:t>th</w:t>
      </w:r>
      <w:r>
        <w:rPr>
          <w:rFonts w:asciiTheme="minorHAnsi" w:hAnsiTheme="minorHAnsi" w:cstheme="minorHAnsi"/>
          <w:sz w:val="24"/>
        </w:rPr>
        <w:t xml:space="preserve"> November. </w:t>
      </w:r>
    </w:p>
    <w:p w:rsidR="00271959" w:rsidRDefault="00271959" w:rsidP="00792D3D">
      <w:pPr>
        <w:rPr>
          <w:rFonts w:asciiTheme="minorHAnsi" w:hAnsiTheme="minorHAnsi" w:cstheme="minorHAnsi"/>
          <w:sz w:val="24"/>
        </w:rPr>
      </w:pPr>
    </w:p>
    <w:p w:rsidR="00271959" w:rsidRPr="00792D3D" w:rsidRDefault="00271959" w:rsidP="00792D3D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We really need a parent helper for this trip. If you are able to give up your time please email the school office. </w:t>
      </w:r>
    </w:p>
    <w:p w:rsidR="00792D3D" w:rsidRPr="00792D3D" w:rsidRDefault="00792D3D" w:rsidP="00792D3D">
      <w:pPr>
        <w:spacing w:line="276" w:lineRule="auto"/>
        <w:rPr>
          <w:rFonts w:asciiTheme="minorHAnsi" w:hAnsiTheme="minorHAnsi" w:cstheme="minorHAnsi"/>
          <w:sz w:val="24"/>
        </w:rPr>
      </w:pPr>
    </w:p>
    <w:p w:rsidR="00DC7965" w:rsidRDefault="00DC7965" w:rsidP="00DC7965">
      <w:pPr>
        <w:spacing w:line="360" w:lineRule="auto"/>
        <w:rPr>
          <w:rFonts w:asciiTheme="minorHAnsi" w:hAnsiTheme="minorHAnsi" w:cstheme="minorHAnsi"/>
          <w:sz w:val="24"/>
        </w:rPr>
      </w:pPr>
      <w:r w:rsidRPr="00792D3D">
        <w:rPr>
          <w:rFonts w:asciiTheme="minorHAnsi" w:hAnsiTheme="minorHAnsi" w:cstheme="minorHAnsi"/>
          <w:sz w:val="24"/>
        </w:rPr>
        <w:t xml:space="preserve">Thank you for your ongoing support, </w:t>
      </w:r>
    </w:p>
    <w:p w:rsidR="00792D3D" w:rsidRDefault="00792D3D" w:rsidP="00DC7965">
      <w:pPr>
        <w:spacing w:line="360" w:lineRule="auto"/>
        <w:rPr>
          <w:rFonts w:asciiTheme="minorHAnsi" w:hAnsiTheme="minorHAnsi" w:cstheme="minorHAnsi"/>
          <w:sz w:val="24"/>
        </w:rPr>
      </w:pPr>
    </w:p>
    <w:p w:rsidR="00792D3D" w:rsidRDefault="00792D3D" w:rsidP="00DC7965">
      <w:pPr>
        <w:spacing w:line="360" w:lineRule="auto"/>
        <w:rPr>
          <w:rFonts w:asciiTheme="minorHAnsi" w:hAnsiTheme="minorHAnsi" w:cstheme="minorHAnsi"/>
          <w:sz w:val="24"/>
        </w:rPr>
      </w:pPr>
    </w:p>
    <w:p w:rsidR="00792D3D" w:rsidRPr="00792D3D" w:rsidRDefault="00792D3D" w:rsidP="00792D3D">
      <w:pPr>
        <w:rPr>
          <w:rFonts w:asciiTheme="minorHAnsi" w:hAnsiTheme="minorHAnsi" w:cstheme="minorHAnsi"/>
          <w:b/>
          <w:sz w:val="24"/>
        </w:rPr>
      </w:pPr>
      <w:r w:rsidRPr="00792D3D">
        <w:rPr>
          <w:rFonts w:asciiTheme="minorHAnsi" w:hAnsiTheme="minorHAnsi" w:cstheme="minorHAnsi"/>
          <w:b/>
          <w:sz w:val="24"/>
        </w:rPr>
        <w:t>Ms D Hume</w:t>
      </w:r>
    </w:p>
    <w:p w:rsidR="00CB01A0" w:rsidRPr="00DC7965" w:rsidRDefault="00792D3D" w:rsidP="00CB01A0">
      <w:pPr>
        <w:rPr>
          <w:rFonts w:asciiTheme="minorHAnsi" w:hAnsiTheme="minorHAnsi" w:cstheme="minorHAnsi"/>
          <w:sz w:val="20"/>
          <w:szCs w:val="20"/>
        </w:rPr>
      </w:pPr>
      <w:r w:rsidRPr="00792D3D">
        <w:rPr>
          <w:rFonts w:asciiTheme="minorHAnsi" w:hAnsiTheme="minorHAnsi" w:cstheme="minorHAnsi"/>
          <w:b/>
          <w:sz w:val="24"/>
        </w:rPr>
        <w:t>Year 2 class teacher</w:t>
      </w:r>
    </w:p>
    <w:p w:rsidR="00CB01A0" w:rsidRPr="00DC7965" w:rsidRDefault="00CB01A0" w:rsidP="00CB01A0">
      <w:pPr>
        <w:rPr>
          <w:rFonts w:asciiTheme="minorHAnsi" w:hAnsiTheme="minorHAnsi" w:cstheme="minorHAnsi"/>
          <w:sz w:val="20"/>
          <w:szCs w:val="20"/>
        </w:rPr>
      </w:pPr>
    </w:p>
    <w:p w:rsidR="001F2D91" w:rsidRPr="00CB01A0" w:rsidRDefault="00CB01A0" w:rsidP="00CB01A0">
      <w:pPr>
        <w:tabs>
          <w:tab w:val="left" w:pos="7560"/>
        </w:tabs>
        <w:rPr>
          <w:rFonts w:ascii="Verdana" w:hAnsi="Verdana"/>
          <w:szCs w:val="22"/>
        </w:rPr>
      </w:pPr>
      <w:r w:rsidRPr="00DC7965">
        <w:rPr>
          <w:rFonts w:asciiTheme="minorHAnsi" w:hAnsiTheme="minorHAnsi" w:cstheme="minorHAnsi"/>
          <w:sz w:val="20"/>
          <w:szCs w:val="20"/>
        </w:rPr>
        <w:tab/>
      </w:r>
    </w:p>
    <w:sectPr w:rsidR="001F2D91" w:rsidRPr="00CB01A0" w:rsidSect="00413BA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 w:code="9"/>
      <w:pgMar w:top="1418" w:right="1418" w:bottom="993" w:left="1418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7A7C" w:rsidRDefault="001D7A7C">
      <w:r>
        <w:separator/>
      </w:r>
    </w:p>
  </w:endnote>
  <w:endnote w:type="continuationSeparator" w:id="0">
    <w:p w:rsidR="001D7A7C" w:rsidRDefault="001D7A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7A7C" w:rsidRDefault="001D7A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7A7C" w:rsidRDefault="001D7A7C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4112" behindDoc="0" locked="0" layoutInCell="1" allowOverlap="1" wp14:anchorId="386E80C1" wp14:editId="024E3339">
              <wp:simplePos x="0" y="0"/>
              <wp:positionH relativeFrom="page">
                <wp:posOffset>222250</wp:posOffset>
              </wp:positionH>
              <wp:positionV relativeFrom="paragraph">
                <wp:posOffset>-968375</wp:posOffset>
              </wp:positionV>
              <wp:extent cx="7227570" cy="1457325"/>
              <wp:effectExtent l="0" t="0" r="0" b="9525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27570" cy="1457325"/>
                        <a:chOff x="0" y="0"/>
                        <a:chExt cx="7227570" cy="1457325"/>
                      </a:xfrm>
                    </wpg:grpSpPr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968240" y="0"/>
                          <a:ext cx="225933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7A7C" w:rsidRPr="00A44C11" w:rsidRDefault="001D7A7C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:rsidR="001D7A7C" w:rsidRPr="00A44C11" w:rsidRDefault="001D7A7C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Deputy: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Mrs A. Kira</w:t>
                            </w:r>
                          </w:p>
                          <w:p w:rsidR="001D7A7C" w:rsidRPr="00A44C11" w:rsidRDefault="001D7A7C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:rsidR="001D7A7C" w:rsidRPr="00A44C11" w:rsidRDefault="001D7A7C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:rsidR="001D7A7C" w:rsidRPr="00A44C11" w:rsidRDefault="001D7A7C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:rsidR="001D7A7C" w:rsidRPr="00A44C11" w:rsidRDefault="001D7A7C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:rsidR="001D7A7C" w:rsidRPr="00A44C11" w:rsidRDefault="001D7A7C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:rsidR="001D7A7C" w:rsidRPr="00A44C11" w:rsidRDefault="001D7A7C" w:rsidP="001F2D91">
                            <w:pPr>
                              <w:jc w:val="right"/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3660" y="662940"/>
                          <a:ext cx="9048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54480" y="655320"/>
                          <a:ext cx="7810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Picture 13" descr="Image result for healthy school award?"/>
                        <pic:cNvPicPr>
                          <a:picLocks noChangeAspect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47700"/>
                          <a:ext cx="12763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Picture 14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49040" y="670560"/>
                          <a:ext cx="95631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86E80C1" id="Group 9" o:spid="_x0000_s1026" style="position:absolute;margin-left:17.5pt;margin-top:-76.25pt;width:569.1pt;height:114.75pt;z-index:251674112;mso-position-horizontal-relative:page" coordsize="72275,145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gEsAAAAAQAC&#10;OEJJTQQmAAAAAAAOAAAAAAAAAAAAAD+AAAA4QklNBA0AAAAAAAQAAABaOEJJTQQZAAAAAAAEAAAA&#10;HjhCSU0D8wAAAAAACQAAAAAAAAAAAQ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ClQAAAABS&#10;Z2h0bG9uZwAAAwE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COEJJTQQMAAAAACEIAAAAAQAAAKAAAACKAAAB4AABAsAAACDsABgAAf/Y/+0ADEFkb2JlX0NN&#10;AAH/7gAOQWRvYmUAZIAAAAAB/9sAhAAMCAgICQgMCQkMEQsKCxEVDwwMDxUYExMVExMYEQwMDAwM&#10;DBEMDAwMDAwMDAwMDAwMDAwMDAwMDAwMDAwMDAwMAQ0LCw0ODRAODhAUDg4OFBQODg4OFBEMDAwM&#10;DBERDAwMDAwMEQwMDAwMDAwMDAwMDAwMDAwMDAwMDAwMDAwMDAz/wAARCACK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xYSUNDX1BST0ZJTEUAAQEA&#10;AAxITGlubwIQAABtbnRyUkdCIFhZWiAHzgACAAkABgAxAABhY3NwTVNGVAAAAABJRUMgc1JHQgAA&#10;AAAAAAAAAAAAAQ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JVAAAAAFJnaHRsb25nAAADzw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49682;width:22593;height:14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<v:textbox>
                  <w:txbxContent>
                    <w:p w:rsidR="001D7A7C" w:rsidRPr="00A44C11" w:rsidRDefault="001D7A7C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:rsidR="001D7A7C" w:rsidRPr="00A44C11" w:rsidRDefault="001D7A7C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Deputy: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Mrs A. Kira</w:t>
                      </w:r>
                    </w:p>
                    <w:p w:rsidR="001D7A7C" w:rsidRPr="00A44C11" w:rsidRDefault="001D7A7C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:rsidR="001D7A7C" w:rsidRPr="00A44C11" w:rsidRDefault="001D7A7C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:rsidR="001D7A7C" w:rsidRPr="00A44C11" w:rsidRDefault="001D7A7C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:rsidR="001D7A7C" w:rsidRPr="00A44C11" w:rsidRDefault="001D7A7C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:rsidR="001D7A7C" w:rsidRPr="00A44C11" w:rsidRDefault="001D7A7C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:rsidR="001D7A7C" w:rsidRPr="00A44C11" w:rsidRDefault="001D7A7C" w:rsidP="001F2D91">
                      <w:pPr>
                        <w:jc w:val="right"/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8" type="#_x0000_t75" style="position:absolute;left:26136;top:6629;width:9049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">
                <v:imagedata r:id="rId6" o:title=""/>
              </v:shape>
              <v:shape id="Picture 12" o:spid="_x0000_s1029" type="#_x0000_t75" style="position:absolute;left:15544;top:6553;width:7811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">
                <v:imagedata r:id="rId7" o:title=""/>
              </v:shape>
              <v:shape id="Picture 13" o:spid="_x0000_s1030" type="#_x0000_t75" alt="Image result for healthy school award?" style="position:absolute;top:6477;width:12763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">
                <v:imagedata r:id="rId8" r:href="rId9"/>
              </v:shape>
              <v:shape id="Picture 14" o:spid="_x0000_s1031" type="#_x0000_t75" style="position:absolute;left:37490;top:6705;width:9563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">
                <v:imagedata r:id="rId10" o:title=""/>
              </v:shape>
              <w10:wrap anchorx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7A7C" w:rsidRDefault="001D7A7C">
    <w:pPr>
      <w:pStyle w:val="Footer"/>
    </w:pPr>
    <w:r>
      <w:rPr>
        <w:rFonts w:ascii="Verdana" w:hAnsi="Verdana"/>
        <w:noProof/>
        <w:szCs w:val="22"/>
      </w:rPr>
      <mc:AlternateContent>
        <mc:Choice Requires="wpg">
          <w:drawing>
            <wp:anchor distT="0" distB="0" distL="114300" distR="114300" simplePos="0" relativeHeight="251678208" behindDoc="0" locked="0" layoutInCell="1" allowOverlap="1" wp14:anchorId="33A8E4E7" wp14:editId="71623341">
              <wp:simplePos x="0" y="0"/>
              <wp:positionH relativeFrom="margin">
                <wp:align>center</wp:align>
              </wp:positionH>
              <wp:positionV relativeFrom="paragraph">
                <wp:posOffset>-1009650</wp:posOffset>
              </wp:positionV>
              <wp:extent cx="7227570" cy="1457325"/>
              <wp:effectExtent l="0" t="0" r="0" b="9525"/>
              <wp:wrapNone/>
              <wp:docPr id="33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27570" cy="1457325"/>
                        <a:chOff x="261" y="2964"/>
                        <a:chExt cx="11382" cy="2295"/>
                      </a:xfrm>
                    </wpg:grpSpPr>
                    <wps:wsp>
                      <wps:cNvPr id="3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8085" y="2964"/>
                          <a:ext cx="3558" cy="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7A7C" w:rsidRPr="00A44C11" w:rsidRDefault="001D7A7C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:rsidR="001D7A7C" w:rsidRPr="00A44C11" w:rsidRDefault="001D7A7C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Deputy: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iss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A.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Diamant</w:t>
                            </w:r>
                          </w:p>
                          <w:p w:rsidR="001D7A7C" w:rsidRPr="00A44C11" w:rsidRDefault="001D7A7C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:rsidR="001D7A7C" w:rsidRPr="00A44C11" w:rsidRDefault="001D7A7C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:rsidR="001D7A7C" w:rsidRPr="00A44C11" w:rsidRDefault="001D7A7C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:rsidR="001D7A7C" w:rsidRPr="00A44C11" w:rsidRDefault="001D7A7C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:rsidR="001D7A7C" w:rsidRPr="00A44C11" w:rsidRDefault="001D7A7C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:rsidR="001D7A7C" w:rsidRPr="00A44C11" w:rsidRDefault="001D7A7C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09" y="3996"/>
                          <a:ext cx="123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" name="Picture 23" descr="Image result for healthy school award?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" y="3984"/>
                          <a:ext cx="201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5" y="4020"/>
                          <a:ext cx="1506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7" y="3922"/>
                          <a:ext cx="1423" cy="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A8E4E7" id="Group 33" o:spid="_x0000_s1032" style="position:absolute;margin-left:0;margin-top:-79.5pt;width:569.1pt;height:114.75pt;z-index:251678208;mso-position-horizontal:center;mso-position-horizontal-relative:margin" coordorigin="261,2964" coordsize="11382,22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C&#10;VQAAAABSZ2h0bG9uZwAAA88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style="position:absolute;left:8085;top:2964;width:3558;height:2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<v:textbox>
                  <w:txbxContent>
                    <w:p w:rsidR="001D7A7C" w:rsidRPr="00A44C11" w:rsidRDefault="001D7A7C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:rsidR="001D7A7C" w:rsidRPr="00A44C11" w:rsidRDefault="001D7A7C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Deputy: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iss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A.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Diamant</w:t>
                      </w:r>
                    </w:p>
                    <w:p w:rsidR="001D7A7C" w:rsidRPr="00A44C11" w:rsidRDefault="001D7A7C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:rsidR="001D7A7C" w:rsidRPr="00A44C11" w:rsidRDefault="001D7A7C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:rsidR="001D7A7C" w:rsidRPr="00A44C11" w:rsidRDefault="001D7A7C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:rsidR="001D7A7C" w:rsidRPr="00A44C11" w:rsidRDefault="001D7A7C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:rsidR="001D7A7C" w:rsidRPr="00A44C11" w:rsidRDefault="001D7A7C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:rsidR="001D7A7C" w:rsidRPr="00A44C11" w:rsidRDefault="001D7A7C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" o:spid="_x0000_s1034" type="#_x0000_t75" style="position:absolute;left:2709;top:3996;width:123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">
                <v:imagedata r:id="rId6" o:title=""/>
              </v:shape>
              <v:shape id="Picture 23" o:spid="_x0000_s1035" type="#_x0000_t75" alt="Image result for healthy school award?" style="position:absolute;left:261;top:3984;width:201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">
                <v:imagedata r:id="rId8" r:href="rId7"/>
              </v:shape>
              <v:shape id="Picture 6" o:spid="_x0000_s1036" type="#_x0000_t75" style="position:absolute;left:6165;top:4020;width:1506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">
                <v:imagedata r:id="rId9" o:title=""/>
              </v:shape>
              <v:shape id="Picture 7" o:spid="_x0000_s1037" type="#_x0000_t75" style="position:absolute;left:4377;top:3922;width:1423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">
                <v:imagedata r:id="rId10" o:title="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>
              <wp:simplePos x="0" y="0"/>
              <wp:positionH relativeFrom="column">
                <wp:posOffset>165735</wp:posOffset>
              </wp:positionH>
              <wp:positionV relativeFrom="paragraph">
                <wp:posOffset>1882140</wp:posOffset>
              </wp:positionV>
              <wp:extent cx="7227570" cy="1457325"/>
              <wp:effectExtent l="0" t="0" r="0" b="381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27570" cy="1457325"/>
                        <a:chOff x="261" y="2964"/>
                        <a:chExt cx="11382" cy="2295"/>
                      </a:xfrm>
                    </wpg:grpSpPr>
                    <wps:wsp>
                      <wps:cNvPr id="1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8085" y="2964"/>
                          <a:ext cx="3558" cy="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7A7C" w:rsidRPr="00A44C11" w:rsidRDefault="001D7A7C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:rsidR="001D7A7C" w:rsidRPr="00A44C11" w:rsidRDefault="001D7A7C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Deputy: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iss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A.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Diamant</w:t>
                            </w:r>
                          </w:p>
                          <w:p w:rsidR="001D7A7C" w:rsidRPr="00A44C11" w:rsidRDefault="001D7A7C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:rsidR="001D7A7C" w:rsidRPr="00A44C11" w:rsidRDefault="001D7A7C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:rsidR="001D7A7C" w:rsidRPr="00A44C11" w:rsidRDefault="001D7A7C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:rsidR="001D7A7C" w:rsidRPr="00A44C11" w:rsidRDefault="001D7A7C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:rsidR="001D7A7C" w:rsidRPr="00A44C11" w:rsidRDefault="001D7A7C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:rsidR="001D7A7C" w:rsidRPr="00A44C11" w:rsidRDefault="001D7A7C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09" y="3996"/>
                          <a:ext cx="123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23" descr="Image result for healthy school award?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" y="3984"/>
                          <a:ext cx="201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5" y="4020"/>
                          <a:ext cx="1506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7" y="3922"/>
                          <a:ext cx="1423" cy="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" o:spid="_x0000_s1038" style="position:absolute;margin-left:13.05pt;margin-top:148.2pt;width:569.1pt;height:114.75pt;z-index:251676160" coordorigin="261,2964" coordsize="11382,22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lUAAAAAUmdodGxvbmcAAAPP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">
              <v:shape id="Text Box 2" o:spid="_x0000_s1039" type="#_x0000_t202" style="position:absolute;left:8085;top:2964;width:3558;height:2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<v:textbox>
                  <w:txbxContent>
                    <w:p w:rsidR="001D7A7C" w:rsidRPr="00A44C11" w:rsidRDefault="001D7A7C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:rsidR="001D7A7C" w:rsidRPr="00A44C11" w:rsidRDefault="001D7A7C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Deputy: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iss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A.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Diamant</w:t>
                      </w:r>
                    </w:p>
                    <w:p w:rsidR="001D7A7C" w:rsidRPr="00A44C11" w:rsidRDefault="001D7A7C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:rsidR="001D7A7C" w:rsidRPr="00A44C11" w:rsidRDefault="001D7A7C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:rsidR="001D7A7C" w:rsidRPr="00A44C11" w:rsidRDefault="001D7A7C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:rsidR="001D7A7C" w:rsidRPr="00A44C11" w:rsidRDefault="001D7A7C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:rsidR="001D7A7C" w:rsidRPr="00A44C11" w:rsidRDefault="001D7A7C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:rsidR="001D7A7C" w:rsidRPr="00A44C11" w:rsidRDefault="001D7A7C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 id="Picture 21" o:spid="_x0000_s1040" type="#_x0000_t75" style="position:absolute;left:2709;top:3996;width:123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">
                <v:imagedata r:id="rId6" o:title=""/>
              </v:shape>
              <v:shape id="Picture 23" o:spid="_x0000_s1041" type="#_x0000_t75" alt="Image result for healthy school award?" style="position:absolute;left:261;top:3984;width:201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">
                <v:imagedata r:id="rId8" r:href="rId11"/>
              </v:shape>
              <v:shape id="Picture 6" o:spid="_x0000_s1042" type="#_x0000_t75" style="position:absolute;left:6165;top:4020;width:1506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">
                <v:imagedata r:id="rId9" o:title=""/>
              </v:shape>
              <v:shape id="Picture 12" o:spid="_x0000_s1043" type="#_x0000_t75" style="position:absolute;left:4377;top:3922;width:1423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">
                <v:imagedata r:id="rId10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5136" behindDoc="0" locked="0" layoutInCell="1" allowOverlap="1">
              <wp:simplePos x="0" y="0"/>
              <wp:positionH relativeFrom="column">
                <wp:posOffset>165735</wp:posOffset>
              </wp:positionH>
              <wp:positionV relativeFrom="paragraph">
                <wp:posOffset>1882140</wp:posOffset>
              </wp:positionV>
              <wp:extent cx="7227570" cy="1457325"/>
              <wp:effectExtent l="0" t="0" r="0" b="381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27570" cy="1457325"/>
                        <a:chOff x="261" y="2964"/>
                        <a:chExt cx="11382" cy="2295"/>
                      </a:xfrm>
                    </wpg:grpSpPr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8085" y="2964"/>
                          <a:ext cx="3558" cy="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7A7C" w:rsidRPr="00A44C11" w:rsidRDefault="001D7A7C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:rsidR="001D7A7C" w:rsidRPr="00A44C11" w:rsidRDefault="001D7A7C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Deputy: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iss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A.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Diamant</w:t>
                            </w:r>
                          </w:p>
                          <w:p w:rsidR="001D7A7C" w:rsidRPr="00A44C11" w:rsidRDefault="001D7A7C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:rsidR="001D7A7C" w:rsidRPr="00A44C11" w:rsidRDefault="001D7A7C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:rsidR="001D7A7C" w:rsidRPr="00A44C11" w:rsidRDefault="001D7A7C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:rsidR="001D7A7C" w:rsidRPr="00A44C11" w:rsidRDefault="001D7A7C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:rsidR="001D7A7C" w:rsidRPr="00A44C11" w:rsidRDefault="001D7A7C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:rsidR="001D7A7C" w:rsidRPr="00A44C11" w:rsidRDefault="001D7A7C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09" y="3996"/>
                          <a:ext cx="123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23" descr="Image result for healthy school award?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" y="3984"/>
                          <a:ext cx="201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5" y="4020"/>
                          <a:ext cx="1506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7" y="3922"/>
                          <a:ext cx="1423" cy="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44" style="position:absolute;margin-left:13.05pt;margin-top:148.2pt;width:569.1pt;height:114.75pt;z-index:251675136" coordorigin="261,2964" coordsize="11382,22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CVQAA&#10;AABSZ2h0bG9uZwAAA88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">
              <v:shape id="Text Box 2" o:spid="_x0000_s1045" type="#_x0000_t202" style="position:absolute;left:8085;top:2964;width:3558;height:2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:rsidR="001D7A7C" w:rsidRPr="00A44C11" w:rsidRDefault="001D7A7C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:rsidR="001D7A7C" w:rsidRPr="00A44C11" w:rsidRDefault="001D7A7C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Deputy: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iss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A.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Diamant</w:t>
                      </w:r>
                    </w:p>
                    <w:p w:rsidR="001D7A7C" w:rsidRPr="00A44C11" w:rsidRDefault="001D7A7C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:rsidR="001D7A7C" w:rsidRPr="00A44C11" w:rsidRDefault="001D7A7C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:rsidR="001D7A7C" w:rsidRPr="00A44C11" w:rsidRDefault="001D7A7C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:rsidR="001D7A7C" w:rsidRPr="00A44C11" w:rsidRDefault="001D7A7C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:rsidR="001D7A7C" w:rsidRPr="00A44C11" w:rsidRDefault="001D7A7C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:rsidR="001D7A7C" w:rsidRPr="00A44C11" w:rsidRDefault="001D7A7C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 id="Picture 21" o:spid="_x0000_s1046" type="#_x0000_t75" style="position:absolute;left:2709;top:3996;width:123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">
                <v:imagedata r:id="rId6" o:title=""/>
              </v:shape>
              <v:shape id="Picture 23" o:spid="_x0000_s1047" type="#_x0000_t75" alt="Image result for healthy school award?" style="position:absolute;left:261;top:3984;width:201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">
                <v:imagedata r:id="rId8" r:href="rId12"/>
              </v:shape>
              <v:shape id="Picture 6" o:spid="_x0000_s1048" type="#_x0000_t75" style="position:absolute;left:6165;top:4020;width:1506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">
                <v:imagedata r:id="rId9" o:title=""/>
              </v:shape>
              <v:shape id="Picture 6" o:spid="_x0000_s1049" type="#_x0000_t75" style="position:absolute;left:4377;top:3922;width:1423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">
                <v:imagedata r:id="rId10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7A7C" w:rsidRDefault="001D7A7C">
      <w:r>
        <w:separator/>
      </w:r>
    </w:p>
  </w:footnote>
  <w:footnote w:type="continuationSeparator" w:id="0">
    <w:p w:rsidR="001D7A7C" w:rsidRDefault="001D7A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7A7C" w:rsidRDefault="001D7A7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7A7C" w:rsidRDefault="001D7A7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7A7C" w:rsidRDefault="001D7A7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0016" behindDoc="0" locked="0" layoutInCell="1" allowOverlap="1" wp14:anchorId="675EFDCB" wp14:editId="39BD05FF">
          <wp:simplePos x="0" y="0"/>
          <wp:positionH relativeFrom="column">
            <wp:posOffset>4709795</wp:posOffset>
          </wp:positionH>
          <wp:positionV relativeFrom="paragraph">
            <wp:posOffset>-240665</wp:posOffset>
          </wp:positionV>
          <wp:extent cx="1647568" cy="1440000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568" cy="14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D7A7C" w:rsidRDefault="001D7A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0726B1"/>
    <w:multiLevelType w:val="hybridMultilevel"/>
    <w:tmpl w:val="31C01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47B3C"/>
    <w:multiLevelType w:val="hybridMultilevel"/>
    <w:tmpl w:val="20BE98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A9007C8"/>
    <w:multiLevelType w:val="hybridMultilevel"/>
    <w:tmpl w:val="6158EE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511794"/>
    <w:multiLevelType w:val="hybridMultilevel"/>
    <w:tmpl w:val="525CF2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GB" w:vendorID="64" w:dllVersion="6" w:nlCheck="1" w:checkStyle="1"/>
  <w:activeWritingStyle w:appName="MSWord" w:lang="en-US" w:vendorID="64" w:dllVersion="6" w:nlCheck="1" w:checkStyle="0"/>
  <w:activeWritingStyle w:appName="MSWord" w:lang="en-GB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3793">
      <o:colormenu v:ext="edit" fillcolor="none" strokecolor="none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08B"/>
    <w:rsid w:val="000548EE"/>
    <w:rsid w:val="0006285E"/>
    <w:rsid w:val="000633B8"/>
    <w:rsid w:val="000751EA"/>
    <w:rsid w:val="0009335E"/>
    <w:rsid w:val="00101DB7"/>
    <w:rsid w:val="001123E7"/>
    <w:rsid w:val="00176C68"/>
    <w:rsid w:val="0019448D"/>
    <w:rsid w:val="001D77B7"/>
    <w:rsid w:val="001D7A7C"/>
    <w:rsid w:val="001F144A"/>
    <w:rsid w:val="001F2D91"/>
    <w:rsid w:val="00225852"/>
    <w:rsid w:val="00232464"/>
    <w:rsid w:val="00242B1D"/>
    <w:rsid w:val="00242C48"/>
    <w:rsid w:val="00263814"/>
    <w:rsid w:val="00266475"/>
    <w:rsid w:val="00271959"/>
    <w:rsid w:val="002754EF"/>
    <w:rsid w:val="002975E5"/>
    <w:rsid w:val="002D48E3"/>
    <w:rsid w:val="00335D21"/>
    <w:rsid w:val="00340698"/>
    <w:rsid w:val="003430BD"/>
    <w:rsid w:val="0035206A"/>
    <w:rsid w:val="00371D1D"/>
    <w:rsid w:val="003B0AD3"/>
    <w:rsid w:val="003E0D2D"/>
    <w:rsid w:val="00413BA9"/>
    <w:rsid w:val="00441131"/>
    <w:rsid w:val="00443E7B"/>
    <w:rsid w:val="004B0CB6"/>
    <w:rsid w:val="004E32F6"/>
    <w:rsid w:val="004E5AFE"/>
    <w:rsid w:val="00512833"/>
    <w:rsid w:val="00552A5B"/>
    <w:rsid w:val="00574AAF"/>
    <w:rsid w:val="005C3BC9"/>
    <w:rsid w:val="005D5BD4"/>
    <w:rsid w:val="00626695"/>
    <w:rsid w:val="00633B46"/>
    <w:rsid w:val="006644AD"/>
    <w:rsid w:val="00674519"/>
    <w:rsid w:val="006A5DA1"/>
    <w:rsid w:val="006B363F"/>
    <w:rsid w:val="006C5007"/>
    <w:rsid w:val="006C6F00"/>
    <w:rsid w:val="0070741F"/>
    <w:rsid w:val="007353F7"/>
    <w:rsid w:val="00750CE3"/>
    <w:rsid w:val="00763368"/>
    <w:rsid w:val="00773D43"/>
    <w:rsid w:val="00774470"/>
    <w:rsid w:val="00782065"/>
    <w:rsid w:val="00792D3D"/>
    <w:rsid w:val="007A1DD0"/>
    <w:rsid w:val="007E436E"/>
    <w:rsid w:val="007F2111"/>
    <w:rsid w:val="007F608B"/>
    <w:rsid w:val="00817F0A"/>
    <w:rsid w:val="008207EF"/>
    <w:rsid w:val="008263C4"/>
    <w:rsid w:val="00833FDA"/>
    <w:rsid w:val="00844C9B"/>
    <w:rsid w:val="008D549E"/>
    <w:rsid w:val="00934815"/>
    <w:rsid w:val="00967397"/>
    <w:rsid w:val="0098325A"/>
    <w:rsid w:val="009C2EA0"/>
    <w:rsid w:val="009F426A"/>
    <w:rsid w:val="00A1473F"/>
    <w:rsid w:val="00A40B64"/>
    <w:rsid w:val="00A44C11"/>
    <w:rsid w:val="00A957C5"/>
    <w:rsid w:val="00AA21C6"/>
    <w:rsid w:val="00AA77FA"/>
    <w:rsid w:val="00AB549A"/>
    <w:rsid w:val="00AC7B40"/>
    <w:rsid w:val="00AE5EC9"/>
    <w:rsid w:val="00AF068F"/>
    <w:rsid w:val="00B1422D"/>
    <w:rsid w:val="00B22869"/>
    <w:rsid w:val="00B42B19"/>
    <w:rsid w:val="00B54715"/>
    <w:rsid w:val="00B74AED"/>
    <w:rsid w:val="00BB32AB"/>
    <w:rsid w:val="00BB5CCC"/>
    <w:rsid w:val="00BC1BD8"/>
    <w:rsid w:val="00BC55F6"/>
    <w:rsid w:val="00C10DF8"/>
    <w:rsid w:val="00C403B8"/>
    <w:rsid w:val="00CB01A0"/>
    <w:rsid w:val="00CB1322"/>
    <w:rsid w:val="00CB3EFA"/>
    <w:rsid w:val="00CC1033"/>
    <w:rsid w:val="00CD58D1"/>
    <w:rsid w:val="00CE3747"/>
    <w:rsid w:val="00CE3D52"/>
    <w:rsid w:val="00CE52EB"/>
    <w:rsid w:val="00D71FED"/>
    <w:rsid w:val="00D7227B"/>
    <w:rsid w:val="00DA6DF8"/>
    <w:rsid w:val="00DB3270"/>
    <w:rsid w:val="00DC7965"/>
    <w:rsid w:val="00DD122F"/>
    <w:rsid w:val="00DF3C9E"/>
    <w:rsid w:val="00E13B9D"/>
    <w:rsid w:val="00E66787"/>
    <w:rsid w:val="00E91AF2"/>
    <w:rsid w:val="00EB6A81"/>
    <w:rsid w:val="00EC2E87"/>
    <w:rsid w:val="00F0515A"/>
    <w:rsid w:val="00F06916"/>
    <w:rsid w:val="00F443C9"/>
    <w:rsid w:val="00F67E3A"/>
    <w:rsid w:val="00FC2A8E"/>
    <w:rsid w:val="00FC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>
      <o:colormenu v:ext="edit" fillcolor="none" strokecolor="none"/>
    </o:shapedefaults>
    <o:shapelayout v:ext="edit">
      <o:idmap v:ext="edit" data="1"/>
    </o:shapelayout>
  </w:shapeDefaults>
  <w:doNotEmbedSmartTags/>
  <w:decimalSymbol w:val="."/>
  <w:listSeparator w:val=","/>
  <w14:docId w14:val="7F7C7344"/>
  <w15:chartTrackingRefBased/>
  <w15:docId w15:val="{C9B9D0A6-97E6-43DA-B00E-0BDB3960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B3C37"/>
    <w:rPr>
      <w:rFonts w:ascii="Tahoma" w:hAnsi="Tahoma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4B3C37"/>
    <w:pPr>
      <w:keepNext/>
      <w:spacing w:before="240" w:after="60"/>
      <w:outlineLvl w:val="0"/>
    </w:pPr>
    <w:rPr>
      <w:b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4B3C37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Heading3">
    <w:name w:val="heading 3"/>
    <w:basedOn w:val="Normal"/>
    <w:next w:val="Normal"/>
    <w:qFormat/>
    <w:rsid w:val="004B3C37"/>
    <w:pPr>
      <w:keepNext/>
      <w:spacing w:before="240" w:after="60"/>
      <w:outlineLvl w:val="2"/>
    </w:pPr>
    <w:rPr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815E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815EB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5D5BD4"/>
    <w:rPr>
      <w:rFonts w:cs="Tahoma"/>
      <w:sz w:val="16"/>
      <w:szCs w:val="16"/>
    </w:rPr>
  </w:style>
  <w:style w:type="character" w:styleId="Hyperlink">
    <w:name w:val="Hyperlink"/>
    <w:rsid w:val="007A1DD0"/>
    <w:rPr>
      <w:color w:val="0000FF"/>
      <w:u w:val="single"/>
    </w:rPr>
  </w:style>
  <w:style w:type="character" w:customStyle="1" w:styleId="HeaderChar">
    <w:name w:val="Header Char"/>
    <w:link w:val="Header"/>
    <w:uiPriority w:val="99"/>
    <w:rsid w:val="00AF068F"/>
    <w:rPr>
      <w:rFonts w:ascii="Tahoma" w:hAnsi="Tahoma"/>
      <w:sz w:val="22"/>
      <w:szCs w:val="24"/>
      <w:lang w:eastAsia="en-US"/>
    </w:rPr>
  </w:style>
  <w:style w:type="character" w:customStyle="1" w:styleId="FooterChar">
    <w:name w:val="Footer Char"/>
    <w:link w:val="Footer"/>
    <w:uiPriority w:val="99"/>
    <w:rsid w:val="00AF068F"/>
    <w:rPr>
      <w:rFonts w:ascii="Tahoma" w:hAnsi="Tahoma"/>
      <w:sz w:val="2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C10DF8"/>
    <w:pPr>
      <w:ind w:left="720"/>
    </w:pPr>
  </w:style>
  <w:style w:type="character" w:styleId="Strong">
    <w:name w:val="Strong"/>
    <w:uiPriority w:val="22"/>
    <w:qFormat/>
    <w:rsid w:val="00266475"/>
    <w:rPr>
      <w:b/>
      <w:bCs/>
    </w:rPr>
  </w:style>
  <w:style w:type="paragraph" w:styleId="NormalWeb">
    <w:name w:val="Normal (Web)"/>
    <w:basedOn w:val="Normal"/>
    <w:uiPriority w:val="99"/>
    <w:unhideWhenUsed/>
    <w:rsid w:val="00266475"/>
    <w:pPr>
      <w:spacing w:before="100" w:beforeAutospacing="1" w:after="100" w:afterAutospacing="1" w:line="336" w:lineRule="atLeast"/>
    </w:pPr>
    <w:rPr>
      <w:rFonts w:ascii="Times New Roman" w:hAnsi="Times New Roman"/>
      <w:color w:val="333333"/>
      <w:sz w:val="41"/>
      <w:szCs w:val="41"/>
      <w:lang w:eastAsia="en-GB"/>
    </w:rPr>
  </w:style>
  <w:style w:type="character" w:customStyle="1" w:styleId="peb">
    <w:name w:val="_pe_b"/>
    <w:rsid w:val="00674519"/>
  </w:style>
  <w:style w:type="character" w:customStyle="1" w:styleId="bidi">
    <w:name w:val="bidi"/>
    <w:rsid w:val="00674519"/>
  </w:style>
  <w:style w:type="character" w:customStyle="1" w:styleId="rpd1">
    <w:name w:val="_rp_d1"/>
    <w:rsid w:val="00674519"/>
  </w:style>
  <w:style w:type="character" w:customStyle="1" w:styleId="rw6">
    <w:name w:val="_rw_6"/>
    <w:rsid w:val="00674519"/>
  </w:style>
  <w:style w:type="character" w:customStyle="1" w:styleId="UnresolvedMention1">
    <w:name w:val="Unresolved Mention1"/>
    <w:uiPriority w:val="99"/>
    <w:semiHidden/>
    <w:unhideWhenUsed/>
    <w:rsid w:val="00A44C1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33F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0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2756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9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23794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49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9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3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67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28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72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1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060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70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30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3606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8318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2500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6229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3688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968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61228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57250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0244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62134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43529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1602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2705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64246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257058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68514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269111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972857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428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72159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05833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780710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359327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483108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169955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549420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22360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459640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58985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214578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397667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497873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2612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393719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397660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148241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64572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722476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183401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818810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050195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506508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528725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625196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434064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501688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860083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860877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8793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8" w:space="3" w:color="E1E1E1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5307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132137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1418052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637745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01792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01735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5420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84169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6982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21375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04727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138912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89525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86118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88503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97068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74066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937430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82233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575517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81304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55443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85658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02834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071426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555316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67546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11332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27215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822176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93110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988176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51649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nfo@morden.merton.sch.uk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4.jpeg"/><Relationship Id="rId7" Type="http://schemas.openxmlformats.org/officeDocument/2006/relationships/image" Target="media/image7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10" Type="http://schemas.openxmlformats.org/officeDocument/2006/relationships/image" Target="media/image9.png"/><Relationship Id="rId4" Type="http://schemas.openxmlformats.org/officeDocument/2006/relationships/image" Target="http://www.hunsletmoor.co.uk/wp-content/uploads/sites/14/2015/12/Healthy-School-Logo-630x386.jpg" TargetMode="External"/><Relationship Id="rId9" Type="http://schemas.openxmlformats.org/officeDocument/2006/relationships/image" Target="http://www.hunsletmoor.co.uk/wp-content/uploads/sites/14/2015/12/Healthy-School-Logo-630x386.jpg" TargetMode="Externa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http://www.hunsletmoor.co.uk/wp-content/uploads/sites/14/2015/12/Healthy-School-Logo-630x386.jpg" TargetMode="External"/><Relationship Id="rId7" Type="http://schemas.openxmlformats.org/officeDocument/2006/relationships/image" Target="http://www.hunsletmoor.co.uk/wp-content/uploads/sites/14/2015/12/Healthy-School-Logo-630x386.jpg" TargetMode="External"/><Relationship Id="rId12" Type="http://schemas.openxmlformats.org/officeDocument/2006/relationships/image" Target="http://www.hunsletmoor.co.uk/wp-content/uploads/sites/14/2015/12/Healthy-School-Logo-630x386.jpg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7.png"/><Relationship Id="rId11" Type="http://schemas.openxmlformats.org/officeDocument/2006/relationships/image" Target="http://www.hunsletmoor.co.uk/wp-content/uploads/sites/14/2015/12/Healthy-School-Logo-630x386.jpg" TargetMode="External"/><Relationship Id="rId5" Type="http://schemas.openxmlformats.org/officeDocument/2006/relationships/image" Target="media/image11.png"/><Relationship Id="rId10" Type="http://schemas.openxmlformats.org/officeDocument/2006/relationships/image" Target="media/image12.png"/><Relationship Id="rId4" Type="http://schemas.openxmlformats.org/officeDocument/2006/relationships/image" Target="media/image5.png"/><Relationship Id="rId9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MPS%20final%20MSWord%20Stationery%20&amp;%20graphics\MPS%20Letterhead%20v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F140605ED036478DFC5C3026032486" ma:contentTypeVersion="13" ma:contentTypeDescription="Create a new document." ma:contentTypeScope="" ma:versionID="2fbd951dfbb725bb341bd818a80d03d2">
  <xsd:schema xmlns:xsd="http://www.w3.org/2001/XMLSchema" xmlns:xs="http://www.w3.org/2001/XMLSchema" xmlns:p="http://schemas.microsoft.com/office/2006/metadata/properties" xmlns:ns2="0549993f-ec05-4aa6-a76a-1ddd74028b30" xmlns:ns3="8e73bd4f-8fd5-464f-be90-08ef46b36cee" targetNamespace="http://schemas.microsoft.com/office/2006/metadata/properties" ma:root="true" ma:fieldsID="1869f4dc0108ac901393fb6638254264" ns2:_="" ns3:_="">
    <xsd:import namespace="0549993f-ec05-4aa6-a76a-1ddd74028b30"/>
    <xsd:import namespace="8e73bd4f-8fd5-464f-be90-08ef46b36c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49993f-ec05-4aa6-a76a-1ddd74028b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73bd4f-8fd5-464f-be90-08ef46b36ce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DA4814-3A84-4657-857E-11EAE94106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49993f-ec05-4aa6-a76a-1ddd74028b30"/>
    <ds:schemaRef ds:uri="8e73bd4f-8fd5-464f-be90-08ef46b36c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FEE880-D3E9-4B8C-9A35-DE0088C84B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E656BE-C7F7-48DD-AAAD-808048B70B93}">
  <ds:schemaRefs>
    <ds:schemaRef ds:uri="8e73bd4f-8fd5-464f-be90-08ef46b36cee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purl.org/dc/dcmitype/"/>
    <ds:schemaRef ds:uri="0549993f-ec05-4aa6-a76a-1ddd74028b30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59B5460F-42F3-453F-8CE3-693637CBF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MPS Letterhead v4</Template>
  <TotalTime>0</TotalTime>
  <Pages>1</Pages>
  <Words>155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Reed Brand Communication Ltd.</Company>
  <LinksUpToDate>false</LinksUpToDate>
  <CharactersWithSpaces>975</CharactersWithSpaces>
  <SharedDoc>false</SharedDoc>
  <HLinks>
    <vt:vector size="24" baseType="variant">
      <vt:variant>
        <vt:i4>4259917</vt:i4>
      </vt:variant>
      <vt:variant>
        <vt:i4>9</vt:i4>
      </vt:variant>
      <vt:variant>
        <vt:i4>0</vt:i4>
      </vt:variant>
      <vt:variant>
        <vt:i4>5</vt:i4>
      </vt:variant>
      <vt:variant>
        <vt:lpwstr>http://www.morden.merton.sch.uk/</vt:lpwstr>
      </vt:variant>
      <vt:variant>
        <vt:lpwstr/>
      </vt:variant>
      <vt:variant>
        <vt:i4>3145742</vt:i4>
      </vt:variant>
      <vt:variant>
        <vt:i4>6</vt:i4>
      </vt:variant>
      <vt:variant>
        <vt:i4>0</vt:i4>
      </vt:variant>
      <vt:variant>
        <vt:i4>5</vt:i4>
      </vt:variant>
      <vt:variant>
        <vt:lpwstr>mailto:info@morden.merton.sch.uk</vt:lpwstr>
      </vt:variant>
      <vt:variant>
        <vt:lpwstr/>
      </vt:variant>
      <vt:variant>
        <vt:i4>4259917</vt:i4>
      </vt:variant>
      <vt:variant>
        <vt:i4>3</vt:i4>
      </vt:variant>
      <vt:variant>
        <vt:i4>0</vt:i4>
      </vt:variant>
      <vt:variant>
        <vt:i4>5</vt:i4>
      </vt:variant>
      <vt:variant>
        <vt:lpwstr>http://www.morden.merton.sch.uk/</vt:lpwstr>
      </vt:variant>
      <vt:variant>
        <vt:lpwstr/>
      </vt:variant>
      <vt:variant>
        <vt:i4>3145742</vt:i4>
      </vt:variant>
      <vt:variant>
        <vt:i4>0</vt:i4>
      </vt:variant>
      <vt:variant>
        <vt:i4>0</vt:i4>
      </vt:variant>
      <vt:variant>
        <vt:i4>5</vt:i4>
      </vt:variant>
      <vt:variant>
        <vt:lpwstr>mailto:info@morden.merton.sch.uk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Hill</dc:creator>
  <cp:keywords/>
  <cp:lastModifiedBy>Julie Freeman</cp:lastModifiedBy>
  <cp:revision>2</cp:revision>
  <cp:lastPrinted>2020-02-26T13:44:00Z</cp:lastPrinted>
  <dcterms:created xsi:type="dcterms:W3CDTF">2022-11-08T10:49:00Z</dcterms:created>
  <dcterms:modified xsi:type="dcterms:W3CDTF">2022-11-08T10:49:00Z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0x01010029F140605ED036478DFC5C3026032486</vt:lpwstr>
  </property>
</Properties>
</file>