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FDA" w:rsidRDefault="00792D3D" w:rsidP="00833FDA">
      <w:pPr>
        <w:rPr>
          <w:rFonts w:ascii="Verdana" w:hAnsi="Verdana"/>
          <w:szCs w:val="22"/>
        </w:rPr>
      </w:pPr>
      <w:r>
        <w:rPr>
          <w:noProof/>
        </w:rPr>
        <w:drawing>
          <wp:anchor distT="0" distB="0" distL="114300" distR="114300" simplePos="0" relativeHeight="251658240" behindDoc="1" locked="0" layoutInCell="1" allowOverlap="1">
            <wp:simplePos x="0" y="0"/>
            <wp:positionH relativeFrom="column">
              <wp:posOffset>-477518</wp:posOffset>
            </wp:positionH>
            <wp:positionV relativeFrom="paragraph">
              <wp:posOffset>-50165</wp:posOffset>
            </wp:positionV>
            <wp:extent cx="2381250" cy="1075056"/>
            <wp:effectExtent l="0" t="0" r="0" b="0"/>
            <wp:wrapNone/>
            <wp:docPr id="1" name="Picture 1" descr="Polka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ka Theat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0750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FDA" w:rsidRDefault="00833FDA" w:rsidP="00833FDA">
      <w:pPr>
        <w:rPr>
          <w:rFonts w:ascii="Verdana" w:hAnsi="Verdana"/>
          <w:szCs w:val="22"/>
        </w:rPr>
      </w:pPr>
    </w:p>
    <w:p w:rsidR="00792D3D" w:rsidRDefault="00792D3D" w:rsidP="00833FDA">
      <w:pPr>
        <w:rPr>
          <w:rFonts w:ascii="Verdana" w:hAnsi="Verdana"/>
          <w:szCs w:val="22"/>
        </w:rPr>
      </w:pPr>
    </w:p>
    <w:p w:rsidR="00792D3D" w:rsidRDefault="00792D3D" w:rsidP="00833FDA">
      <w:pPr>
        <w:rPr>
          <w:rFonts w:ascii="Verdana" w:hAnsi="Verdana"/>
          <w:szCs w:val="22"/>
        </w:rPr>
      </w:pPr>
    </w:p>
    <w:p w:rsidR="00792D3D" w:rsidRDefault="00792D3D" w:rsidP="00833FDA">
      <w:pPr>
        <w:rPr>
          <w:rFonts w:ascii="Verdana" w:hAnsi="Verdana"/>
          <w:szCs w:val="22"/>
        </w:rPr>
      </w:pPr>
    </w:p>
    <w:p w:rsidR="00DC7965" w:rsidRDefault="00792D3D" w:rsidP="00833FDA">
      <w:pPr>
        <w:rPr>
          <w:rFonts w:ascii="Verdana" w:hAnsi="Verdana"/>
          <w:szCs w:val="22"/>
        </w:rPr>
      </w:pPr>
      <w:r>
        <w:rPr>
          <w:noProof/>
        </w:rPr>
        <w:drawing>
          <wp:anchor distT="0" distB="0" distL="114300" distR="114300" simplePos="0" relativeHeight="251659264" behindDoc="1" locked="0" layoutInCell="1" allowOverlap="1" wp14:anchorId="17FC5D8D">
            <wp:simplePos x="0" y="0"/>
            <wp:positionH relativeFrom="column">
              <wp:posOffset>1470026</wp:posOffset>
            </wp:positionH>
            <wp:positionV relativeFrom="paragraph">
              <wp:posOffset>60325</wp:posOffset>
            </wp:positionV>
            <wp:extent cx="2497455" cy="1248728"/>
            <wp:effectExtent l="0" t="0" r="0" b="8890"/>
            <wp:wrapNone/>
            <wp:docPr id="6" name="Picture 6" descr="We're Going on a Bear Hunt – Bloxwich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re Going on a Bear Hunt – Bloxwich Academ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7455" cy="12487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965" w:rsidRPr="00792D3D" w:rsidRDefault="00DC7965" w:rsidP="00DC7965">
      <w:pPr>
        <w:jc w:val="right"/>
        <w:rPr>
          <w:rFonts w:asciiTheme="minorHAnsi" w:hAnsiTheme="minorHAnsi" w:cstheme="minorHAnsi"/>
          <w:sz w:val="24"/>
        </w:rPr>
      </w:pPr>
      <w:r w:rsidRPr="00792D3D">
        <w:rPr>
          <w:rFonts w:asciiTheme="minorHAnsi" w:hAnsiTheme="minorHAnsi" w:cstheme="minorHAnsi"/>
          <w:sz w:val="24"/>
        </w:rPr>
        <w:t>3</w:t>
      </w:r>
      <w:r w:rsidRPr="00792D3D">
        <w:rPr>
          <w:rFonts w:asciiTheme="minorHAnsi" w:hAnsiTheme="minorHAnsi" w:cstheme="minorHAnsi"/>
          <w:sz w:val="24"/>
          <w:vertAlign w:val="superscript"/>
        </w:rPr>
        <w:t>rd</w:t>
      </w:r>
      <w:r w:rsidRPr="00792D3D">
        <w:rPr>
          <w:rFonts w:asciiTheme="minorHAnsi" w:hAnsiTheme="minorHAnsi" w:cstheme="minorHAnsi"/>
          <w:sz w:val="24"/>
        </w:rPr>
        <w:t xml:space="preserve"> October 2022</w:t>
      </w:r>
    </w:p>
    <w:p w:rsidR="00DC7965" w:rsidRPr="00792D3D" w:rsidRDefault="00DC7965" w:rsidP="00DC7965">
      <w:pPr>
        <w:jc w:val="right"/>
        <w:rPr>
          <w:rFonts w:asciiTheme="minorHAnsi" w:hAnsiTheme="minorHAnsi" w:cstheme="minorHAnsi"/>
          <w:sz w:val="24"/>
        </w:rPr>
      </w:pPr>
    </w:p>
    <w:p w:rsidR="00792D3D" w:rsidRDefault="00792D3D" w:rsidP="00DC7965">
      <w:pPr>
        <w:rPr>
          <w:rFonts w:asciiTheme="minorHAnsi" w:hAnsiTheme="minorHAnsi" w:cstheme="minorHAnsi"/>
          <w:sz w:val="24"/>
        </w:rPr>
      </w:pPr>
    </w:p>
    <w:p w:rsidR="00792D3D" w:rsidRDefault="00792D3D" w:rsidP="00DC7965">
      <w:pPr>
        <w:rPr>
          <w:rFonts w:asciiTheme="minorHAnsi" w:hAnsiTheme="minorHAnsi" w:cstheme="minorHAnsi"/>
          <w:sz w:val="24"/>
        </w:rPr>
      </w:pPr>
    </w:p>
    <w:p w:rsidR="00792D3D" w:rsidRDefault="00792D3D" w:rsidP="00DC7965">
      <w:pPr>
        <w:rPr>
          <w:rFonts w:asciiTheme="minorHAnsi" w:hAnsiTheme="minorHAnsi" w:cstheme="minorHAnsi"/>
          <w:sz w:val="24"/>
        </w:rPr>
      </w:pPr>
    </w:p>
    <w:p w:rsidR="00792D3D" w:rsidRDefault="00792D3D" w:rsidP="00DC7965">
      <w:pPr>
        <w:rPr>
          <w:rFonts w:asciiTheme="minorHAnsi" w:hAnsiTheme="minorHAnsi" w:cstheme="minorHAnsi"/>
          <w:sz w:val="24"/>
        </w:rPr>
      </w:pPr>
    </w:p>
    <w:p w:rsidR="00792D3D" w:rsidRDefault="00792D3D" w:rsidP="00DC7965">
      <w:pPr>
        <w:rPr>
          <w:rFonts w:asciiTheme="minorHAnsi" w:hAnsiTheme="minorHAnsi" w:cstheme="minorHAnsi"/>
          <w:sz w:val="24"/>
        </w:rPr>
      </w:pPr>
    </w:p>
    <w:p w:rsidR="00DC7965" w:rsidRPr="00792D3D" w:rsidRDefault="00DC7965" w:rsidP="00DC7965">
      <w:pPr>
        <w:rPr>
          <w:rFonts w:asciiTheme="minorHAnsi" w:hAnsiTheme="minorHAnsi" w:cstheme="minorHAnsi"/>
          <w:sz w:val="24"/>
        </w:rPr>
      </w:pPr>
      <w:r w:rsidRPr="00792D3D">
        <w:rPr>
          <w:rFonts w:asciiTheme="minorHAnsi" w:hAnsiTheme="minorHAnsi" w:cstheme="minorHAnsi"/>
          <w:sz w:val="24"/>
        </w:rPr>
        <w:t>Dear Pa</w:t>
      </w:r>
      <w:bookmarkStart w:id="0" w:name="_GoBack"/>
      <w:bookmarkEnd w:id="0"/>
      <w:r w:rsidRPr="00792D3D">
        <w:rPr>
          <w:rFonts w:asciiTheme="minorHAnsi" w:hAnsiTheme="minorHAnsi" w:cstheme="minorHAnsi"/>
          <w:sz w:val="24"/>
        </w:rPr>
        <w:t xml:space="preserve">rent/Carers, </w:t>
      </w:r>
    </w:p>
    <w:p w:rsidR="00DC7965" w:rsidRPr="00792D3D" w:rsidRDefault="00DC7965" w:rsidP="00DC7965">
      <w:pPr>
        <w:rPr>
          <w:rFonts w:asciiTheme="minorHAnsi" w:hAnsiTheme="minorHAnsi" w:cstheme="minorHAnsi"/>
          <w:sz w:val="24"/>
        </w:rPr>
      </w:pPr>
    </w:p>
    <w:p w:rsidR="00DC7965" w:rsidRPr="00792D3D" w:rsidRDefault="00DC7965" w:rsidP="00DC7965">
      <w:pPr>
        <w:rPr>
          <w:rFonts w:asciiTheme="minorHAnsi" w:hAnsiTheme="minorHAnsi" w:cstheme="minorHAnsi"/>
          <w:color w:val="000000"/>
          <w:sz w:val="24"/>
        </w:rPr>
      </w:pPr>
      <w:r w:rsidRPr="00792D3D">
        <w:rPr>
          <w:rFonts w:asciiTheme="minorHAnsi" w:hAnsiTheme="minorHAnsi" w:cstheme="minorHAnsi"/>
          <w:sz w:val="24"/>
        </w:rPr>
        <w:t>On Wednesday 12</w:t>
      </w:r>
      <w:r w:rsidRPr="00792D3D">
        <w:rPr>
          <w:rFonts w:asciiTheme="minorHAnsi" w:hAnsiTheme="minorHAnsi" w:cstheme="minorHAnsi"/>
          <w:sz w:val="24"/>
          <w:vertAlign w:val="superscript"/>
        </w:rPr>
        <w:t>th</w:t>
      </w:r>
      <w:r w:rsidRPr="00792D3D">
        <w:rPr>
          <w:rFonts w:asciiTheme="minorHAnsi" w:hAnsiTheme="minorHAnsi" w:cstheme="minorHAnsi"/>
          <w:sz w:val="24"/>
        </w:rPr>
        <w:t xml:space="preserve"> October, Gre</w:t>
      </w:r>
      <w:r w:rsidR="00792D3D">
        <w:rPr>
          <w:rFonts w:asciiTheme="minorHAnsi" w:hAnsiTheme="minorHAnsi" w:cstheme="minorHAnsi"/>
          <w:sz w:val="24"/>
        </w:rPr>
        <w:t>e</w:t>
      </w:r>
      <w:r w:rsidRPr="00792D3D">
        <w:rPr>
          <w:rFonts w:asciiTheme="minorHAnsi" w:hAnsiTheme="minorHAnsi" w:cstheme="minorHAnsi"/>
          <w:sz w:val="24"/>
        </w:rPr>
        <w:t>n</w:t>
      </w:r>
      <w:r w:rsidRPr="00792D3D">
        <w:rPr>
          <w:rFonts w:asciiTheme="minorHAnsi" w:hAnsiTheme="minorHAnsi" w:cstheme="minorHAnsi"/>
          <w:color w:val="000000"/>
          <w:sz w:val="24"/>
        </w:rPr>
        <w:t xml:space="preserve"> Class</w:t>
      </w:r>
      <w:r w:rsidR="00792D3D">
        <w:rPr>
          <w:rFonts w:asciiTheme="minorHAnsi" w:hAnsiTheme="minorHAnsi" w:cstheme="minorHAnsi"/>
          <w:color w:val="000000"/>
          <w:sz w:val="24"/>
        </w:rPr>
        <w:t xml:space="preserve"> will be visiting </w:t>
      </w:r>
      <w:r w:rsidRPr="00792D3D">
        <w:rPr>
          <w:rFonts w:asciiTheme="minorHAnsi" w:hAnsiTheme="minorHAnsi" w:cstheme="minorHAnsi"/>
          <w:color w:val="000000"/>
          <w:sz w:val="24"/>
        </w:rPr>
        <w:t xml:space="preserve">The Polka Theatre in Wimbledon to watch a performance of We’re Going on a Bear Hunt. </w:t>
      </w:r>
    </w:p>
    <w:p w:rsidR="00DC7965" w:rsidRPr="00792D3D" w:rsidRDefault="00DC7965" w:rsidP="00DC7965">
      <w:pPr>
        <w:rPr>
          <w:rFonts w:asciiTheme="minorHAnsi" w:hAnsiTheme="minorHAnsi" w:cstheme="minorHAnsi"/>
          <w:color w:val="000000"/>
          <w:sz w:val="24"/>
        </w:rPr>
      </w:pPr>
    </w:p>
    <w:p w:rsidR="00DC7965" w:rsidRPr="00792D3D" w:rsidRDefault="00DC7965" w:rsidP="00DC7965">
      <w:pPr>
        <w:rPr>
          <w:rFonts w:asciiTheme="minorHAnsi" w:hAnsiTheme="minorHAnsi" w:cstheme="minorHAnsi"/>
          <w:b/>
          <w:color w:val="000000"/>
          <w:sz w:val="28"/>
          <w:szCs w:val="28"/>
          <w:u w:val="single"/>
        </w:rPr>
      </w:pPr>
      <w:r w:rsidRPr="00792D3D">
        <w:rPr>
          <w:rFonts w:asciiTheme="minorHAnsi" w:hAnsiTheme="minorHAnsi" w:cstheme="minorHAnsi"/>
          <w:b/>
          <w:color w:val="000000"/>
          <w:sz w:val="28"/>
          <w:szCs w:val="28"/>
          <w:u w:val="single"/>
        </w:rPr>
        <w:t>The cost of the trip is £10.00</w:t>
      </w:r>
    </w:p>
    <w:p w:rsidR="00DC7965" w:rsidRPr="00792D3D" w:rsidRDefault="00DC7965" w:rsidP="00DC7965">
      <w:pPr>
        <w:pStyle w:val="NormalWeb"/>
        <w:shd w:val="clear" w:color="auto" w:fill="FFFFFF"/>
        <w:rPr>
          <w:rFonts w:asciiTheme="minorHAnsi" w:hAnsiTheme="minorHAnsi" w:cstheme="minorHAnsi"/>
          <w:color w:val="000000"/>
          <w:sz w:val="24"/>
          <w:szCs w:val="24"/>
        </w:rPr>
      </w:pPr>
      <w:r w:rsidRPr="00792D3D">
        <w:rPr>
          <w:rFonts w:asciiTheme="minorHAnsi" w:hAnsiTheme="minorHAnsi" w:cstheme="minorHAnsi"/>
          <w:color w:val="000000"/>
          <w:sz w:val="24"/>
          <w:szCs w:val="24"/>
        </w:rPr>
        <w:t xml:space="preserve">We will be travelling by public transport and all children will be back to school in time for lunch. </w:t>
      </w:r>
    </w:p>
    <w:p w:rsidR="00792D3D" w:rsidRPr="00792D3D" w:rsidRDefault="00792D3D" w:rsidP="00792D3D">
      <w:pPr>
        <w:spacing w:line="0" w:lineRule="atLeast"/>
        <w:rPr>
          <w:rFonts w:asciiTheme="minorHAnsi" w:hAnsiTheme="minorHAnsi" w:cstheme="minorHAnsi"/>
          <w:sz w:val="24"/>
        </w:rPr>
      </w:pPr>
      <w:r w:rsidRPr="00792D3D">
        <w:rPr>
          <w:rFonts w:asciiTheme="minorHAnsi" w:hAnsiTheme="minorHAnsi" w:cstheme="minorHAnsi"/>
          <w:sz w:val="24"/>
        </w:rPr>
        <w:t>Your child will need to wear full school uniform for this trip (no trainers)</w:t>
      </w:r>
      <w:r>
        <w:rPr>
          <w:rFonts w:asciiTheme="minorHAnsi" w:hAnsiTheme="minorHAnsi" w:cstheme="minorHAnsi"/>
          <w:sz w:val="24"/>
        </w:rPr>
        <w:t xml:space="preserve"> and a warm coat. </w:t>
      </w:r>
    </w:p>
    <w:p w:rsidR="00792D3D" w:rsidRPr="00792D3D" w:rsidRDefault="00792D3D" w:rsidP="00792D3D">
      <w:pPr>
        <w:rPr>
          <w:rFonts w:asciiTheme="minorHAnsi" w:hAnsiTheme="minorHAnsi" w:cstheme="minorHAnsi"/>
          <w:sz w:val="24"/>
        </w:rPr>
      </w:pPr>
    </w:p>
    <w:p w:rsidR="00792D3D" w:rsidRDefault="00792D3D" w:rsidP="00792D3D">
      <w:pPr>
        <w:spacing w:line="276" w:lineRule="auto"/>
        <w:rPr>
          <w:rFonts w:asciiTheme="minorHAnsi" w:hAnsiTheme="minorHAnsi" w:cstheme="minorHAnsi"/>
          <w:sz w:val="24"/>
        </w:rPr>
      </w:pPr>
      <w:r w:rsidRPr="00792D3D">
        <w:rPr>
          <w:rFonts w:asciiTheme="minorHAnsi" w:hAnsiTheme="minorHAnsi" w:cstheme="minorHAnsi"/>
          <w:sz w:val="24"/>
        </w:rPr>
        <w:t>Please make payment, together with your consent for your child to attend this trip via our ParentPay system</w:t>
      </w:r>
      <w:r>
        <w:rPr>
          <w:rFonts w:asciiTheme="minorHAnsi" w:hAnsiTheme="minorHAnsi" w:cstheme="minorHAnsi"/>
          <w:sz w:val="24"/>
        </w:rPr>
        <w:t xml:space="preserve">. </w:t>
      </w:r>
      <w:r w:rsidRPr="00792D3D">
        <w:rPr>
          <w:rFonts w:asciiTheme="minorHAnsi" w:hAnsiTheme="minorHAnsi" w:cstheme="minorHAnsi"/>
          <w:sz w:val="24"/>
        </w:rPr>
        <w:t xml:space="preserve">Without full payment and consent, your child will not be able to attend this trip. However, we do not want any children to miss out on any educational school trips, so if you are having any financial difficulties please speak in confidence either with myself, your class teacher or Mrs Freeman. </w:t>
      </w:r>
    </w:p>
    <w:p w:rsidR="00792D3D" w:rsidRPr="00792D3D" w:rsidRDefault="00792D3D" w:rsidP="00792D3D">
      <w:pPr>
        <w:spacing w:line="276" w:lineRule="auto"/>
        <w:rPr>
          <w:rFonts w:asciiTheme="minorHAnsi" w:hAnsiTheme="minorHAnsi" w:cstheme="minorHAnsi"/>
          <w:sz w:val="24"/>
        </w:rPr>
      </w:pPr>
      <w:r w:rsidRPr="00792D3D">
        <w:rPr>
          <w:rFonts w:asciiTheme="minorHAnsi" w:hAnsiTheme="minorHAnsi" w:cstheme="minorHAnsi"/>
          <w:sz w:val="24"/>
        </w:rPr>
        <w:t xml:space="preserve"> </w:t>
      </w:r>
    </w:p>
    <w:p w:rsidR="00DC7965" w:rsidRDefault="00DC7965" w:rsidP="00DC7965">
      <w:pPr>
        <w:spacing w:line="360" w:lineRule="auto"/>
        <w:rPr>
          <w:rFonts w:asciiTheme="minorHAnsi" w:hAnsiTheme="minorHAnsi" w:cstheme="minorHAnsi"/>
          <w:sz w:val="24"/>
        </w:rPr>
      </w:pPr>
      <w:r w:rsidRPr="00792D3D">
        <w:rPr>
          <w:rFonts w:asciiTheme="minorHAnsi" w:hAnsiTheme="minorHAnsi" w:cstheme="minorHAnsi"/>
          <w:sz w:val="24"/>
        </w:rPr>
        <w:t xml:space="preserve">Thank you for your ongoing support, </w:t>
      </w:r>
    </w:p>
    <w:p w:rsidR="00792D3D" w:rsidRDefault="00792D3D" w:rsidP="00DC7965">
      <w:pPr>
        <w:spacing w:line="360" w:lineRule="auto"/>
        <w:rPr>
          <w:rFonts w:asciiTheme="minorHAnsi" w:hAnsiTheme="minorHAnsi" w:cstheme="minorHAnsi"/>
          <w:sz w:val="24"/>
        </w:rPr>
      </w:pPr>
    </w:p>
    <w:p w:rsidR="00792D3D" w:rsidRDefault="00792D3D" w:rsidP="00DC7965">
      <w:pPr>
        <w:spacing w:line="360" w:lineRule="auto"/>
        <w:rPr>
          <w:rFonts w:asciiTheme="minorHAnsi" w:hAnsiTheme="minorHAnsi" w:cstheme="minorHAnsi"/>
          <w:sz w:val="24"/>
        </w:rPr>
      </w:pPr>
    </w:p>
    <w:p w:rsidR="00792D3D" w:rsidRPr="00792D3D" w:rsidRDefault="00792D3D" w:rsidP="00792D3D">
      <w:pPr>
        <w:rPr>
          <w:rFonts w:asciiTheme="minorHAnsi" w:hAnsiTheme="minorHAnsi" w:cstheme="minorHAnsi"/>
          <w:b/>
          <w:sz w:val="24"/>
        </w:rPr>
      </w:pPr>
      <w:r w:rsidRPr="00792D3D">
        <w:rPr>
          <w:rFonts w:asciiTheme="minorHAnsi" w:hAnsiTheme="minorHAnsi" w:cstheme="minorHAnsi"/>
          <w:b/>
          <w:sz w:val="24"/>
        </w:rPr>
        <w:t>Ms D Hume</w:t>
      </w:r>
    </w:p>
    <w:p w:rsidR="00CB01A0" w:rsidRPr="00DC7965" w:rsidRDefault="00792D3D" w:rsidP="00CB01A0">
      <w:pPr>
        <w:rPr>
          <w:rFonts w:asciiTheme="minorHAnsi" w:hAnsiTheme="minorHAnsi" w:cstheme="minorHAnsi"/>
          <w:sz w:val="20"/>
          <w:szCs w:val="20"/>
        </w:rPr>
      </w:pPr>
      <w:r w:rsidRPr="00792D3D">
        <w:rPr>
          <w:rFonts w:asciiTheme="minorHAnsi" w:hAnsiTheme="minorHAnsi" w:cstheme="minorHAnsi"/>
          <w:b/>
          <w:sz w:val="24"/>
        </w:rPr>
        <w:t>Year 2 class teacher</w:t>
      </w:r>
    </w:p>
    <w:p w:rsidR="00CB01A0" w:rsidRPr="00DC7965" w:rsidRDefault="00CB01A0" w:rsidP="00CB01A0">
      <w:pPr>
        <w:rPr>
          <w:rFonts w:asciiTheme="minorHAnsi" w:hAnsiTheme="minorHAnsi" w:cstheme="minorHAnsi"/>
          <w:sz w:val="20"/>
          <w:szCs w:val="20"/>
        </w:rPr>
      </w:pPr>
    </w:p>
    <w:p w:rsidR="001F2D91" w:rsidRPr="00CB01A0" w:rsidRDefault="00CB01A0" w:rsidP="00CB01A0">
      <w:pPr>
        <w:tabs>
          <w:tab w:val="left" w:pos="7560"/>
        </w:tabs>
        <w:rPr>
          <w:rFonts w:ascii="Verdana" w:hAnsi="Verdana"/>
          <w:szCs w:val="22"/>
        </w:rPr>
      </w:pPr>
      <w:r w:rsidRPr="00DC7965">
        <w:rPr>
          <w:rFonts w:asciiTheme="minorHAnsi" w:hAnsiTheme="minorHAnsi" w:cstheme="minorHAnsi"/>
          <w:sz w:val="20"/>
          <w:szCs w:val="20"/>
        </w:rPr>
        <w:tab/>
      </w:r>
    </w:p>
    <w:sectPr w:rsidR="001F2D91" w:rsidRPr="00CB01A0" w:rsidSect="00413BA9">
      <w:headerReference w:type="even" r:id="rId13"/>
      <w:headerReference w:type="default" r:id="rId14"/>
      <w:footerReference w:type="even" r:id="rId15"/>
      <w:footerReference w:type="default" r:id="rId16"/>
      <w:headerReference w:type="first" r:id="rId17"/>
      <w:footerReference w:type="first" r:id="rId18"/>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7A7C" w:rsidRDefault="001D7A7C">
      <w:r>
        <w:separator/>
      </w:r>
    </w:p>
  </w:endnote>
  <w:endnote w:type="continuationSeparator" w:id="0">
    <w:p w:rsidR="001D7A7C" w:rsidRDefault="001D7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A7C" w:rsidRDefault="001D7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A7C" w:rsidRDefault="001D7A7C">
    <w:pPr>
      <w:pStyle w:val="Footer"/>
    </w:pPr>
    <w:r>
      <w:rPr>
        <w:noProof/>
        <w:lang w:eastAsia="en-GB"/>
      </w:rPr>
      <mc:AlternateContent>
        <mc:Choice Requires="wpg">
          <w:drawing>
            <wp:anchor distT="0" distB="0" distL="114300" distR="114300" simplePos="0" relativeHeight="251674112" behindDoc="0" locked="0" layoutInCell="1" allowOverlap="1" wp14:anchorId="386E80C1" wp14:editId="024E3339">
              <wp:simplePos x="0" y="0"/>
              <wp:positionH relativeFrom="page">
                <wp:posOffset>222250</wp:posOffset>
              </wp:positionH>
              <wp:positionV relativeFrom="paragraph">
                <wp:posOffset>-968375</wp:posOffset>
              </wp:positionV>
              <wp:extent cx="7227570" cy="1457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0"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A7C" w:rsidRPr="00A44C11" w:rsidRDefault="001D7A7C"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1D7A7C" w:rsidRPr="00A44C11" w:rsidRDefault="001D7A7C"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1D7A7C" w:rsidRPr="00A44C11" w:rsidRDefault="001D7A7C"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1D7A7C" w:rsidRPr="00A44C11" w:rsidRDefault="001D7A7C" w:rsidP="001F2D91">
                            <w:pPr>
                              <w:rPr>
                                <w:rFonts w:ascii="Verdana" w:hAnsi="Verdana"/>
                                <w:color w:val="0070C0"/>
                                <w:sz w:val="20"/>
                                <w:szCs w:val="20"/>
                              </w:rPr>
                            </w:pPr>
                            <w:r w:rsidRPr="00A44C11">
                              <w:rPr>
                                <w:rFonts w:ascii="Verdana" w:hAnsi="Verdana"/>
                                <w:color w:val="0070C0"/>
                                <w:sz w:val="20"/>
                                <w:szCs w:val="20"/>
                              </w:rPr>
                              <w:t>Morden, Surrey</w:t>
                            </w:r>
                          </w:p>
                          <w:p w:rsidR="001D7A7C" w:rsidRPr="00A44C11" w:rsidRDefault="001D7A7C"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1D7A7C" w:rsidRPr="00A44C11" w:rsidRDefault="001D7A7C" w:rsidP="001F2D91">
                            <w:pPr>
                              <w:rPr>
                                <w:rFonts w:ascii="Verdana" w:hAnsi="Verdana"/>
                                <w:color w:val="0070C0"/>
                                <w:sz w:val="20"/>
                                <w:szCs w:val="20"/>
                              </w:rPr>
                            </w:pPr>
                            <w:r w:rsidRPr="00A44C11">
                              <w:rPr>
                                <w:rFonts w:ascii="Verdana" w:hAnsi="Verdana"/>
                                <w:color w:val="0070C0"/>
                                <w:sz w:val="20"/>
                                <w:szCs w:val="20"/>
                              </w:rPr>
                              <w:t>Tel: 020 8648 4168</w:t>
                            </w:r>
                          </w:p>
                          <w:p w:rsidR="001D7A7C" w:rsidRPr="00A44C11" w:rsidRDefault="001D7A7C" w:rsidP="001F2D91">
                            <w:pPr>
                              <w:rPr>
                                <w:rFonts w:ascii="Verdana" w:hAnsi="Verdana"/>
                                <w:color w:val="0070C0"/>
                                <w:sz w:val="20"/>
                                <w:szCs w:val="20"/>
                              </w:rPr>
                            </w:pPr>
                            <w:r w:rsidRPr="00A44C11">
                              <w:rPr>
                                <w:rFonts w:ascii="Verdana" w:hAnsi="Verdana"/>
                                <w:color w:val="0070C0"/>
                                <w:sz w:val="20"/>
                                <w:szCs w:val="20"/>
                              </w:rPr>
                              <w:t>e: info@morden.merton.sch.uk</w:t>
                            </w:r>
                          </w:p>
                          <w:p w:rsidR="001D7A7C" w:rsidRPr="00A44C11" w:rsidRDefault="001D7A7C"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13" name="Picture 1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86E80C1" id="Group 9" o:spid="_x0000_s1026" style="position:absolute;margin-left:17.5pt;margin-top:-76.25pt;width:569.1pt;height:114.75pt;z-index:251674112;mso-position-horizontal-relative:page"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y7MFstYEAABRFAAADgAAAAAAAAAAAAAAAABEAgAAZHJz&#10;L2Uyb0RvYy54bWxQSwECLQAUAAYACAAAACEA8f5U7DABAACZAwAAGQAAAAAAAAAAAAAAAABGBwAA&#10;ZHJzL19yZWxzL2Uyb0RvYy54bWwucmVsc1BLAQItABQABgAIAAAAIQACJB9r4QAAAAsBAAAPAAAA&#10;AAAAAAAAAAAAAK0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27"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Morden, Surrey</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Tel: 020 8648 4168</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e: info@morden.merton.sch.uk</w:t>
                      </w:r>
                    </w:p>
                    <w:p w:rsidR="001F2D91" w:rsidRPr="00A44C11" w:rsidRDefault="001F2D91"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">
                <v:imagedata r:id="rId6" o:title=""/>
              </v:shape>
              <v:shape id="Picture 12" o:spid="_x0000_s1029"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">
                <v:imagedata r:id="rId7" o:title=""/>
              </v:shape>
              <v:shape id="Picture 13" o:spid="_x0000_s1030"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">
                <v:imagedata r:id="rId8" r:href="rId9"/>
              </v:shape>
              <v:shape id="Picture 14" o:spid="_x0000_s1031"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">
                <v:imagedata r:id="rId10" o:title=""/>
              </v:shape>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A7C" w:rsidRDefault="001D7A7C">
    <w:pPr>
      <w:pStyle w:val="Footer"/>
    </w:pPr>
    <w:r>
      <w:rPr>
        <w:rFonts w:ascii="Verdana" w:hAnsi="Verdana"/>
        <w:noProof/>
        <w:szCs w:val="22"/>
      </w:rPr>
      <mc:AlternateContent>
        <mc:Choice Requires="wpg">
          <w:drawing>
            <wp:anchor distT="0" distB="0" distL="114300" distR="114300" simplePos="0" relativeHeight="251678208" behindDoc="0" locked="0" layoutInCell="1" allowOverlap="1" wp14:anchorId="33A8E4E7" wp14:editId="71623341">
              <wp:simplePos x="0" y="0"/>
              <wp:positionH relativeFrom="margin">
                <wp:align>center</wp:align>
              </wp:positionH>
              <wp:positionV relativeFrom="paragraph">
                <wp:posOffset>-1009650</wp:posOffset>
              </wp:positionV>
              <wp:extent cx="7227570" cy="1457325"/>
              <wp:effectExtent l="0" t="0" r="0" b="952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4"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Morden, Surrey</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Tel: 020 8648 4168</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e: info@morden.merton.sch.uk</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35"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A8E4E7" id="Group 33" o:spid="_x0000_s1032" style="position:absolute;margin-left:0;margin-top:-79.5pt;width:569.1pt;height:114.75pt;z-index:251678208;mso-position-horizontal:center;mso-position-horizontal-relative:margin"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2LTA5LTIyVDA5OjM3OjM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YtMDktMjJUMDk6Mzc6Mz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YtMDktMjJUMDk6Mzc6MzF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2LTA5LTIyVDA5OjM3OjMx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VQAAAABSZ2h0bG9uZwAAA88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">
              <v:shapetype id="_x0000_t202" coordsize="21600,21600" o:spt="202" path="m,l,21600r21600,l21600,xe">
                <v:stroke joinstyle="miter"/>
                <v:path gradientshapeok="t" o:connecttype="rect"/>
              </v:shapetype>
              <v:shape id="Text Box 2" o:spid="_x0000_s1033"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Surrey</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Tel: 020 8648 4168</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e: info@morden.merton.sch.uk</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">
                <v:imagedata r:id="rId6" o:title=""/>
              </v:shape>
              <v:shape id="Picture 23" o:spid="_x0000_s1035"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">
                <v:imagedata r:id="rId8" r:href="rId7"/>
              </v:shape>
              <v:shape id="Picture 6" o:spid="_x0000_s1036"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">
                <v:imagedata r:id="rId9" o:title=""/>
              </v:shape>
              <v:shape id="Picture 7" o:spid="_x0000_s1037"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">
                <v:imagedata r:id="rId10" o:title=""/>
              </v:shape>
              <w10:wrap anchorx="margin"/>
            </v:group>
          </w:pict>
        </mc:Fallback>
      </mc:AlternateContent>
    </w:r>
    <w:r>
      <w:rPr>
        <w:noProof/>
      </w:rPr>
      <mc:AlternateContent>
        <mc:Choice Requires="wpg">
          <w:drawing>
            <wp:anchor distT="0" distB="0" distL="114300" distR="114300" simplePos="0" relativeHeight="251676160" behindDoc="0" locked="0" layoutInCell="1" allowOverlap="1">
              <wp:simplePos x="0" y="0"/>
              <wp:positionH relativeFrom="column">
                <wp:posOffset>165735</wp:posOffset>
              </wp:positionH>
              <wp:positionV relativeFrom="paragraph">
                <wp:posOffset>1882140</wp:posOffset>
              </wp:positionV>
              <wp:extent cx="7227570" cy="1457325"/>
              <wp:effectExtent l="0" t="0" r="0" b="38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19"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Morden, Surrey</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Tel: 020 8648 4168</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e: info@morden.merton.sch.uk</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2"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38" style="position:absolute;margin-left:13.05pt;margin-top:148.2pt;width:569.1pt;height:114.75pt;z-index:251676160"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YtMDktMjJUMDk6Mzc6Mz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YtMDktMjJU&#10;MDk6Mzc6Mz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M0PC9yZWFsPgoJCQkJCQk8cmVhbD41&#10;NzY8L3JlYWw+CgkJCQkJPC9hcnJheT4KCQkJCQk8a2V5PmNvbS5hcHBsZS5wcmludC50aWNrZXQu&#10;Y2xpZW50PC9rZXk+CgkJCQkJPHN0cmluZz5jb20uYXBwbGUucHJpbnRpbmdtYW5hZ2VyPC9zdHJp&#10;bmc+CgkJCQkJPGtleT5jb20uYXBwbGUucHJpbnQudGlja2V0Lm1vZERhdGU8L2tleT4KCQkJCQk8&#10;ZGF0ZT4yMDA2LTA5LTIyVDA5OjM3OjM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uYS1s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wNi0wOS0yMlQwOTozNzoz&#10;MV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lVTIExldHRlcj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pAAAAAAB4AAMAAABIAEgAAAAAAt4CQP/u/+4DBgJSA2cFKAP8AAIAAABIAEgAAAAAAtgC&#10;KAABAAAAZAAAAAEAAwMDAAAAAX//AAEAAQAAAAAAAAAAAAAAAGgIABkBkAAAAAAAIAAAAAAAAAAA&#10;AAAAAAAAAAAAAAAAAAAAAAA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lUAAAAAUmdodGxvbmcAAAPP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Rf+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">
              <v:shape id="Text Box 2" o:spid="_x0000_s1039"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Surrey</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Tel: 020 8648 4168</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e: info@morden.merton.sch.uk</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0"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">
                <v:imagedata r:id="rId6" o:title=""/>
              </v:shape>
              <v:shape id="Picture 23" o:spid="_x0000_s1041"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">
                <v:imagedata r:id="rId8" r:href="rId11"/>
              </v:shape>
              <v:shape id="Picture 6" o:spid="_x0000_s1042"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">
                <v:imagedata r:id="rId9" o:title=""/>
              </v:shape>
              <v:shape id="Picture 12" o:spid="_x0000_s1043"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">
                <v:imagedata r:id="rId10" o:title=""/>
              </v:shape>
            </v:group>
          </w:pict>
        </mc:Fallback>
      </mc:AlternateContent>
    </w:r>
    <w:r>
      <w:rPr>
        <w:noProof/>
      </w:rPr>
      <mc:AlternateContent>
        <mc:Choice Requires="wpg">
          <w:drawing>
            <wp:anchor distT="0" distB="0" distL="114300" distR="114300" simplePos="0" relativeHeight="251675136" behindDoc="0" locked="0" layoutInCell="1" allowOverlap="1">
              <wp:simplePos x="0" y="0"/>
              <wp:positionH relativeFrom="column">
                <wp:posOffset>165735</wp:posOffset>
              </wp:positionH>
              <wp:positionV relativeFrom="paragraph">
                <wp:posOffset>1882140</wp:posOffset>
              </wp:positionV>
              <wp:extent cx="7227570" cy="1457325"/>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Morden, Surrey</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Tel: 020 8648 4168</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e: info@morden.merton.sch.uk</w:t>
                            </w:r>
                          </w:p>
                          <w:p w:rsidR="001D7A7C" w:rsidRPr="00A44C11" w:rsidRDefault="001D7A7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4"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44" style="position:absolute;margin-left:13.05pt;margin-top:148.2pt;width:569.1pt;height:114.75pt;z-index:251675136"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hvcml6b250YWxSZXM8L2tleT4KCQkJCTxyZWFsPjcy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TY2FsaW5nPC9rZXk+CgkJCQk8cmVhbD4x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WZXJ0aWN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WZXJ0aWNhbFJlczwva2V5PgoJCQkJPHJlYWw+NzI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BhcGVyTmFtZTwva2V5PgoJCQkJCTxzdHJpbmc+bmEtb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QYXBlckluZm8uUE1VbmFk&#10;anVzdGVkUGFnZV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cGVySW5mby5QTVVuYWRqdXN0ZWRQYXBlclJlY3Q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VuY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YtMDktMjJUMDk6Mzc6MzFa&#10;PC9kYXRl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JVAAAAAFJnaHRsb25nAAADz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EX/m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&#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">
              <v:shape id="Text Box 2" o:spid="_x0000_s1045"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Surrey</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Tel: 020 8648 4168</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e: info@morden.merton.sch.uk</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6"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">
                <v:imagedata r:id="rId6" o:title=""/>
              </v:shape>
              <v:shape id="Picture 23" o:spid="_x0000_s1047"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">
                <v:imagedata r:id="rId8" r:href="rId12"/>
              </v:shape>
              <v:shape id="Picture 6" o:spid="_x0000_s1048"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">
                <v:imagedata r:id="rId9" o:title=""/>
              </v:shape>
              <v:shape id="Picture 6" o:spid="_x0000_s1049"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7A7C" w:rsidRDefault="001D7A7C">
      <w:r>
        <w:separator/>
      </w:r>
    </w:p>
  </w:footnote>
  <w:footnote w:type="continuationSeparator" w:id="0">
    <w:p w:rsidR="001D7A7C" w:rsidRDefault="001D7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A7C" w:rsidRDefault="001D7A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A7C" w:rsidRDefault="001D7A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A7C" w:rsidRDefault="001D7A7C">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A7C" w:rsidRDefault="001D7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1745">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548EE"/>
    <w:rsid w:val="0006285E"/>
    <w:rsid w:val="000633B8"/>
    <w:rsid w:val="000751EA"/>
    <w:rsid w:val="0009335E"/>
    <w:rsid w:val="00101DB7"/>
    <w:rsid w:val="001123E7"/>
    <w:rsid w:val="00176C68"/>
    <w:rsid w:val="0019448D"/>
    <w:rsid w:val="001D77B7"/>
    <w:rsid w:val="001D7A7C"/>
    <w:rsid w:val="001F144A"/>
    <w:rsid w:val="001F2D91"/>
    <w:rsid w:val="00225852"/>
    <w:rsid w:val="00232464"/>
    <w:rsid w:val="00242B1D"/>
    <w:rsid w:val="00242C48"/>
    <w:rsid w:val="00263814"/>
    <w:rsid w:val="00266475"/>
    <w:rsid w:val="002754EF"/>
    <w:rsid w:val="002975E5"/>
    <w:rsid w:val="002D48E3"/>
    <w:rsid w:val="00335D21"/>
    <w:rsid w:val="00340698"/>
    <w:rsid w:val="003430BD"/>
    <w:rsid w:val="0035206A"/>
    <w:rsid w:val="00371D1D"/>
    <w:rsid w:val="003B0AD3"/>
    <w:rsid w:val="003E0D2D"/>
    <w:rsid w:val="00413BA9"/>
    <w:rsid w:val="00441131"/>
    <w:rsid w:val="00443E7B"/>
    <w:rsid w:val="004B0CB6"/>
    <w:rsid w:val="004E32F6"/>
    <w:rsid w:val="004E5AFE"/>
    <w:rsid w:val="00512833"/>
    <w:rsid w:val="00552A5B"/>
    <w:rsid w:val="00574AAF"/>
    <w:rsid w:val="005C3BC9"/>
    <w:rsid w:val="005D5BD4"/>
    <w:rsid w:val="00626695"/>
    <w:rsid w:val="00633B46"/>
    <w:rsid w:val="006644AD"/>
    <w:rsid w:val="00674519"/>
    <w:rsid w:val="006A5DA1"/>
    <w:rsid w:val="006B363F"/>
    <w:rsid w:val="006C5007"/>
    <w:rsid w:val="006C6F00"/>
    <w:rsid w:val="0070741F"/>
    <w:rsid w:val="007353F7"/>
    <w:rsid w:val="00750CE3"/>
    <w:rsid w:val="00763368"/>
    <w:rsid w:val="00773D43"/>
    <w:rsid w:val="00774470"/>
    <w:rsid w:val="00782065"/>
    <w:rsid w:val="00792D3D"/>
    <w:rsid w:val="007A1DD0"/>
    <w:rsid w:val="007E436E"/>
    <w:rsid w:val="007F2111"/>
    <w:rsid w:val="007F608B"/>
    <w:rsid w:val="00817F0A"/>
    <w:rsid w:val="008207EF"/>
    <w:rsid w:val="008263C4"/>
    <w:rsid w:val="00833FDA"/>
    <w:rsid w:val="00844C9B"/>
    <w:rsid w:val="008D549E"/>
    <w:rsid w:val="00934815"/>
    <w:rsid w:val="00967397"/>
    <w:rsid w:val="0098325A"/>
    <w:rsid w:val="009C2EA0"/>
    <w:rsid w:val="009F426A"/>
    <w:rsid w:val="00A1473F"/>
    <w:rsid w:val="00A40B64"/>
    <w:rsid w:val="00A44C11"/>
    <w:rsid w:val="00A957C5"/>
    <w:rsid w:val="00AA21C6"/>
    <w:rsid w:val="00AA77FA"/>
    <w:rsid w:val="00AB549A"/>
    <w:rsid w:val="00AC7B40"/>
    <w:rsid w:val="00AE5EC9"/>
    <w:rsid w:val="00AF068F"/>
    <w:rsid w:val="00B1422D"/>
    <w:rsid w:val="00B22869"/>
    <w:rsid w:val="00B42B19"/>
    <w:rsid w:val="00B54715"/>
    <w:rsid w:val="00B74AED"/>
    <w:rsid w:val="00BB32AB"/>
    <w:rsid w:val="00BB5CCC"/>
    <w:rsid w:val="00BC1BD8"/>
    <w:rsid w:val="00BC55F6"/>
    <w:rsid w:val="00C10DF8"/>
    <w:rsid w:val="00C403B8"/>
    <w:rsid w:val="00CB01A0"/>
    <w:rsid w:val="00CB1322"/>
    <w:rsid w:val="00CB3EFA"/>
    <w:rsid w:val="00CC1033"/>
    <w:rsid w:val="00CD58D1"/>
    <w:rsid w:val="00CE3747"/>
    <w:rsid w:val="00CE3D52"/>
    <w:rsid w:val="00CE52EB"/>
    <w:rsid w:val="00D71FED"/>
    <w:rsid w:val="00D7227B"/>
    <w:rsid w:val="00DA6DF8"/>
    <w:rsid w:val="00DB3270"/>
    <w:rsid w:val="00DC7965"/>
    <w:rsid w:val="00DD122F"/>
    <w:rsid w:val="00DF3C9E"/>
    <w:rsid w:val="00E13B9D"/>
    <w:rsid w:val="00E66787"/>
    <w:rsid w:val="00E91AF2"/>
    <w:rsid w:val="00EB6A81"/>
    <w:rsid w:val="00EC2E87"/>
    <w:rsid w:val="00F0515A"/>
    <w:rsid w:val="00F06916"/>
    <w:rsid w:val="00F443C9"/>
    <w:rsid w:val="00F67E3A"/>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enu v:ext="edit" fillcolor="none" strokecolor="none"/>
    </o:shapedefaults>
    <o:shapelayout v:ext="edit">
      <o:idmap v:ext="edit" data="1"/>
    </o:shapelayout>
  </w:shapeDefaults>
  <w:doNotEmbedSmartTags/>
  <w:decimalSymbol w:val="."/>
  <w:listSeparator w:val=","/>
  <w14:docId w14:val="7A484EAB"/>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 w:type="character" w:styleId="UnresolvedMention">
    <w:name w:val="Unresolved Mention"/>
    <w:basedOn w:val="DefaultParagraphFont"/>
    <w:uiPriority w:val="99"/>
    <w:semiHidden/>
    <w:unhideWhenUsed/>
    <w:rsid w:val="0083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5854">
      <w:bodyDiv w:val="1"/>
      <w:marLeft w:val="0"/>
      <w:marRight w:val="0"/>
      <w:marTop w:val="0"/>
      <w:marBottom w:val="0"/>
      <w:divBdr>
        <w:top w:val="none" w:sz="0" w:space="0" w:color="auto"/>
        <w:left w:val="none" w:sz="0" w:space="0" w:color="auto"/>
        <w:bottom w:val="none" w:sz="0" w:space="0" w:color="auto"/>
        <w:right w:val="none" w:sz="0" w:space="0" w:color="auto"/>
      </w:divBdr>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5.jpeg"/><Relationship Id="rId7"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6.jpeg"/><Relationship Id="rId5" Type="http://schemas.openxmlformats.org/officeDocument/2006/relationships/image" Target="media/image6.png"/><Relationship Id="rId10" Type="http://schemas.openxmlformats.org/officeDocument/2006/relationships/image" Target="media/image9.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http://www.hunsletmoor.co.uk/wp-content/uploads/sites/14/2015/12/Healthy-School-Logo-630x386.jpg" TargetMode="External"/><Relationship Id="rId7" Type="http://schemas.openxmlformats.org/officeDocument/2006/relationships/image" Target="http://www.hunsletmoor.co.uk/wp-content/uploads/sites/14/2015/12/Healthy-School-Logo-630x386.jpg" TargetMode="External"/><Relationship Id="rId12" Type="http://schemas.openxmlformats.org/officeDocument/2006/relationships/image" Target="http://www.hunsletmoor.co.uk/wp-content/uploads/sites/14/2015/12/Healthy-School-Logo-630x386.jpg" TargetMode="External"/><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http://www.hunsletmoor.co.uk/wp-content/uploads/sites/14/2015/12/Healthy-School-Logo-630x386.jpg" TargetMode="External"/><Relationship Id="rId5" Type="http://schemas.openxmlformats.org/officeDocument/2006/relationships/image" Target="media/image8.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EE880-D3E9-4B8C-9A35-DE0088C84B4A}">
  <ds:schemaRefs>
    <ds:schemaRef ds:uri="http://schemas.microsoft.com/sharepoint/v3/contenttype/forms"/>
  </ds:schemaRefs>
</ds:datastoreItem>
</file>

<file path=customXml/itemProps2.xml><?xml version="1.0" encoding="utf-8"?>
<ds:datastoreItem xmlns:ds="http://schemas.openxmlformats.org/officeDocument/2006/customXml" ds:itemID="{40DA4814-3A84-4657-857E-11EAE941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E656BE-C7F7-48DD-AAAD-808048B70B93}">
  <ds:schemaRefs>
    <ds:schemaRef ds:uri="http://schemas.microsoft.com/office/2006/metadata/properties"/>
    <ds:schemaRef ds:uri="http://schemas.microsoft.com/office/2006/documentManagement/types"/>
    <ds:schemaRef ds:uri="8e73bd4f-8fd5-464f-be90-08ef46b36cee"/>
    <ds:schemaRef ds:uri="http://purl.org/dc/dcmitype/"/>
    <ds:schemaRef ds:uri="http://purl.org/dc/terms/"/>
    <ds:schemaRef ds:uri="http://purl.org/dc/elements/1.1/"/>
    <ds:schemaRef ds:uri="http://schemas.openxmlformats.org/package/2006/metadata/core-properties"/>
    <ds:schemaRef ds:uri="http://schemas.microsoft.com/office/infopath/2007/PartnerControls"/>
    <ds:schemaRef ds:uri="0549993f-ec05-4aa6-a76a-1ddd74028b30"/>
    <ds:schemaRef ds:uri="http://www.w3.org/XML/1998/namespace"/>
  </ds:schemaRefs>
</ds:datastoreItem>
</file>

<file path=customXml/itemProps4.xml><?xml version="1.0" encoding="utf-8"?>
<ds:datastoreItem xmlns:ds="http://schemas.openxmlformats.org/officeDocument/2006/customXml" ds:itemID="{ACEDB884-9C57-45CA-8CEE-0FAD0FB7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1</TotalTime>
  <Pages>1</Pages>
  <Words>135</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904</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2</cp:revision>
  <cp:lastPrinted>2020-02-26T13:44:00Z</cp:lastPrinted>
  <dcterms:created xsi:type="dcterms:W3CDTF">2022-09-30T12:26:00Z</dcterms:created>
  <dcterms:modified xsi:type="dcterms:W3CDTF">2022-09-30T12:26:00Z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