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F1D096" w14:textId="77777777" w:rsidR="00DD60A4" w:rsidRDefault="00C1559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B43A904" wp14:editId="4DB7E614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DA2623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026F20" wp14:editId="2F6DDAA5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DC7414D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69B260" wp14:editId="05ECDCD4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3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AB4967A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B0119D">
        <w:t>2</w:t>
      </w:r>
    </w:p>
    <w:p w14:paraId="31DBE096" w14:textId="22DE8381" w:rsidR="00DD60A4" w:rsidRDefault="00B011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AE05D39" wp14:editId="3C6533FE">
                <wp:simplePos x="0" y="0"/>
                <wp:positionH relativeFrom="column">
                  <wp:posOffset>3851345</wp:posOffset>
                </wp:positionH>
                <wp:positionV relativeFrom="paragraph">
                  <wp:posOffset>10864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95407" w14:textId="0FB62A37" w:rsidR="00CD13C0" w:rsidRPr="00B0119D" w:rsidRDefault="00CD13C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 w:rsidRPr="00B0119D">
                              <w:rPr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Blue Class Newsletter –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Summer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E05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25pt;margin-top:.8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FTMzdDdAAAACQEAAA8AAAAAAAAAAAAAAAAAfwQAAGRycy9kb3du&#10;cmV2LnhtbFBLBQYAAAAABAAEAPMAAACJBQAAAAA=&#10;">
                <v:textbox style="mso-fit-shape-to-text:t">
                  <w:txbxContent>
                    <w:p w14:paraId="17F95407" w14:textId="0FB62A37" w:rsidR="00CD13C0" w:rsidRPr="00B0119D" w:rsidRDefault="00CD13C0">
                      <w:pPr>
                        <w:rPr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 w:rsidRPr="00B0119D">
                        <w:rPr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  <w:t xml:space="preserve">Blue Class Newsletter –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  <w:lang w:val="en-US"/>
                        </w:rPr>
                        <w:t>Summer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0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85A7D" wp14:editId="37041E44">
                <wp:simplePos x="0" y="0"/>
                <wp:positionH relativeFrom="column">
                  <wp:posOffset>3876675</wp:posOffset>
                </wp:positionH>
                <wp:positionV relativeFrom="paragraph">
                  <wp:posOffset>1179219</wp:posOffset>
                </wp:positionV>
                <wp:extent cx="3104515" cy="8028916"/>
                <wp:effectExtent l="0" t="0" r="0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8028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83FD1" w14:textId="1A327731" w:rsidR="00CD13C0" w:rsidRPr="008D103E" w:rsidRDefault="00CD13C0" w:rsidP="008D103E">
                            <w:pPr>
                              <w:pStyle w:val="TextRightAligned"/>
                              <w:jc w:val="lef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E30555">
                              <w:rPr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Cs w:val="22"/>
                                <w:u w:val="single"/>
                              </w:rPr>
                              <w:t>HOME LEARNING</w:t>
                            </w:r>
                          </w:p>
                          <w:p w14:paraId="4F85222C" w14:textId="0548660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>For this half term we will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only be using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Google Classrooms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for PowerPoint Projects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>. You will soon receive a pack of Home Learning information – please read this carefully as children will have to complete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Maths, Spellings, Grammar and the grid. 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>A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>ny incomplete work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will be done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during their lunch break.</w:t>
                            </w:r>
                          </w:p>
                          <w:p w14:paraId="417CC561" w14:textId="77777777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AACFA72" w14:textId="29158B9A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  <w:u w:val="single"/>
                              </w:rPr>
                              <w:t>Maths and Comprehension</w:t>
                            </w:r>
                          </w:p>
                          <w:p w14:paraId="0910C9F3" w14:textId="6C2E8EC1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Maths and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Grammar 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>workbooks will be sent home every Thursday and will be expected back in school on a Tuesday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>. W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>will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mark them together. </w:t>
                            </w:r>
                          </w:p>
                          <w:p w14:paraId="64201D48" w14:textId="77777777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10413A" w14:textId="2A7C31DE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  <w:u w:val="single"/>
                              </w:rPr>
                              <w:t>Spellings</w:t>
                            </w:r>
                          </w:p>
                          <w:p w14:paraId="6DA32163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>Weekly spellings will be tested on Fridays.</w:t>
                            </w:r>
                          </w:p>
                          <w:p w14:paraId="2644D292" w14:textId="77777777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94EEB67" w14:textId="7991D00F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  <w:u w:val="single"/>
                              </w:rPr>
                              <w:t>Reading</w:t>
                            </w:r>
                          </w:p>
                          <w:p w14:paraId="23A9A962" w14:textId="326A1B5D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>Reading should be done daily at home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(20 mins minimum)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. This half term your child will be bringing home 2 books. All reading books </w:t>
                            </w:r>
                            <w:r w:rsidRPr="00CA65E0">
                              <w:rPr>
                                <w:b/>
                                <w:bCs/>
                                <w:szCs w:val="22"/>
                                <w:highlight w:val="cyan"/>
                              </w:rPr>
                              <w:t>must be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AE70A7">
                              <w:rPr>
                                <w:bCs/>
                                <w:szCs w:val="22"/>
                                <w:highlight w:val="cyan"/>
                              </w:rPr>
                              <w:t>every</w:t>
                            </w:r>
                            <w:r w:rsidR="00AE70A7" w:rsidRPr="00AE70A7">
                              <w:rPr>
                                <w:bCs/>
                                <w:szCs w:val="22"/>
                                <w:highlight w:val="cyan"/>
                              </w:rPr>
                              <w:t>day</w:t>
                            </w:r>
                            <w:proofErr w:type="spellEnd"/>
                            <w:r w:rsidRPr="00AE70A7">
                              <w:rPr>
                                <w:bCs/>
                                <w:szCs w:val="22"/>
                                <w:highlight w:val="cyan"/>
                              </w:rPr>
                              <w:t>.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 Reading diaries should be in school every day so that we can sign them when we read with your child.</w:t>
                            </w:r>
                          </w:p>
                          <w:p w14:paraId="3ED3DBB5" w14:textId="77777777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0A0970D" w14:textId="69E7DB6A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  <w:u w:val="single"/>
                              </w:rPr>
                              <w:t>Times Tables</w:t>
                            </w:r>
                          </w:p>
                          <w:p w14:paraId="0BCFC7EF" w14:textId="711F6D97" w:rsidR="00CD13C0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>Times tables learning should be done every day at home through Times Tables Rock Stars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and they will be tested every Monday</w:t>
                            </w:r>
                            <w:r w:rsidRPr="00E30555">
                              <w:rPr>
                                <w:bCs/>
                                <w:szCs w:val="22"/>
                              </w:rPr>
                              <w:t>.</w:t>
                            </w:r>
                          </w:p>
                          <w:p w14:paraId="5DBC2E4B" w14:textId="1D52B9D8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B0496C" w14:textId="3F0E0725" w:rsidR="00CD13C0" w:rsidRDefault="00CD13C0" w:rsidP="00E30555">
                            <w:pPr>
                              <w:pStyle w:val="TextRightAligned"/>
                              <w:jc w:val="left"/>
                              <w:rPr>
                                <w:b/>
                                <w:szCs w:val="22"/>
                                <w:u w:val="single"/>
                              </w:rPr>
                            </w:pPr>
                            <w:r w:rsidRPr="008D103E">
                              <w:rPr>
                                <w:b/>
                                <w:szCs w:val="22"/>
                                <w:u w:val="single"/>
                              </w:rPr>
                              <w:t>TOPIC GRID</w:t>
                            </w:r>
                          </w:p>
                          <w:p w14:paraId="1834EFE9" w14:textId="6943D0EF" w:rsidR="00CD13C0" w:rsidRPr="008D103E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In the home learning pack, there will be a half termly topic grid. These activities should be completed across the half term and handed in on Tuesday 23</w:t>
                            </w:r>
                            <w:r w:rsidRPr="00C57711">
                              <w:rPr>
                                <w:bCs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 xml:space="preserve"> May 2023. </w:t>
                            </w:r>
                          </w:p>
                          <w:p w14:paraId="3D35D91E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</w:p>
                          <w:p w14:paraId="55D71DB4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bCs/>
                                <w:szCs w:val="22"/>
                              </w:rPr>
                              <w:t xml:space="preserve">Thanks in advance for supporting your child with this and if you have any questions, please do ask. </w:t>
                            </w:r>
                          </w:p>
                          <w:p w14:paraId="389B5902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</w:p>
                          <w:p w14:paraId="6C7F118B" w14:textId="1D134A66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 w:rsidRPr="00E30555">
                              <w:rPr>
                                <w:noProof/>
                                <w:szCs w:val="22"/>
                                <w:lang w:bidi="ar-SA"/>
                              </w:rPr>
                              <w:drawing>
                                <wp:inline distT="0" distB="0" distL="0" distR="0" wp14:anchorId="162D1CA1" wp14:editId="5BAFF745">
                                  <wp:extent cx="543209" cy="516048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574" cy="52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9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B27AAB" w14:textId="1F9E6338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Mr Olaniran</w:t>
                            </w:r>
                          </w:p>
                          <w:p w14:paraId="6C18BCE6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4"/>
                              </w:rPr>
                            </w:pPr>
                          </w:p>
                          <w:p w14:paraId="6D848698" w14:textId="77777777" w:rsidR="00CD13C0" w:rsidRPr="00E30555" w:rsidRDefault="00CD13C0" w:rsidP="00E30555">
                            <w:pPr>
                              <w:pStyle w:val="TextRightAligned"/>
                              <w:jc w:val="left"/>
                              <w:rPr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85A7D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7" type="#_x0000_t202" style="position:absolute;margin-left:305.25pt;margin-top:92.85pt;width:244.45pt;height:63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id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" filled="f" stroked="f">
                <v:textbox>
                  <w:txbxContent>
                    <w:p w14:paraId="58083FD1" w14:textId="1A327731" w:rsidR="00CD13C0" w:rsidRPr="008D103E" w:rsidRDefault="00CD13C0" w:rsidP="008D103E">
                      <w:pPr>
                        <w:pStyle w:val="TextRightAligned"/>
                        <w:jc w:val="left"/>
                        <w:rPr>
                          <w:b/>
                          <w:bCs/>
                          <w:szCs w:val="24"/>
                        </w:rPr>
                      </w:pPr>
                      <w:r w:rsidRPr="00E30555">
                        <w:rPr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Cs w:val="22"/>
                          <w:u w:val="single"/>
                        </w:rPr>
                        <w:t>HOME LEARNING</w:t>
                      </w:r>
                    </w:p>
                    <w:p w14:paraId="4F85222C" w14:textId="0548660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>For this half term we will</w:t>
                      </w:r>
                      <w:r>
                        <w:rPr>
                          <w:bCs/>
                          <w:szCs w:val="22"/>
                        </w:rPr>
                        <w:t xml:space="preserve"> only be using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Google Classrooms</w:t>
                      </w:r>
                      <w:r>
                        <w:rPr>
                          <w:bCs/>
                          <w:szCs w:val="22"/>
                        </w:rPr>
                        <w:t xml:space="preserve"> for PowerPoint Projects</w:t>
                      </w:r>
                      <w:r w:rsidRPr="00E30555">
                        <w:rPr>
                          <w:bCs/>
                          <w:szCs w:val="22"/>
                        </w:rPr>
                        <w:t>. You will soon receive a pack of Home Learning information – please read this carefully as children will have to complete</w:t>
                      </w:r>
                      <w:r>
                        <w:rPr>
                          <w:bCs/>
                          <w:szCs w:val="22"/>
                        </w:rPr>
                        <w:t xml:space="preserve"> Maths, Spellings, Grammar and the grid. 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szCs w:val="22"/>
                        </w:rPr>
                        <w:t>A</w:t>
                      </w:r>
                      <w:r w:rsidRPr="00E30555">
                        <w:rPr>
                          <w:bCs/>
                          <w:szCs w:val="22"/>
                        </w:rPr>
                        <w:t>ny incomplete work</w:t>
                      </w:r>
                      <w:r>
                        <w:rPr>
                          <w:bCs/>
                          <w:szCs w:val="22"/>
                        </w:rPr>
                        <w:t xml:space="preserve"> will be done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during their lunch break.</w:t>
                      </w:r>
                    </w:p>
                    <w:p w14:paraId="417CC561" w14:textId="77777777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6AACFA72" w14:textId="29158B9A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E30555">
                        <w:rPr>
                          <w:sz w:val="22"/>
                          <w:szCs w:val="22"/>
                          <w:u w:val="single"/>
                        </w:rPr>
                        <w:t>Maths and Comprehension</w:t>
                      </w:r>
                    </w:p>
                    <w:p w14:paraId="0910C9F3" w14:textId="6C2E8EC1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 xml:space="preserve">Maths and </w:t>
                      </w:r>
                      <w:r>
                        <w:rPr>
                          <w:bCs/>
                          <w:szCs w:val="22"/>
                        </w:rPr>
                        <w:t xml:space="preserve">Grammar </w:t>
                      </w:r>
                      <w:r w:rsidRPr="00E30555">
                        <w:rPr>
                          <w:bCs/>
                          <w:szCs w:val="22"/>
                        </w:rPr>
                        <w:t>workbooks will be sent home every Thursday and will be expected back in school on a Tuesday</w:t>
                      </w:r>
                      <w:r>
                        <w:rPr>
                          <w:bCs/>
                          <w:szCs w:val="22"/>
                        </w:rPr>
                        <w:t>. W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e </w:t>
                      </w:r>
                      <w:r>
                        <w:rPr>
                          <w:bCs/>
                          <w:szCs w:val="22"/>
                        </w:rPr>
                        <w:t>will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mark them together. </w:t>
                      </w:r>
                    </w:p>
                    <w:p w14:paraId="64201D48" w14:textId="77777777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3F10413A" w14:textId="2A7C31DE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E30555">
                        <w:rPr>
                          <w:sz w:val="22"/>
                          <w:szCs w:val="22"/>
                          <w:u w:val="single"/>
                        </w:rPr>
                        <w:t>Spellings</w:t>
                      </w:r>
                    </w:p>
                    <w:p w14:paraId="6DA32163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>Weekly spellings will be tested on Fridays.</w:t>
                      </w:r>
                    </w:p>
                    <w:p w14:paraId="2644D292" w14:textId="77777777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394EEB67" w14:textId="7991D00F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E30555">
                        <w:rPr>
                          <w:sz w:val="22"/>
                          <w:szCs w:val="22"/>
                          <w:u w:val="single"/>
                        </w:rPr>
                        <w:t>Reading</w:t>
                      </w:r>
                    </w:p>
                    <w:p w14:paraId="23A9A962" w14:textId="326A1B5D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>Reading should be done daily at home</w:t>
                      </w:r>
                      <w:r>
                        <w:rPr>
                          <w:bCs/>
                          <w:szCs w:val="22"/>
                        </w:rPr>
                        <w:t xml:space="preserve"> (20 mins minimum)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. This half term your child will be bringing home 2 books. All reading books </w:t>
                      </w:r>
                      <w:r w:rsidRPr="00CA65E0">
                        <w:rPr>
                          <w:b/>
                          <w:bCs/>
                          <w:szCs w:val="22"/>
                          <w:highlight w:val="cyan"/>
                        </w:rPr>
                        <w:t>must be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in </w:t>
                      </w:r>
                      <w:proofErr w:type="spellStart"/>
                      <w:r w:rsidRPr="00AE70A7">
                        <w:rPr>
                          <w:bCs/>
                          <w:szCs w:val="22"/>
                          <w:highlight w:val="cyan"/>
                        </w:rPr>
                        <w:t>every</w:t>
                      </w:r>
                      <w:r w:rsidR="00AE70A7" w:rsidRPr="00AE70A7">
                        <w:rPr>
                          <w:bCs/>
                          <w:szCs w:val="22"/>
                          <w:highlight w:val="cyan"/>
                        </w:rPr>
                        <w:t>day</w:t>
                      </w:r>
                      <w:proofErr w:type="spellEnd"/>
                      <w:r w:rsidRPr="00AE70A7">
                        <w:rPr>
                          <w:bCs/>
                          <w:szCs w:val="22"/>
                          <w:highlight w:val="cyan"/>
                        </w:rPr>
                        <w:t>.</w:t>
                      </w:r>
                      <w:r w:rsidRPr="00E30555">
                        <w:rPr>
                          <w:bCs/>
                          <w:szCs w:val="22"/>
                        </w:rPr>
                        <w:t xml:space="preserve"> Reading diaries should be in school every day so that we ca</w:t>
                      </w:r>
                      <w:bookmarkStart w:id="1" w:name="_GoBack"/>
                      <w:bookmarkEnd w:id="1"/>
                      <w:r w:rsidRPr="00E30555">
                        <w:rPr>
                          <w:bCs/>
                          <w:szCs w:val="22"/>
                        </w:rPr>
                        <w:t>n sign them when we read with your child.</w:t>
                      </w:r>
                    </w:p>
                    <w:p w14:paraId="3ED3DBB5" w14:textId="77777777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60A0970D" w14:textId="69E7DB6A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E30555">
                        <w:rPr>
                          <w:sz w:val="22"/>
                          <w:szCs w:val="22"/>
                          <w:u w:val="single"/>
                        </w:rPr>
                        <w:t>Times Tables</w:t>
                      </w:r>
                    </w:p>
                    <w:p w14:paraId="0BCFC7EF" w14:textId="711F6D97" w:rsidR="00CD13C0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>Times tables learning should be done every day at home through Times Tables Rock Stars</w:t>
                      </w:r>
                      <w:r>
                        <w:rPr>
                          <w:bCs/>
                          <w:szCs w:val="22"/>
                        </w:rPr>
                        <w:t xml:space="preserve"> and they will be tested every Monday</w:t>
                      </w:r>
                      <w:r w:rsidRPr="00E30555">
                        <w:rPr>
                          <w:bCs/>
                          <w:szCs w:val="22"/>
                        </w:rPr>
                        <w:t>.</w:t>
                      </w:r>
                    </w:p>
                    <w:p w14:paraId="5DBC2E4B" w14:textId="1D52B9D8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09B0496C" w14:textId="3F0E0725" w:rsidR="00CD13C0" w:rsidRDefault="00CD13C0" w:rsidP="00E30555">
                      <w:pPr>
                        <w:pStyle w:val="TextRightAligned"/>
                        <w:jc w:val="left"/>
                        <w:rPr>
                          <w:b/>
                          <w:szCs w:val="22"/>
                          <w:u w:val="single"/>
                        </w:rPr>
                      </w:pPr>
                      <w:r w:rsidRPr="008D103E">
                        <w:rPr>
                          <w:b/>
                          <w:szCs w:val="22"/>
                          <w:u w:val="single"/>
                        </w:rPr>
                        <w:t>TOPIC GRID</w:t>
                      </w:r>
                    </w:p>
                    <w:p w14:paraId="1834EFE9" w14:textId="6943D0EF" w:rsidR="00CD13C0" w:rsidRPr="008D103E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In the home learning pack, there will be a half termly topic grid. These activities should be completed across the half term and handed in on Tuesday 23</w:t>
                      </w:r>
                      <w:r w:rsidRPr="00C57711">
                        <w:rPr>
                          <w:bCs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bCs/>
                          <w:szCs w:val="22"/>
                        </w:rPr>
                        <w:t xml:space="preserve"> May 2023. </w:t>
                      </w:r>
                    </w:p>
                    <w:p w14:paraId="3D35D91E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</w:p>
                    <w:p w14:paraId="55D71DB4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bCs/>
                          <w:szCs w:val="22"/>
                        </w:rPr>
                        <w:t xml:space="preserve">Thanks in advance for supporting your child with this and if you have any questions, please do ask. </w:t>
                      </w:r>
                    </w:p>
                    <w:p w14:paraId="389B5902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</w:p>
                    <w:p w14:paraId="6C7F118B" w14:textId="1D134A66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 w:rsidRPr="00E30555">
                        <w:rPr>
                          <w:noProof/>
                          <w:szCs w:val="22"/>
                          <w:lang w:bidi="ar-SA"/>
                        </w:rPr>
                        <w:drawing>
                          <wp:inline distT="0" distB="0" distL="0" distR="0" wp14:anchorId="162D1CA1" wp14:editId="5BAFF745">
                            <wp:extent cx="543209" cy="516048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574" cy="528745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11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B27AAB" w14:textId="1F9E6338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Mr Olaniran</w:t>
                      </w:r>
                    </w:p>
                    <w:p w14:paraId="6C18BCE6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4"/>
                        </w:rPr>
                      </w:pPr>
                    </w:p>
                    <w:p w14:paraId="6D848698" w14:textId="77777777" w:rsidR="00CD13C0" w:rsidRPr="00E30555" w:rsidRDefault="00CD13C0" w:rsidP="00E30555">
                      <w:pPr>
                        <w:pStyle w:val="TextRightAligned"/>
                        <w:jc w:val="left"/>
                        <w:rPr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3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9DAAA" wp14:editId="79167BEE">
                <wp:simplePos x="0" y="0"/>
                <wp:positionH relativeFrom="column">
                  <wp:posOffset>247650</wp:posOffset>
                </wp:positionH>
                <wp:positionV relativeFrom="paragraph">
                  <wp:posOffset>1619885</wp:posOffset>
                </wp:positionV>
                <wp:extent cx="3152775" cy="7439025"/>
                <wp:effectExtent l="0" t="0" r="0" b="9525"/>
                <wp:wrapNone/>
                <wp:docPr id="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43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560C4" w14:textId="3A900D49" w:rsidR="00CD13C0" w:rsidRPr="00E30555" w:rsidRDefault="00613FF4">
                            <w:pPr>
                              <w:pStyle w:val="SectionLabelALLCAPS"/>
                              <w:jc w:val="center"/>
                              <w:rPr>
                                <w:b w:val="0"/>
                                <w:sz w:val="22"/>
                              </w:rPr>
                            </w:pPr>
                            <w:sdt>
                              <w:sdtPr>
                                <w:id w:val="939767"/>
                                <w:picture/>
                              </w:sdtPr>
                              <w:sdtEndPr/>
                              <w:sdtContent>
                                <w:r w:rsidR="00CD13C0" w:rsidRPr="002C657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5A7C04" wp14:editId="360E7C41">
                                      <wp:extent cx="994314" cy="1331318"/>
                                      <wp:effectExtent l="0" t="0" r="0" b="254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12"/>
                                              <a:srcRect r="5798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07247" cy="13486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14:paraId="5BFC03A1" w14:textId="23B33BED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Dear Parents/Carers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55B35193" w14:textId="6B460759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We are eager to begin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this half term in Blue Class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.  The Morden Primary team is excited to help your children develop as successful learners.</w:t>
                            </w:r>
                          </w:p>
                          <w:p w14:paraId="0260F1DA" w14:textId="77777777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</w:rPr>
                              <w:t xml:space="preserve">In class </w:t>
                            </w:r>
                          </w:p>
                          <w:p w14:paraId="42AAD092" w14:textId="6A69A618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We have Mrs. Flint and Mr. Smith as our Teaching Assistants this 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term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. In addition, Mrs. Green will be teaching Maths groups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and Miss Diamant will be teaching Literacy groups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A7D7082" w14:textId="77777777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</w:rPr>
                              <w:t>Science</w:t>
                            </w:r>
                          </w:p>
                          <w:p w14:paraId="426BA788" w14:textId="34260FB7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Our Topic this term 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is Light. We will be conducting experiments and be writing up our investigations as scientifically as possible. </w:t>
                            </w:r>
                          </w:p>
                          <w:p w14:paraId="7C79393F" w14:textId="77777777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</w:rPr>
                              <w:t>P.E.</w:t>
                            </w:r>
                          </w:p>
                          <w:p w14:paraId="0887EECC" w14:textId="4E1A63DB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P.E. will continue to take place every Wednesday and Friday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P.E. kit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s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will be worn all day. Please remember that all long hair </w:t>
                            </w:r>
                            <w:r w:rsidRPr="00CA65E0">
                              <w:rPr>
                                <w:caps w:val="0"/>
                                <w:sz w:val="22"/>
                                <w:szCs w:val="22"/>
                                <w:highlight w:val="cyan"/>
                              </w:rPr>
                              <w:t>must be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tied back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,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earrings are either </w:t>
                            </w:r>
                            <w:r w:rsidRPr="00C57711">
                              <w:rPr>
                                <w:b w:val="0"/>
                                <w:caps w:val="0"/>
                                <w:sz w:val="22"/>
                                <w:szCs w:val="22"/>
                                <w:highlight w:val="cyan"/>
                              </w:rPr>
                              <w:t>removed or taped over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for health and safety reasons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and footwear must be correct.</w:t>
                            </w:r>
                            <w:r w:rsidR="006D1EB4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We are learning Athletics &amp; Tennis.</w:t>
                            </w:r>
                          </w:p>
                          <w:p w14:paraId="61E0C732" w14:textId="77777777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</w:rPr>
                              <w:t>Topic</w:t>
                            </w:r>
                          </w:p>
                          <w:p w14:paraId="4EB2DF92" w14:textId="6073E5B1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Thank you for all your help with the amazing projects the children brought in last term. 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History topic this half term will be Anglo-Saxons and Celts!</w:t>
                            </w: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5F4A4F5" w14:textId="77777777" w:rsidR="00CD13C0" w:rsidRPr="00E30555" w:rsidRDefault="00CD13C0" w:rsidP="00E30555">
                            <w:pPr>
                              <w:pStyle w:val="SectionLabelALLCAPS"/>
                              <w:rPr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sz w:val="22"/>
                                <w:szCs w:val="22"/>
                              </w:rPr>
                              <w:t>Literacy and Maths</w:t>
                            </w:r>
                          </w:p>
                          <w:p w14:paraId="6205CF36" w14:textId="16CD324F" w:rsidR="00CD13C0" w:rsidRPr="00E30555" w:rsidRDefault="00CD13C0" w:rsidP="00E30555">
                            <w:pPr>
                              <w:pStyle w:val="SectionLabelALLCAPS"/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</w:pPr>
                            <w:r w:rsidRPr="00E30555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>Three times a week, we will continue to split into 2 groups for Literacy and Maths.</w:t>
                            </w:r>
                            <w:r w:rsidR="006D1EB4">
                              <w:rPr>
                                <w:b w:val="0"/>
                                <w:caps w:val="0"/>
                                <w:sz w:val="22"/>
                                <w:szCs w:val="22"/>
                              </w:rPr>
                              <w:t xml:space="preserve"> We will be looking at poetry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DAAA" id="Text Box 134" o:spid="_x0000_s1028" type="#_x0000_t202" style="position:absolute;margin-left:19.5pt;margin-top:127.55pt;width:248.25pt;height:5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vVuwIAAMQ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" filled="f" stroked="f">
                <v:textbox>
                  <w:txbxContent>
                    <w:p w14:paraId="11F560C4" w14:textId="3A900D49" w:rsidR="00CD13C0" w:rsidRPr="00E30555" w:rsidRDefault="00CD13C0">
                      <w:pPr>
                        <w:pStyle w:val="SectionLabelALLCAPS"/>
                        <w:jc w:val="center"/>
                        <w:rPr>
                          <w:b w:val="0"/>
                          <w:sz w:val="22"/>
                        </w:rPr>
                      </w:pPr>
                      <w:sdt>
                        <w:sdtPr>
                          <w:id w:val="939767"/>
                          <w:picture/>
                        </w:sdtPr>
                        <w:sdtContent>
                          <w:r w:rsidRPr="002C6576">
                            <w:drawing>
                              <wp:inline distT="0" distB="0" distL="0" distR="0" wp14:anchorId="435A7C04" wp14:editId="360E7C41">
                                <wp:extent cx="994314" cy="1331318"/>
                                <wp:effectExtent l="0" t="0" r="0" b="254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3"/>
                                        <a:srcRect r="5798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7247" cy="134863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14:paraId="5BFC03A1" w14:textId="23B33BED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>Dear Parents/Carers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,</w:t>
                      </w:r>
                    </w:p>
                    <w:p w14:paraId="55B35193" w14:textId="6B460759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We are eager to begin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this half term in Blue Class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.  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The Morden Primary team is excited to help your children develop as successful 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learners.</w:t>
                      </w:r>
                      <w:bookmarkStart w:id="1" w:name="_GoBack"/>
                      <w:bookmarkEnd w:id="1"/>
                    </w:p>
                    <w:p w14:paraId="0260F1DA" w14:textId="77777777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</w:rPr>
                      </w:pPr>
                      <w:r w:rsidRPr="00E30555">
                        <w:rPr>
                          <w:sz w:val="22"/>
                          <w:szCs w:val="22"/>
                        </w:rPr>
                        <w:t xml:space="preserve">In class </w:t>
                      </w:r>
                    </w:p>
                    <w:p w14:paraId="42AAD092" w14:textId="6A69A618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We have Mrs. Flint and Mr. Smith as our Teaching Assistants this 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term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>. In addition, Mrs. Green will be teaching Maths groups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and Miss Diamant will be teaching Literacy groups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A7D7082" w14:textId="77777777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</w:rPr>
                      </w:pPr>
                      <w:r w:rsidRPr="00E30555">
                        <w:rPr>
                          <w:sz w:val="22"/>
                          <w:szCs w:val="22"/>
                        </w:rPr>
                        <w:t>Science</w:t>
                      </w:r>
                    </w:p>
                    <w:p w14:paraId="426BA788" w14:textId="34260FB7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Our Topic this term 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is Light. We will be conducting experiments and be writing up our investigations as scientifically as possible. </w:t>
                      </w:r>
                    </w:p>
                    <w:p w14:paraId="7C79393F" w14:textId="77777777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</w:rPr>
                      </w:pPr>
                      <w:r w:rsidRPr="00E30555">
                        <w:rPr>
                          <w:sz w:val="22"/>
                          <w:szCs w:val="22"/>
                        </w:rPr>
                        <w:t>P.E.</w:t>
                      </w:r>
                    </w:p>
                    <w:p w14:paraId="0887EECC" w14:textId="4E1A63DB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>P.E. will continue to take place every Wednesday and Friday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. 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>P.E. kit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s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will be worn all day. Please remember that all long hair </w:t>
                      </w:r>
                      <w:r w:rsidRPr="00CA65E0">
                        <w:rPr>
                          <w:caps w:val="0"/>
                          <w:sz w:val="22"/>
                          <w:szCs w:val="22"/>
                          <w:highlight w:val="cyan"/>
                        </w:rPr>
                        <w:t>must be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tied back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,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earrings are either </w:t>
                      </w:r>
                      <w:r w:rsidRPr="00C57711">
                        <w:rPr>
                          <w:b w:val="0"/>
                          <w:caps w:val="0"/>
                          <w:sz w:val="22"/>
                          <w:szCs w:val="22"/>
                          <w:highlight w:val="cyan"/>
                        </w:rPr>
                        <w:t>removed or taped over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for health and safety reasons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and footwear must be correct.</w:t>
                      </w:r>
                      <w:r w:rsidR="006D1EB4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We are learning Athletics &amp; Tennis.</w:t>
                      </w:r>
                    </w:p>
                    <w:p w14:paraId="61E0C732" w14:textId="77777777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</w:rPr>
                      </w:pPr>
                      <w:r w:rsidRPr="00E30555">
                        <w:rPr>
                          <w:sz w:val="22"/>
                          <w:szCs w:val="22"/>
                        </w:rPr>
                        <w:t>Topic</w:t>
                      </w:r>
                    </w:p>
                    <w:p w14:paraId="4EB2DF92" w14:textId="6073E5B1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Thank you for all your help with the amazing projects the children brought in last term. 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Our </w:t>
                      </w:r>
                      <w:r>
                        <w:rPr>
                          <w:b w:val="0"/>
                          <w:caps w:val="0"/>
                          <w:sz w:val="22"/>
                          <w:szCs w:val="22"/>
                        </w:rPr>
                        <w:t>History topic this half term will be Anglo-Saxons and Celts!</w:t>
                      </w: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5F4A4F5" w14:textId="77777777" w:rsidR="00CD13C0" w:rsidRPr="00E30555" w:rsidRDefault="00CD13C0" w:rsidP="00E30555">
                      <w:pPr>
                        <w:pStyle w:val="SectionLabelALLCAPS"/>
                        <w:rPr>
                          <w:sz w:val="22"/>
                          <w:szCs w:val="22"/>
                        </w:rPr>
                      </w:pPr>
                      <w:r w:rsidRPr="00E30555">
                        <w:rPr>
                          <w:sz w:val="22"/>
                          <w:szCs w:val="22"/>
                        </w:rPr>
                        <w:t>Literacy and Maths</w:t>
                      </w:r>
                    </w:p>
                    <w:p w14:paraId="6205CF36" w14:textId="16CD324F" w:rsidR="00CD13C0" w:rsidRPr="00E30555" w:rsidRDefault="00CD13C0" w:rsidP="00E30555">
                      <w:pPr>
                        <w:pStyle w:val="SectionLabelALLCAPS"/>
                        <w:rPr>
                          <w:b w:val="0"/>
                          <w:caps w:val="0"/>
                          <w:sz w:val="22"/>
                          <w:szCs w:val="22"/>
                        </w:rPr>
                      </w:pPr>
                      <w:r w:rsidRPr="00E30555">
                        <w:rPr>
                          <w:b w:val="0"/>
                          <w:caps w:val="0"/>
                          <w:sz w:val="22"/>
                          <w:szCs w:val="22"/>
                        </w:rPr>
                        <w:t>Three times a week, we will continue to split into 2 groups for Literacy and Maths.</w:t>
                      </w:r>
                      <w:r w:rsidR="006D1EB4">
                        <w:rPr>
                          <w:b w:val="0"/>
                          <w:caps w:val="0"/>
                          <w:sz w:val="22"/>
                          <w:szCs w:val="22"/>
                        </w:rPr>
                        <w:t xml:space="preserve"> We will be looking at poetry</w:t>
                      </w:r>
                    </w:p>
                  </w:txbxContent>
                </v:textbox>
              </v:shape>
            </w:pict>
          </mc:Fallback>
        </mc:AlternateContent>
      </w:r>
      <w:r w:rsidR="0065312A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6E9D40EF" wp14:editId="21D10B2F">
                <wp:simplePos x="0" y="0"/>
                <wp:positionH relativeFrom="column">
                  <wp:posOffset>3648075</wp:posOffset>
                </wp:positionH>
                <wp:positionV relativeFrom="paragraph">
                  <wp:posOffset>1219835</wp:posOffset>
                </wp:positionV>
                <wp:extent cx="3626485" cy="7902575"/>
                <wp:effectExtent l="0" t="0" r="0" b="317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79025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E1A980" id="Freeform 137" o:spid="_x0000_s1026" style="position:absolute;margin-left:287.25pt;margin-top:96.05pt;width:285.55pt;height:622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473;3369502,8038;3415356,24113;3457682,48227;3496986,78960;3532258,117257;3562491,160283;3587182,208983;3606329,261465;3619934,318202;3625981,377777;3625981,7524798;3619934,7584373;3606329,7641110;3587182,7694065;3562491,7742292;3532258,7785791;3496986,7823143;3457682,7854821;3415356,7878462;3369502,7894537;3321633,7902102;304852,7902102;256983,7894537;211129,7878462;168803,7854821;128995,7823143;94227,7785791;63994,7742292;38799,7694065;20156,7641110;6551,7584373;504,7524798;504,377777;6551,318202;20156,261465;38799,208983;63994,160283;94227,117257;128995,78960;168803,48227;211129,24113;256983,8038;304852,473" o:connectangles="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6BA6D560" wp14:editId="7A54B2C4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E68533D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5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177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5B02D0" wp14:editId="2487B7E9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8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4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2363BBA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2w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5A73107" wp14:editId="7A1082AD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875E55E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6721C55" wp14:editId="42B5E1E3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909F242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Oti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1DD126D" wp14:editId="4D67A230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6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8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4B62252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">
                <v:shape id="Freeform 146" o:spid="_x0000_s1027" style="position:absolute;left:6919;top:14644;width:844;height:943;visibility:visible;mso-wrap-style:square;v-text-anchor:top" coordsize="1688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48" o:spid="_x0000_s1029" style="position:absolute;left:3623;top:14329;width:991;height:968;visibility:visible;mso-wrap-style:square;v-text-anchor:top" coordsize="1982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50" o:spid="_x0000_s1031" style="position:absolute;left:3873;top:8762;width:764;height:1564;visibility:visible;mso-wrap-style:square;v-text-anchor:top" coordsize="1527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376EAE41" wp14:editId="2C1FB9D3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4A1083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QWTg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 w:rsidR="00C15590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58288EB2" wp14:editId="26F7219A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2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DDD9345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675A4" w14:textId="77777777" w:rsidR="00CD13C0" w:rsidRDefault="00CD13C0">
      <w:pPr>
        <w:spacing w:after="0" w:line="240" w:lineRule="auto"/>
      </w:pPr>
      <w:r>
        <w:separator/>
      </w:r>
    </w:p>
  </w:endnote>
  <w:endnote w:type="continuationSeparator" w:id="0">
    <w:p w14:paraId="285CC8BB" w14:textId="77777777" w:rsidR="00CD13C0" w:rsidRDefault="00CD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zuka Gothic Pro B">
    <w:altName w:val="Yu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DB1CF" w14:textId="77777777" w:rsidR="00CD13C0" w:rsidRDefault="00CD13C0">
      <w:pPr>
        <w:spacing w:after="0" w:line="240" w:lineRule="auto"/>
      </w:pPr>
      <w:r>
        <w:separator/>
      </w:r>
    </w:p>
  </w:footnote>
  <w:footnote w:type="continuationSeparator" w:id="0">
    <w:p w14:paraId="1DC205DD" w14:textId="77777777" w:rsidR="00CD13C0" w:rsidRDefault="00CD1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D5"/>
    <w:rsid w:val="0005490B"/>
    <w:rsid w:val="00065C9A"/>
    <w:rsid w:val="000700C2"/>
    <w:rsid w:val="00120406"/>
    <w:rsid w:val="0013794C"/>
    <w:rsid w:val="001670D5"/>
    <w:rsid w:val="001D22C0"/>
    <w:rsid w:val="001F7C38"/>
    <w:rsid w:val="002656C3"/>
    <w:rsid w:val="00293C58"/>
    <w:rsid w:val="002C6576"/>
    <w:rsid w:val="0031698D"/>
    <w:rsid w:val="00390DE7"/>
    <w:rsid w:val="003E21F0"/>
    <w:rsid w:val="00414A85"/>
    <w:rsid w:val="004B1491"/>
    <w:rsid w:val="004F0F33"/>
    <w:rsid w:val="00564662"/>
    <w:rsid w:val="0059749E"/>
    <w:rsid w:val="00613FF4"/>
    <w:rsid w:val="00615239"/>
    <w:rsid w:val="0065312A"/>
    <w:rsid w:val="0065325D"/>
    <w:rsid w:val="006D1EB4"/>
    <w:rsid w:val="006E7889"/>
    <w:rsid w:val="00702569"/>
    <w:rsid w:val="00735310"/>
    <w:rsid w:val="00752EA6"/>
    <w:rsid w:val="007B2312"/>
    <w:rsid w:val="007D576A"/>
    <w:rsid w:val="007D6C9E"/>
    <w:rsid w:val="007E7AA0"/>
    <w:rsid w:val="00806C3A"/>
    <w:rsid w:val="008A616E"/>
    <w:rsid w:val="008C03F1"/>
    <w:rsid w:val="008D103E"/>
    <w:rsid w:val="0096511B"/>
    <w:rsid w:val="00967CA2"/>
    <w:rsid w:val="009B5D3E"/>
    <w:rsid w:val="00A026E7"/>
    <w:rsid w:val="00A0456B"/>
    <w:rsid w:val="00A8185B"/>
    <w:rsid w:val="00AE70A7"/>
    <w:rsid w:val="00B0119D"/>
    <w:rsid w:val="00B43188"/>
    <w:rsid w:val="00BD2731"/>
    <w:rsid w:val="00BF4608"/>
    <w:rsid w:val="00C1145A"/>
    <w:rsid w:val="00C15590"/>
    <w:rsid w:val="00C243F9"/>
    <w:rsid w:val="00C411D1"/>
    <w:rsid w:val="00C57711"/>
    <w:rsid w:val="00CA65E0"/>
    <w:rsid w:val="00CD13C0"/>
    <w:rsid w:val="00CD7B4D"/>
    <w:rsid w:val="00D84AD4"/>
    <w:rsid w:val="00DD60A4"/>
    <w:rsid w:val="00DE5510"/>
    <w:rsid w:val="00E30555"/>
    <w:rsid w:val="00E93E23"/>
    <w:rsid w:val="00EC02F1"/>
    <w:rsid w:val="00EE537A"/>
    <w:rsid w:val="00F006F0"/>
    <w:rsid w:val="00F00C66"/>
    <w:rsid w:val="00F4516F"/>
    <w:rsid w:val="00FD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08DC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E30555"/>
    <w:pPr>
      <w:spacing w:after="80" w:line="240" w:lineRule="auto"/>
    </w:pPr>
    <w:rPr>
      <w:rFonts w:eastAsia="GungsuhChe"/>
      <w:color w:val="000000" w:themeColor="text1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E30555"/>
    <w:rPr>
      <w:rFonts w:eastAsia="GungsuhChe"/>
      <w:color w:val="000000" w:themeColor="text1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B4DC63A84E7A45239F86498D78A2FF46">
    <w:name w:val="B4DC63A84E7A45239F86498D78A2FF46"/>
    <w:rsid w:val="00C15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21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1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1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9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34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50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9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43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77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barbour2.315.MPS\AppData\Roaming\Microsoft\Templates\Class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455C3-67C4-46E8-AF07-E88955CE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2023-04-18T13:28:00Z</dcterms:created>
  <dcterms:modified xsi:type="dcterms:W3CDTF">2023-04-18T13:28:00Z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