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502844" w:rsidP="00833FDA">
      <w:pPr>
        <w:rPr>
          <w:rFonts w:ascii="Verdana" w:hAnsi="Verdana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23793A">
            <wp:simplePos x="0" y="0"/>
            <wp:positionH relativeFrom="column">
              <wp:posOffset>-557530</wp:posOffset>
            </wp:positionH>
            <wp:positionV relativeFrom="paragraph">
              <wp:posOffset>-347980</wp:posOffset>
            </wp:positionV>
            <wp:extent cx="1276350" cy="127635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502844" w:rsidRDefault="00502844" w:rsidP="00833FDA">
      <w:pPr>
        <w:rPr>
          <w:rFonts w:ascii="Verdana" w:hAnsi="Verdana"/>
          <w:szCs w:val="22"/>
        </w:rPr>
      </w:pPr>
    </w:p>
    <w:p w:rsidR="00502844" w:rsidRPr="003C632C" w:rsidRDefault="00A34266" w:rsidP="00A34266">
      <w:pPr>
        <w:jc w:val="righ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2</w:t>
      </w:r>
      <w:r w:rsidRPr="003C632C">
        <w:rPr>
          <w:rFonts w:asciiTheme="minorHAnsi" w:hAnsiTheme="minorHAnsi" w:cstheme="minorHAnsi"/>
          <w:sz w:val="26"/>
          <w:szCs w:val="26"/>
          <w:vertAlign w:val="superscript"/>
        </w:rPr>
        <w:t>nd</w:t>
      </w:r>
      <w:r w:rsidRPr="003C632C">
        <w:rPr>
          <w:rFonts w:asciiTheme="minorHAnsi" w:hAnsiTheme="minorHAnsi" w:cstheme="minorHAnsi"/>
          <w:sz w:val="26"/>
          <w:szCs w:val="26"/>
        </w:rPr>
        <w:t xml:space="preserve"> November 2022</w:t>
      </w:r>
    </w:p>
    <w:p w:rsidR="00A34266" w:rsidRPr="003C632C" w:rsidRDefault="00A34266" w:rsidP="00A34266">
      <w:pPr>
        <w:jc w:val="right"/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Dear Parent/Carers, </w:t>
      </w: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To celebrate the Into Film Festival Year </w:t>
      </w:r>
      <w:r w:rsidR="00071567" w:rsidRPr="003C632C">
        <w:rPr>
          <w:rFonts w:asciiTheme="minorHAnsi" w:hAnsiTheme="minorHAnsi" w:cstheme="minorHAnsi"/>
          <w:sz w:val="26"/>
          <w:szCs w:val="26"/>
        </w:rPr>
        <w:t>3 and Year 4</w:t>
      </w:r>
      <w:r w:rsidRPr="003C632C">
        <w:rPr>
          <w:rFonts w:asciiTheme="minorHAnsi" w:hAnsiTheme="minorHAnsi" w:cstheme="minorHAnsi"/>
          <w:sz w:val="26"/>
          <w:szCs w:val="26"/>
        </w:rPr>
        <w:t xml:space="preserve"> have been given free tickets to watch </w:t>
      </w:r>
      <w:r w:rsidR="00A34266" w:rsidRPr="003C632C">
        <w:rPr>
          <w:rFonts w:asciiTheme="minorHAnsi" w:hAnsiTheme="minorHAnsi" w:cstheme="minorHAnsi"/>
          <w:sz w:val="26"/>
          <w:szCs w:val="26"/>
        </w:rPr>
        <w:t>‘</w:t>
      </w:r>
      <w:r w:rsidR="003C632C" w:rsidRPr="003C632C">
        <w:rPr>
          <w:rFonts w:asciiTheme="minorHAnsi" w:hAnsiTheme="minorHAnsi" w:cstheme="minorHAnsi"/>
          <w:sz w:val="26"/>
          <w:szCs w:val="26"/>
        </w:rPr>
        <w:t xml:space="preserve">Sing 2’ </w:t>
      </w:r>
      <w:r w:rsidRPr="003C632C">
        <w:rPr>
          <w:rFonts w:asciiTheme="minorHAnsi" w:hAnsiTheme="minorHAnsi" w:cstheme="minorHAnsi"/>
          <w:sz w:val="26"/>
          <w:szCs w:val="26"/>
        </w:rPr>
        <w:t xml:space="preserve">on </w:t>
      </w:r>
      <w:r w:rsidR="003C632C" w:rsidRPr="003C632C">
        <w:rPr>
          <w:rFonts w:asciiTheme="minorHAnsi" w:hAnsiTheme="minorHAnsi" w:cstheme="minorHAnsi"/>
          <w:sz w:val="26"/>
          <w:szCs w:val="26"/>
        </w:rPr>
        <w:t>Thursday 24</w:t>
      </w:r>
      <w:r w:rsidR="003C632C" w:rsidRPr="003C632C">
        <w:rPr>
          <w:rFonts w:asciiTheme="minorHAnsi" w:hAnsiTheme="minorHAnsi" w:cstheme="minorHAnsi"/>
          <w:sz w:val="26"/>
          <w:szCs w:val="26"/>
          <w:vertAlign w:val="superscript"/>
        </w:rPr>
        <w:t>th</w:t>
      </w:r>
      <w:r w:rsidR="003C632C" w:rsidRPr="003C632C">
        <w:rPr>
          <w:rFonts w:asciiTheme="minorHAnsi" w:hAnsiTheme="minorHAnsi" w:cstheme="minorHAnsi"/>
          <w:sz w:val="26"/>
          <w:szCs w:val="26"/>
        </w:rPr>
        <w:t xml:space="preserve"> </w:t>
      </w:r>
      <w:r w:rsidRPr="003C632C">
        <w:rPr>
          <w:rFonts w:asciiTheme="minorHAnsi" w:hAnsiTheme="minorHAnsi" w:cstheme="minorHAnsi"/>
          <w:sz w:val="26"/>
          <w:szCs w:val="26"/>
        </w:rPr>
        <w:t xml:space="preserve">November at Cineworld Wandsworth. </w:t>
      </w: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b/>
          <w:sz w:val="26"/>
          <w:szCs w:val="26"/>
        </w:rPr>
      </w:pPr>
      <w:r w:rsidRPr="003C632C">
        <w:rPr>
          <w:rFonts w:asciiTheme="minorHAnsi" w:hAnsiTheme="minorHAnsi" w:cstheme="minorHAnsi"/>
          <w:b/>
          <w:sz w:val="26"/>
          <w:szCs w:val="26"/>
        </w:rPr>
        <w:t>This is a free event.</w:t>
      </w: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A34266" w:rsidRPr="003C632C" w:rsidRDefault="00502844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We will be travelling by public transport </w:t>
      </w:r>
      <w:r w:rsidR="00A34266" w:rsidRPr="003C632C">
        <w:rPr>
          <w:rFonts w:asciiTheme="minorHAnsi" w:hAnsiTheme="minorHAnsi" w:cstheme="minorHAnsi"/>
          <w:sz w:val="26"/>
          <w:szCs w:val="26"/>
        </w:rPr>
        <w:t xml:space="preserve">so please ensure your child has a warm coat and is wearing full school uniform for this trip (no trainers). 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A34266" w:rsidP="00A34266">
      <w:pPr>
        <w:spacing w:line="0" w:lineRule="atLeast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3C632C">
        <w:rPr>
          <w:rFonts w:asciiTheme="minorHAnsi" w:hAnsiTheme="minorHAnsi" w:cstheme="minorHAnsi"/>
          <w:b/>
          <w:sz w:val="26"/>
          <w:szCs w:val="26"/>
          <w:highlight w:val="yellow"/>
          <w:u w:val="single"/>
        </w:rPr>
        <w:t>All children will need a packed lunch.</w:t>
      </w:r>
      <w:r w:rsidRPr="003C632C">
        <w:rPr>
          <w:rFonts w:asciiTheme="minorHAnsi" w:hAnsiTheme="minorHAnsi" w:cstheme="minorHAnsi"/>
          <w:b/>
          <w:sz w:val="26"/>
          <w:szCs w:val="26"/>
          <w:u w:val="single"/>
        </w:rPr>
        <w:t xml:space="preserve"> 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3C632C" w:rsidRPr="003C632C" w:rsidRDefault="003C632C" w:rsidP="003C632C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If</w:t>
      </w:r>
      <w:r w:rsidRPr="003C632C">
        <w:rPr>
          <w:rFonts w:asciiTheme="minorHAnsi" w:hAnsiTheme="minorHAnsi" w:cstheme="minorHAnsi"/>
          <w:sz w:val="26"/>
          <w:szCs w:val="26"/>
        </w:rPr>
        <w:t xml:space="preserve"> you receive free school meals and would like to order a school packed lunch, please email the school at </w:t>
      </w:r>
      <w:hyperlink r:id="rId12" w:history="1">
        <w:r w:rsidRPr="003C632C">
          <w:rPr>
            <w:rStyle w:val="Hyperlink"/>
            <w:rFonts w:asciiTheme="minorHAnsi" w:hAnsiTheme="minorHAnsi" w:cstheme="minorHAnsi"/>
            <w:sz w:val="26"/>
            <w:szCs w:val="26"/>
          </w:rPr>
          <w:t>info@morden.merton.sch.uk</w:t>
        </w:r>
      </w:hyperlink>
      <w:r w:rsidRPr="003C632C">
        <w:rPr>
          <w:rFonts w:asciiTheme="minorHAnsi" w:hAnsiTheme="minorHAnsi" w:cstheme="minorHAnsi"/>
          <w:sz w:val="26"/>
          <w:szCs w:val="26"/>
        </w:rPr>
        <w:t xml:space="preserve"> </w:t>
      </w:r>
    </w:p>
    <w:p w:rsidR="00A34266" w:rsidRPr="003C632C" w:rsidRDefault="00A34266" w:rsidP="003C632C">
      <w:pPr>
        <w:rPr>
          <w:rFonts w:asciiTheme="minorHAnsi" w:hAnsiTheme="minorHAnsi" w:cstheme="minorHAnsi"/>
          <w:b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Please make sure you include your childs name, class and what the school trip they need the packed lunch for. The last day to order a school packed lunch is Wednesday 9</w:t>
      </w:r>
      <w:r w:rsidRPr="003C632C">
        <w:rPr>
          <w:rFonts w:asciiTheme="minorHAnsi" w:hAnsiTheme="minorHAnsi" w:cstheme="minorHAnsi"/>
          <w:sz w:val="26"/>
          <w:szCs w:val="26"/>
          <w:vertAlign w:val="superscript"/>
        </w:rPr>
        <w:t>th</w:t>
      </w:r>
      <w:r w:rsidRPr="003C632C">
        <w:rPr>
          <w:rFonts w:asciiTheme="minorHAnsi" w:hAnsiTheme="minorHAnsi" w:cstheme="minorHAnsi"/>
          <w:sz w:val="26"/>
          <w:szCs w:val="26"/>
        </w:rPr>
        <w:t xml:space="preserve"> November.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We really need two parent helpers for this trip. If you are able to give up your time please email the school office.</w:t>
      </w: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</w:p>
    <w:p w:rsidR="00A34266" w:rsidRPr="003C632C" w:rsidRDefault="00A34266" w:rsidP="00A34266">
      <w:pPr>
        <w:spacing w:line="0" w:lineRule="atLeast"/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Yours sincerely, </w:t>
      </w:r>
      <w:bookmarkStart w:id="0" w:name="_GoBack"/>
      <w:bookmarkEnd w:id="0"/>
    </w:p>
    <w:p w:rsidR="00A34266" w:rsidRPr="003C632C" w:rsidRDefault="00A34266" w:rsidP="00833FDA">
      <w:pPr>
        <w:rPr>
          <w:rFonts w:asciiTheme="minorHAnsi" w:hAnsiTheme="minorHAnsi" w:cstheme="minorHAnsi"/>
          <w:sz w:val="26"/>
          <w:szCs w:val="26"/>
        </w:rPr>
      </w:pPr>
    </w:p>
    <w:p w:rsidR="00502844" w:rsidRPr="003C632C" w:rsidRDefault="00502844" w:rsidP="00833FDA">
      <w:pPr>
        <w:rPr>
          <w:rFonts w:asciiTheme="minorHAnsi" w:hAnsiTheme="minorHAnsi" w:cstheme="minorHAnsi"/>
          <w:sz w:val="26"/>
          <w:szCs w:val="26"/>
        </w:rPr>
      </w:pPr>
    </w:p>
    <w:p w:rsidR="00E91AF2" w:rsidRPr="003C632C" w:rsidRDefault="00E91AF2" w:rsidP="00817F0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0" locked="0" layoutInCell="1" allowOverlap="1" wp14:editId="71E4A93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935355" cy="5695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</w:p>
    <w:p w:rsidR="00AB549A" w:rsidRPr="003C632C" w:rsidRDefault="00AB549A" w:rsidP="00817F0A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 xml:space="preserve">Mrs </w:t>
      </w:r>
      <w:proofErr w:type="spellStart"/>
      <w:proofErr w:type="gramStart"/>
      <w:r w:rsidRPr="003C632C">
        <w:rPr>
          <w:rFonts w:asciiTheme="minorHAnsi" w:hAnsiTheme="minorHAnsi" w:cstheme="minorHAnsi"/>
          <w:sz w:val="26"/>
          <w:szCs w:val="26"/>
        </w:rPr>
        <w:t>P.Blow</w:t>
      </w:r>
      <w:proofErr w:type="spellEnd"/>
      <w:proofErr w:type="gramEnd"/>
    </w:p>
    <w:p w:rsidR="001F2D91" w:rsidRPr="003C632C" w:rsidRDefault="00AB549A" w:rsidP="00A34266">
      <w:pPr>
        <w:rPr>
          <w:rFonts w:asciiTheme="minorHAnsi" w:hAnsiTheme="minorHAnsi" w:cstheme="minorHAnsi"/>
          <w:sz w:val="26"/>
          <w:szCs w:val="26"/>
        </w:rPr>
      </w:pPr>
      <w:r w:rsidRPr="003C632C">
        <w:rPr>
          <w:rFonts w:asciiTheme="minorHAnsi" w:hAnsiTheme="minorHAnsi" w:cstheme="minorHAnsi"/>
          <w:sz w:val="26"/>
          <w:szCs w:val="26"/>
        </w:rPr>
        <w:t>Headteacher</w:t>
      </w:r>
    </w:p>
    <w:sectPr w:rsidR="001F2D91" w:rsidRPr="003C632C" w:rsidSect="00413B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1567" w:rsidRDefault="00071567">
      <w:r>
        <w:separator/>
      </w:r>
    </w:p>
  </w:endnote>
  <w:endnote w:type="continuationSeparator" w:id="0">
    <w:p w:rsidR="00071567" w:rsidRDefault="0007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1F2D91" w:rsidRPr="00A44C11" w:rsidRDefault="001F2D91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1F2D91" w:rsidRPr="00A44C11" w:rsidRDefault="001F2D91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6O15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K+jteY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071567" w:rsidRPr="00A44C11" w:rsidRDefault="00071567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hvcml6b250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PcmllbnRhdGlvbj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TY2FsaW5nPC9rZXk+CgkJCQk8cmVhbD4x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Jlc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WZXJ0aWN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2NhbGluZ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BhcGVyTmFtZTwva2V5PgoJCQkJCTxzdHJpbmc+bmEtb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cGVySW5mby5QTVVuYWRqdXN0ZWRQYXBlcl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cHBkLlBNUGFwZXJOYW1lPC9r&#10;ZXk+CgkJCQkJPHN0cmluZz5VUyBMZXR0ZXI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JVAAAAAFJnaHRsb25nAAADz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FrAAAAABAAAAoAAAAGIAAAHgAAC3wAAAFpQAGAAB/9j/4AAQ&#10;SkZJRgABAgEASABIAAD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EX/m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6644AD" w:rsidRPr="00A44C11" w:rsidRDefault="006644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1567" w:rsidRDefault="00071567">
      <w:r>
        <w:separator/>
      </w:r>
    </w:p>
  </w:footnote>
  <w:footnote w:type="continuationSeparator" w:id="0">
    <w:p w:rsidR="00071567" w:rsidRDefault="0007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1567" w:rsidRDefault="0007156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1567" w:rsidRDefault="000715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1567"/>
    <w:rsid w:val="000751EA"/>
    <w:rsid w:val="0009335E"/>
    <w:rsid w:val="00101DB7"/>
    <w:rsid w:val="001123E7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3C632C"/>
    <w:rsid w:val="003E0D2D"/>
    <w:rsid w:val="00413BA9"/>
    <w:rsid w:val="00441131"/>
    <w:rsid w:val="00443E7B"/>
    <w:rsid w:val="004B0CB6"/>
    <w:rsid w:val="004E32F6"/>
    <w:rsid w:val="004E5AFE"/>
    <w:rsid w:val="00502844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34266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030839E7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morden.merton.sch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5.jpe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56BE-C7F7-48DD-AAAD-808048B70B93}">
  <ds:schemaRefs>
    <ds:schemaRef ds:uri="0549993f-ec05-4aa6-a76a-1ddd74028b3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8e73bd4f-8fd5-464f-be90-08ef46b36ce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7E104B-E618-46B8-A4BF-6F643459C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1</TotalTime>
  <Pages>1</Pages>
  <Words>153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948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2022-11-01T15:15:00Z</dcterms:created>
  <dcterms:modified xsi:type="dcterms:W3CDTF">2022-11-01T15:15:00Z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