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0A4" w:rsidRDefault="00C1559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232174</wp:posOffset>
                </wp:positionV>
                <wp:extent cx="3222625" cy="683260"/>
                <wp:effectExtent l="3175" t="0" r="3175" b="4445"/>
                <wp:wrapNone/>
                <wp:docPr id="9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</w:rPr>
                              <w:id w:val="871944467"/>
                              <w:placeholder>
                                <w:docPart w:val="D3E76E6422C04E94B7541C89C2109D6D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color w:val="5F497A" w:themeColor="accent4" w:themeShade="BF"/>
                                <w:sz w:val="44"/>
                                <w:szCs w:val="44"/>
                              </w:rPr>
                            </w:sdtEndPr>
                            <w:sdtContent>
                              <w:p w:rsidR="00A560CE" w:rsidRPr="008B0A7D" w:rsidRDefault="00A560CE">
                                <w:pPr>
                                  <w:pStyle w:val="NewsletterTitle"/>
                                  <w:rPr>
                                    <w:b w:val="0"/>
                                    <w:color w:val="5F497A" w:themeColor="accent4" w:themeShade="BF"/>
                                    <w:sz w:val="44"/>
                                    <w:szCs w:val="44"/>
                                  </w:rPr>
                                </w:pPr>
                                <w:r w:rsidRPr="008B0A7D">
                                  <w:rPr>
                                    <w:rStyle w:val="NewsletterTitleChar"/>
                                    <w:b/>
                                    <w:color w:val="5F497A" w:themeColor="accent4" w:themeShade="BF"/>
                                    <w:sz w:val="44"/>
                                    <w:szCs w:val="44"/>
                                  </w:rPr>
                                  <w:t>Purple Class Newsletter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b/>
                              </w:rPr>
                              <w:id w:val="940426"/>
                              <w:placeholder>
                                <w:docPart w:val="88F0D2F1EC844B0982F75B4939F82D7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A560CE" w:rsidRPr="004F0F33" w:rsidRDefault="00A560CE" w:rsidP="004F0F33">
                                <w:pPr>
                                  <w:pStyle w:val="NewsletterDate"/>
                                </w:pPr>
                                <w:r>
                                  <w:rPr>
                                    <w:rStyle w:val="NewsletterDateChar"/>
                                    <w:b/>
                                  </w:rPr>
                                  <w:t>Spring 2023</w:t>
                                </w:r>
                              </w:p>
                            </w:sdtContent>
                          </w:sdt>
                          <w:p w:rsidR="00A560CE" w:rsidRDefault="00A560CE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89pt;margin-top:18.3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X3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</w:rPr>
                        <w:id w:val="871944467"/>
                        <w:placeholder>
                          <w:docPart w:val="D3E76E6422C04E94B7541C89C2109D6D"/>
                        </w:placeholder>
                      </w:sdtPr>
                      <w:sdtEndPr>
                        <w:rPr>
                          <w:rStyle w:val="DefaultParagraphFont"/>
                          <w:b/>
                          <w:color w:val="5F497A" w:themeColor="accent4" w:themeShade="BF"/>
                          <w:sz w:val="44"/>
                          <w:szCs w:val="44"/>
                        </w:rPr>
                      </w:sdtEndPr>
                      <w:sdtContent>
                        <w:p w:rsidR="00A560CE" w:rsidRPr="008B0A7D" w:rsidRDefault="00A560CE">
                          <w:pPr>
                            <w:pStyle w:val="NewsletterTitle"/>
                            <w:rPr>
                              <w:b w:val="0"/>
                              <w:color w:val="5F497A" w:themeColor="accent4" w:themeShade="BF"/>
                              <w:sz w:val="44"/>
                              <w:szCs w:val="44"/>
                            </w:rPr>
                          </w:pPr>
                          <w:r w:rsidRPr="008B0A7D">
                            <w:rPr>
                              <w:rStyle w:val="NewsletterTitleChar"/>
                              <w:b/>
                              <w:color w:val="5F497A" w:themeColor="accent4" w:themeShade="BF"/>
                              <w:sz w:val="44"/>
                              <w:szCs w:val="44"/>
                            </w:rPr>
                            <w:t>Purple Class Newsletter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b/>
                        </w:rPr>
                        <w:id w:val="940426"/>
                        <w:placeholder>
                          <w:docPart w:val="88F0D2F1EC844B0982F75B4939F82D7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A560CE" w:rsidRPr="004F0F33" w:rsidRDefault="00A560CE" w:rsidP="004F0F33">
                          <w:pPr>
                            <w:pStyle w:val="NewsletterDate"/>
                          </w:pPr>
                          <w:r>
                            <w:rPr>
                              <w:rStyle w:val="NewsletterDateChar"/>
                              <w:b/>
                            </w:rPr>
                            <w:t>Spring 2023</w:t>
                          </w:r>
                        </w:p>
                      </w:sdtContent>
                    </w:sdt>
                    <w:p w:rsidR="00A560CE" w:rsidRDefault="00A560CE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9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1A19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Sb8A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9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7414D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p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C9eUWp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A81A7DD" wp14:editId="6B11A90B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8890" t="3810" r="8255" b="5080"/>
                <wp:wrapNone/>
                <wp:docPr id="7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3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4967A"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">
                <v:shape id="Freeform 112" o:spid="_x0000_s1027" style="position:absolute;left:385;width:3448;height:2109;visibility:visible;mso-wrap-style:square;v-text-anchor:top" coordsize="13791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D60A4" w:rsidRDefault="003C6116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7496810</wp:posOffset>
                </wp:positionV>
                <wp:extent cx="2152650" cy="1515110"/>
                <wp:effectExtent l="0" t="0" r="19050" b="279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1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0CE" w:rsidRDefault="00A560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74165" wp14:editId="4ECD2F92">
                                  <wp:extent cx="1914525" cy="1439806"/>
                                  <wp:effectExtent l="0" t="0" r="0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566" cy="1503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51.75pt;margin-top:590.3pt;width:169.5pt;height:11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" fillcolor="white [3201]" strokeweight=".5pt">
                <v:textbox>
                  <w:txbxContent>
                    <w:p w:rsidR="00A560CE" w:rsidRDefault="00A560CE">
                      <w:r>
                        <w:rPr>
                          <w:noProof/>
                        </w:rPr>
                        <w:drawing>
                          <wp:inline distT="0" distB="0" distL="0" distR="0" wp14:anchorId="6C774165" wp14:editId="4ECD2F92">
                            <wp:extent cx="1914525" cy="1439806"/>
                            <wp:effectExtent l="0" t="0" r="0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566" cy="1503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04F34" wp14:editId="628B58DA">
                <wp:simplePos x="0" y="0"/>
                <wp:positionH relativeFrom="column">
                  <wp:posOffset>247650</wp:posOffset>
                </wp:positionH>
                <wp:positionV relativeFrom="paragraph">
                  <wp:posOffset>2029460</wp:posOffset>
                </wp:positionV>
                <wp:extent cx="3183255" cy="7229475"/>
                <wp:effectExtent l="0" t="0" r="0" b="9525"/>
                <wp:wrapNone/>
                <wp:docPr id="9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0CE" w:rsidRDefault="00A560CE">
                            <w:pPr>
                              <w:pStyle w:val="SectionLabelALLCAPS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4F8EF" wp14:editId="2F16E9BD">
                                  <wp:extent cx="3000375" cy="2300901"/>
                                  <wp:effectExtent l="0" t="0" r="0" b="4445"/>
                                  <wp:docPr id="2" name="Picture 2" descr="Mystical Celtic Rainforests On Scotland's West Coa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ystical Celtic Rainforests On Scotland's West Coa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375" cy="2300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60CE" w:rsidRPr="00B43188" w:rsidRDefault="00A560CE">
                            <w:pPr>
                              <w:pStyle w:val="SectionLabelALLCAPS"/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</w:pPr>
                            <w:r w:rsidRPr="00B43188"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  <w:t>Hi</w:t>
                            </w:r>
                            <w:r>
                              <w:rPr>
                                <w:rStyle w:val="SectionLabelALLCAPSChar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sdt>
                            <w:sdtPr>
                              <w:rPr>
                                <w:rStyle w:val="SectionLabelALLCAPSChar"/>
                              </w:rPr>
                              <w:id w:val="871944468"/>
                            </w:sdtPr>
                            <w:sdtEndPr>
                              <w:rPr>
                                <w:rStyle w:val="DefaultParagraphFont"/>
                                <w:b/>
                                <w:caps/>
                                <w:color w:val="0070C0"/>
                                <w:highlight w:val="red"/>
                              </w:rPr>
                            </w:sdtEndPr>
                            <w:sdtContent>
                              <w:p w:rsidR="00A560CE" w:rsidRDefault="00A560CE">
                                <w:pPr>
                                  <w:pStyle w:val="SectionLabelALLCAPS"/>
                                  <w:rPr>
                                    <w:rStyle w:val="SectionLabelALLCAPSChar"/>
                                  </w:rPr>
                                </w:pPr>
                                <w:r>
                                  <w:rPr>
                                    <w:rStyle w:val="SectionLabelALLCAPSChar"/>
                                  </w:rPr>
                                  <w:t>Happy New Year to you all. I hope you have had a lovely holiday.</w:t>
                                </w:r>
                              </w:p>
                              <w:p w:rsidR="00A560CE" w:rsidRDefault="00A560CE" w:rsidP="0059749E">
                                <w:pPr>
                                  <w:pStyle w:val="SectionLabelALLCAPS"/>
                                  <w:rPr>
                                    <w:b w:val="0"/>
                                    <w:caps w:val="0"/>
                                  </w:rPr>
                                </w:pPr>
                                <w:r w:rsidRPr="006E7889">
                                  <w:rPr>
                                    <w:caps w:val="0"/>
                                    <w:sz w:val="32"/>
                                    <w:szCs w:val="32"/>
                                    <w:u w:val="single"/>
                                  </w:rPr>
                                  <w:t>In class</w:t>
                                </w:r>
                                <w:r>
                                  <w:rPr>
                                    <w:b w:val="0"/>
                                    <w:caps w:val="0"/>
                                  </w:rPr>
                                  <w:t xml:space="preserve"> </w:t>
                                </w:r>
                              </w:p>
                              <w:p w:rsidR="00A560CE" w:rsidRDefault="00A560CE" w:rsidP="0059749E">
                                <w:pPr>
                                  <w:pStyle w:val="SectionLabelALLCAPS"/>
                                  <w:rPr>
                                    <w:color w:val="0070C0"/>
                                    <w:highlight w:val="red"/>
                                  </w:rPr>
                                </w:pPr>
                                <w:r>
                                  <w:rPr>
                                    <w:caps w:val="0"/>
                                  </w:rPr>
                                  <w:t xml:space="preserve">Mrs Davies </w:t>
                                </w:r>
                                <w:r w:rsidRPr="00CA4FFC">
                                  <w:rPr>
                                    <w:b w:val="0"/>
                                    <w:caps w:val="0"/>
                                  </w:rPr>
                                  <w:t>will now be teaching with me and</w:t>
                                </w:r>
                                <w:r>
                                  <w:rPr>
                                    <w:caps w:val="0"/>
                                  </w:rPr>
                                  <w:t xml:space="preserve"> Mrs </w:t>
                                </w:r>
                                <w:proofErr w:type="spellStart"/>
                                <w:r>
                                  <w:rPr>
                                    <w:caps w:val="0"/>
                                  </w:rPr>
                                  <w:t>Dorrian</w:t>
                                </w:r>
                                <w:proofErr w:type="spellEnd"/>
                                <w:r>
                                  <w:rPr>
                                    <w:caps w:val="0"/>
                                  </w:rPr>
                                  <w:t xml:space="preserve"> </w:t>
                                </w:r>
                                <w:r w:rsidRPr="00CA4FFC">
                                  <w:rPr>
                                    <w:b w:val="0"/>
                                    <w:caps w:val="0"/>
                                  </w:rPr>
                                  <w:t>is our</w:t>
                                </w:r>
                                <w:r>
                                  <w:rPr>
                                    <w:caps w:val="0"/>
                                  </w:rPr>
                                  <w:t xml:space="preserve"> </w:t>
                                </w:r>
                                <w:r>
                                  <w:rPr>
                                    <w:b w:val="0"/>
                                    <w:caps w:val="0"/>
                                  </w:rPr>
                                  <w:t>Teaching Assistant.</w:t>
                                </w:r>
                              </w:p>
                            </w:sdtContent>
                          </w:sdt>
                          <w:p w:rsidR="00A560CE" w:rsidRPr="00407CCB" w:rsidRDefault="00A560CE" w:rsidP="0059749E">
                            <w:pPr>
                              <w:pStyle w:val="SectionLabelALLCAPS"/>
                              <w:rPr>
                                <w:color w:val="0070C0"/>
                              </w:rPr>
                            </w:pPr>
                            <w:r w:rsidRPr="00EC02F1">
                              <w:rPr>
                                <w:caps w:val="0"/>
                                <w:sz w:val="32"/>
                                <w:szCs w:val="32"/>
                                <w:u w:val="single"/>
                              </w:rPr>
                              <w:t>Science</w:t>
                            </w:r>
                          </w:p>
                          <w:p w:rsidR="00A560CE" w:rsidRPr="00C411D1" w:rsidRDefault="00A560CE" w:rsidP="0013794C">
                            <w:pPr>
                              <w:spacing w:after="180" w:line="240" w:lineRule="auto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8A616E"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Our Topic this </w:t>
                            </w:r>
                            <w:r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half </w:t>
                            </w:r>
                            <w:r w:rsidRPr="008A616E"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>term is</w:t>
                            </w:r>
                            <w:r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States of Matter. </w:t>
                            </w:r>
                            <w:r w:rsidRPr="00CA4FFC"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 xml:space="preserve">We will be leaning about solids, liquids and gases and </w:t>
                            </w:r>
                            <w:r>
                              <w:rPr>
                                <w:rFonts w:eastAsia="Times New Roman" w:cs="Arial"/>
                                <w:color w:val="222222"/>
                                <w:sz w:val="24"/>
                                <w:szCs w:val="24"/>
                              </w:rPr>
                              <w:t>the properties of each. We will be finding out if a gas has weight and why liquids flow at different speeds.</w:t>
                            </w:r>
                          </w:p>
                          <w:p w:rsidR="00A560CE" w:rsidRPr="00BC5D69" w:rsidRDefault="00A560CE" w:rsidP="0059749E">
                            <w:pPr>
                              <w:pStyle w:val="SectionLabelALLCAPS"/>
                              <w:rPr>
                                <w:cap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4F34" id="Text Box 134" o:spid="_x0000_s1028" type="#_x0000_t202" style="position:absolute;margin-left:19.5pt;margin-top:159.8pt;width:250.65pt;height:56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eY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" filled="f" stroked="f">
                <v:textbox>
                  <w:txbxContent>
                    <w:p w:rsidR="00A560CE" w:rsidRDefault="00A560CE">
                      <w:pPr>
                        <w:pStyle w:val="SectionLabelALLCAPS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74F8EF" wp14:editId="2F16E9BD">
                            <wp:extent cx="3000375" cy="2300901"/>
                            <wp:effectExtent l="0" t="0" r="0" b="4445"/>
                            <wp:docPr id="2" name="Picture 2" descr="Mystical Celtic Rainforests On Scotland's West Coa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ystical Celtic Rainforests On Scotland's West Coa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0375" cy="2300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60CE" w:rsidRPr="00B43188" w:rsidRDefault="00A560CE">
                      <w:pPr>
                        <w:pStyle w:val="SectionLabelALLCAPS"/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</w:pPr>
                      <w:r w:rsidRPr="00B43188"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  <w:t>Hi</w:t>
                      </w:r>
                      <w:r>
                        <w:rPr>
                          <w:rStyle w:val="SectionLabelALLCAPSChar"/>
                          <w:b/>
                          <w:sz w:val="32"/>
                          <w:szCs w:val="32"/>
                        </w:rPr>
                        <w:t>,</w:t>
                      </w:r>
                    </w:p>
                    <w:sdt>
                      <w:sdtPr>
                        <w:rPr>
                          <w:rStyle w:val="SectionLabelALLCAPSChar"/>
                        </w:rPr>
                        <w:id w:val="871944468"/>
                      </w:sdtPr>
                      <w:sdtEndPr>
                        <w:rPr>
                          <w:rStyle w:val="DefaultParagraphFont"/>
                          <w:b/>
                          <w:caps/>
                          <w:color w:val="0070C0"/>
                          <w:highlight w:val="red"/>
                        </w:rPr>
                      </w:sdtEndPr>
                      <w:sdtContent>
                        <w:p w:rsidR="00A560CE" w:rsidRDefault="00A560CE">
                          <w:pPr>
                            <w:pStyle w:val="SectionLabelALLCAPS"/>
                            <w:rPr>
                              <w:rStyle w:val="SectionLabelALLCAPSChar"/>
                            </w:rPr>
                          </w:pPr>
                          <w:r>
                            <w:rPr>
                              <w:rStyle w:val="SectionLabelALLCAPSChar"/>
                            </w:rPr>
                            <w:t>Happy New Year to you all. I hope you have had a lovely holiday.</w:t>
                          </w:r>
                        </w:p>
                        <w:p w:rsidR="00A560CE" w:rsidRDefault="00A560CE" w:rsidP="0059749E">
                          <w:pPr>
                            <w:pStyle w:val="SectionLabelALLCAPS"/>
                            <w:rPr>
                              <w:b w:val="0"/>
                              <w:caps w:val="0"/>
                            </w:rPr>
                          </w:pPr>
                          <w:r w:rsidRPr="006E7889">
                            <w:rPr>
                              <w:caps w:val="0"/>
                              <w:sz w:val="32"/>
                              <w:szCs w:val="32"/>
                              <w:u w:val="single"/>
                            </w:rPr>
                            <w:t>In class</w:t>
                          </w:r>
                          <w:r>
                            <w:rPr>
                              <w:b w:val="0"/>
                              <w:caps w:val="0"/>
                            </w:rPr>
                            <w:t xml:space="preserve"> </w:t>
                          </w:r>
                        </w:p>
                        <w:p w:rsidR="00A560CE" w:rsidRDefault="00A560CE" w:rsidP="0059749E">
                          <w:pPr>
                            <w:pStyle w:val="SectionLabelALLCAPS"/>
                            <w:rPr>
                              <w:color w:val="0070C0"/>
                              <w:highlight w:val="red"/>
                            </w:rPr>
                          </w:pPr>
                          <w:r>
                            <w:rPr>
                              <w:caps w:val="0"/>
                            </w:rPr>
                            <w:t xml:space="preserve">Mrs Davies </w:t>
                          </w:r>
                          <w:r w:rsidRPr="00CA4FFC">
                            <w:rPr>
                              <w:b w:val="0"/>
                              <w:caps w:val="0"/>
                            </w:rPr>
                            <w:t>will now be teaching with me and</w:t>
                          </w:r>
                          <w:r>
                            <w:rPr>
                              <w:caps w:val="0"/>
                            </w:rPr>
                            <w:t xml:space="preserve"> Mrs </w:t>
                          </w:r>
                          <w:proofErr w:type="spellStart"/>
                          <w:r>
                            <w:rPr>
                              <w:caps w:val="0"/>
                            </w:rPr>
                            <w:t>Dorrian</w:t>
                          </w:r>
                          <w:proofErr w:type="spellEnd"/>
                          <w:r>
                            <w:rPr>
                              <w:caps w:val="0"/>
                            </w:rPr>
                            <w:t xml:space="preserve"> </w:t>
                          </w:r>
                          <w:r w:rsidRPr="00CA4FFC">
                            <w:rPr>
                              <w:b w:val="0"/>
                              <w:caps w:val="0"/>
                            </w:rPr>
                            <w:t>is our</w:t>
                          </w:r>
                          <w:r>
                            <w:rPr>
                              <w:caps w:val="0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caps w:val="0"/>
                            </w:rPr>
                            <w:t>Teaching Assistant.</w:t>
                          </w:r>
                        </w:p>
                      </w:sdtContent>
                    </w:sdt>
                    <w:p w:rsidR="00A560CE" w:rsidRPr="00407CCB" w:rsidRDefault="00A560CE" w:rsidP="0059749E">
                      <w:pPr>
                        <w:pStyle w:val="SectionLabelALLCAPS"/>
                        <w:rPr>
                          <w:color w:val="0070C0"/>
                        </w:rPr>
                      </w:pPr>
                      <w:r w:rsidRPr="00EC02F1">
                        <w:rPr>
                          <w:caps w:val="0"/>
                          <w:sz w:val="32"/>
                          <w:szCs w:val="32"/>
                          <w:u w:val="single"/>
                        </w:rPr>
                        <w:t>Science</w:t>
                      </w:r>
                    </w:p>
                    <w:p w:rsidR="00A560CE" w:rsidRPr="00C411D1" w:rsidRDefault="00A560CE" w:rsidP="0013794C">
                      <w:pPr>
                        <w:spacing w:after="180" w:line="240" w:lineRule="auto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r w:rsidRPr="008A616E"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Our Topic this </w:t>
                      </w:r>
                      <w:r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half </w:t>
                      </w:r>
                      <w:r w:rsidRPr="008A616E"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>term is</w:t>
                      </w:r>
                      <w:r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States of Matter. </w:t>
                      </w:r>
                      <w:r w:rsidRPr="00CA4FFC"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 xml:space="preserve">We will be leaning about solids, liquids and gases and </w:t>
                      </w:r>
                      <w:r>
                        <w:rPr>
                          <w:rFonts w:eastAsia="Times New Roman" w:cs="Arial"/>
                          <w:color w:val="222222"/>
                          <w:sz w:val="24"/>
                          <w:szCs w:val="24"/>
                        </w:rPr>
                        <w:t>the properties of each. We will be finding out if a gas has weight and why liquids flow at different speeds.</w:t>
                      </w:r>
                    </w:p>
                    <w:p w:rsidR="00A560CE" w:rsidRPr="00BC5D69" w:rsidRDefault="00A560CE" w:rsidP="0059749E">
                      <w:pPr>
                        <w:pStyle w:val="SectionLabelALLCAPS"/>
                        <w:rPr>
                          <w:cap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18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9BD4B" wp14:editId="64AFC9E6">
                <wp:simplePos x="0" y="0"/>
                <wp:positionH relativeFrom="column">
                  <wp:posOffset>3876675</wp:posOffset>
                </wp:positionH>
                <wp:positionV relativeFrom="paragraph">
                  <wp:posOffset>1219835</wp:posOffset>
                </wp:positionV>
                <wp:extent cx="3104515" cy="7988300"/>
                <wp:effectExtent l="0" t="0" r="0" b="0"/>
                <wp:wrapNone/>
                <wp:docPr id="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798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ectionLabelRightAlignedChar"/>
                                <w:b/>
                                <w:smallCaps/>
                              </w:rPr>
                              <w:id w:val="939771"/>
                              <w:showingPlcHdr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A560CE" w:rsidRPr="004F0F33" w:rsidRDefault="00A560CE" w:rsidP="004F0F33">
                                <w:pPr>
                                  <w:pStyle w:val="SectionLabelRightAligned"/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TextChar"/>
                              </w:rPr>
                              <w:id w:val="871944470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A560CE" w:rsidRPr="00D84AD4" w:rsidRDefault="00A560CE" w:rsidP="006E7889">
                                <w:pPr>
                                  <w:pStyle w:val="Text"/>
                                  <w:rPr>
                                    <w:rStyle w:val="TextChar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D84AD4">
                                  <w:rPr>
                                    <w:rStyle w:val="TextChar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Topic</w:t>
                                </w:r>
                              </w:p>
                              <w:p w:rsidR="00A560CE" w:rsidRDefault="00A560CE" w:rsidP="006E7889">
                                <w:pPr>
                                  <w:pStyle w:val="Text"/>
                                  <w:rPr>
                                    <w:rStyle w:val="TextChar"/>
                                  </w:rPr>
                                </w:pPr>
                                <w:r>
                                  <w:rPr>
                                    <w:rStyle w:val="TextChar"/>
                                  </w:rPr>
                                  <w:t xml:space="preserve">Our Topic focus is Geography this half term and the theme is </w:t>
                                </w:r>
                                <w:r w:rsidRPr="003C6116">
                                  <w:rPr>
                                    <w:rStyle w:val="TextChar"/>
                                    <w:b/>
                                  </w:rPr>
                                  <w:t>‘</w:t>
                                </w:r>
                                <w:r>
                                  <w:rPr>
                                    <w:rStyle w:val="TextChar"/>
                                    <w:b/>
                                  </w:rPr>
                                  <w:t>Rainforests</w:t>
                                </w:r>
                                <w:r>
                                  <w:rPr>
                                    <w:rStyle w:val="TextChar"/>
                                  </w:rPr>
                                  <w:t>.  We will be looking at the location of rainforests around the world. The children will learn the importance of these areas and how they help stop climate change.</w:t>
                                </w:r>
                              </w:p>
                              <w:p w:rsidR="00A560CE" w:rsidRPr="00D84AD4" w:rsidRDefault="00A560CE" w:rsidP="006E7889">
                                <w:pPr>
                                  <w:pStyle w:val="Text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D84AD4"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PE</w:t>
                                </w:r>
                              </w:p>
                              <w:p w:rsidR="00A560CE" w:rsidRDefault="00A560CE" w:rsidP="006E7889">
                                <w:pPr>
                                  <w:pStyle w:val="Text"/>
                                </w:pPr>
                                <w:r>
                                  <w:t xml:space="preserve">Outdoor PE will take place every </w:t>
                                </w:r>
                                <w:r>
                                  <w:rPr>
                                    <w:b/>
                                  </w:rPr>
                                  <w:t xml:space="preserve">Wednesday and Thursday </w:t>
                                </w:r>
                                <w:r>
                                  <w:t xml:space="preserve">and our focus is Netball and Tag Rugby. </w:t>
                                </w:r>
                                <w:r w:rsidRPr="00180656">
                                  <w:rPr>
                                    <w:b/>
                                  </w:rPr>
                                  <w:t>Please ensure your child comes in to school wearing their PE kit on</w:t>
                                </w:r>
                                <w:r>
                                  <w:rPr>
                                    <w:b/>
                                  </w:rPr>
                                  <w:t xml:space="preserve"> Wednesday and Thursday</w:t>
                                </w:r>
                                <w:r w:rsidRPr="00180656">
                                  <w:rPr>
                                    <w:b/>
                                  </w:rPr>
                                  <w:t>.</w:t>
                                </w:r>
                              </w:p>
                              <w:p w:rsidR="00A560CE" w:rsidRDefault="00A560CE" w:rsidP="006E7889">
                                <w:pPr>
                                  <w:pStyle w:val="Text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</w:p>
                              <w:p w:rsidR="00A560CE" w:rsidRPr="00D84AD4" w:rsidRDefault="00A560CE" w:rsidP="006E7889">
                                <w:pPr>
                                  <w:pStyle w:val="Text"/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D84AD4"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Home Learning</w:t>
                                </w:r>
                              </w:p>
                              <w:p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>Children are expected to read 5 x per week. They will be expected to complete all their tasks on Google Classroom.</w:t>
                                </w:r>
                              </w:p>
                              <w:p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>There will be a half term grid linked to Geography, Science and PSHE. Please complete one task each week.</w:t>
                                </w:r>
                              </w:p>
                              <w:p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 xml:space="preserve">Children will be expected to access </w:t>
                                </w:r>
                                <w:proofErr w:type="spellStart"/>
                                <w:r w:rsidRPr="00407CCB">
                                  <w:rPr>
                                    <w:b/>
                                  </w:rPr>
                                  <w:t>ttrockstars</w:t>
                                </w:r>
                                <w:proofErr w:type="spellEnd"/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Pr="00180656">
                                  <w:t>for Maths</w:t>
                                </w:r>
                                <w:r>
                                  <w:t>. They will also get weekly spellings on Google Classroom.</w:t>
                                </w:r>
                              </w:p>
                              <w:p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>At the end of Year 4 the children will need to know all the x tables up to 12.</w:t>
                                </w:r>
                              </w:p>
                              <w:p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t xml:space="preserve">Thanks in advance for supporting your child with this. </w:t>
                                </w:r>
                              </w:p>
                              <w:p w:rsidR="00A560CE" w:rsidRDefault="00A560CE" w:rsidP="00C15590">
                                <w:pPr>
                                  <w:pStyle w:val="Text"/>
                                </w:pPr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4A28202B" wp14:editId="0066FC9F">
                                      <wp:extent cx="952500" cy="904875"/>
                                      <wp:effectExtent l="0" t="0" r="0" b="9525"/>
                                      <wp:docPr id="101" name="Picture 10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55823" cy="9080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blipFill>
                                                <a:blip r:embed="rId11"/>
                                                <a:tile tx="0" ty="0" sx="100000" sy="100000" flip="none" algn="tl"/>
                                              </a:blipFill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:rsidR="00A560CE" w:rsidRPr="008A616E" w:rsidRDefault="00A560CE" w:rsidP="00C15590">
                            <w:pPr>
                              <w:pStyle w:val="Text"/>
                              <w:rPr>
                                <w:rStyle w:val="TextChar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A616E">
                              <w:rPr>
                                <w:rStyle w:val="TextChar"/>
                                <w:b/>
                                <w:color w:val="7030A0"/>
                                <w:sz w:val="28"/>
                                <w:szCs w:val="28"/>
                              </w:rPr>
                              <w:t>I hope we all have a fantastic term of learning.</w:t>
                            </w:r>
                          </w:p>
                          <w:p w:rsidR="00A560CE" w:rsidRPr="00A560CE" w:rsidRDefault="00A560CE" w:rsidP="00C15590">
                            <w:pPr>
                              <w:pStyle w:val="Text"/>
                              <w:rPr>
                                <w:rStyle w:val="TextChar"/>
                                <w:b/>
                                <w:sz w:val="28"/>
                                <w:szCs w:val="28"/>
                              </w:rPr>
                            </w:pPr>
                            <w:r w:rsidRPr="00A560CE">
                              <w:rPr>
                                <w:rStyle w:val="TextChar"/>
                                <w:b/>
                                <w:sz w:val="28"/>
                                <w:szCs w:val="28"/>
                              </w:rPr>
                              <w:t>Mrs Barbour</w:t>
                            </w:r>
                          </w:p>
                          <w:p w:rsidR="00A560CE" w:rsidRDefault="00A560CE" w:rsidP="00197F51">
                            <w:pPr>
                              <w:pStyle w:val="Text"/>
                              <w:rPr>
                                <w:b/>
                                <w:bCs/>
                              </w:rPr>
                            </w:pPr>
                            <w:r w:rsidRPr="00D84AD4">
                              <w:rPr>
                                <w:rStyle w:val="TextChar"/>
                                <w:b/>
                                <w:i/>
                              </w:rPr>
                              <w:t>PS Please make sure your child is in school on time. Thanks!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BD4B" id="Text Box 138" o:spid="_x0000_s1029" type="#_x0000_t202" style="position:absolute;margin-left:305.25pt;margin-top:96.05pt;width:244.45pt;height:6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ravgIAAMQ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" filled="f" stroked="f">
                <v:textbox>
                  <w:txbxContent>
                    <w:sdt>
                      <w:sdtPr>
                        <w:rPr>
                          <w:rStyle w:val="SectionLabelRightAlignedChar"/>
                          <w:b/>
                          <w:smallCaps/>
                        </w:rPr>
                        <w:id w:val="939771"/>
                        <w:showingPlcHdr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A560CE" w:rsidRPr="004F0F33" w:rsidRDefault="00A560CE" w:rsidP="004F0F33">
                          <w:pPr>
                            <w:pStyle w:val="SectionLabelRightAligned"/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 xml:space="preserve">     </w:t>
                          </w:r>
                        </w:p>
                      </w:sdtContent>
                    </w:sdt>
                    <w:sdt>
                      <w:sdtPr>
                        <w:rPr>
                          <w:rStyle w:val="TextChar"/>
                        </w:rPr>
                        <w:id w:val="871944470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A560CE" w:rsidRPr="00D84AD4" w:rsidRDefault="00A560CE" w:rsidP="006E7889">
                          <w:pPr>
                            <w:pStyle w:val="Text"/>
                            <w:rPr>
                              <w:rStyle w:val="TextChar"/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D84AD4">
                            <w:rPr>
                              <w:rStyle w:val="TextChar"/>
                              <w:b/>
                              <w:sz w:val="24"/>
                              <w:szCs w:val="24"/>
                              <w:u w:val="single"/>
                            </w:rPr>
                            <w:t>Topic</w:t>
                          </w:r>
                        </w:p>
                        <w:p w:rsidR="00A560CE" w:rsidRDefault="00A560CE" w:rsidP="006E7889">
                          <w:pPr>
                            <w:pStyle w:val="Text"/>
                            <w:rPr>
                              <w:rStyle w:val="TextChar"/>
                            </w:rPr>
                          </w:pPr>
                          <w:r>
                            <w:rPr>
                              <w:rStyle w:val="TextChar"/>
                            </w:rPr>
                            <w:t xml:space="preserve">Our Topic focus is Geography this half term and the theme is </w:t>
                          </w:r>
                          <w:r w:rsidRPr="003C6116">
                            <w:rPr>
                              <w:rStyle w:val="TextChar"/>
                              <w:b/>
                            </w:rPr>
                            <w:t>‘</w:t>
                          </w:r>
                          <w:r>
                            <w:rPr>
                              <w:rStyle w:val="TextChar"/>
                              <w:b/>
                            </w:rPr>
                            <w:t>Rainforests</w:t>
                          </w:r>
                          <w:r>
                            <w:rPr>
                              <w:rStyle w:val="TextChar"/>
                            </w:rPr>
                            <w:t>.  We will be looking at the location of rainforests around the world. The children will learn the importance of these areas and how they help stop climate change.</w:t>
                          </w:r>
                        </w:p>
                        <w:p w:rsidR="00A560CE" w:rsidRPr="00D84AD4" w:rsidRDefault="00A560CE" w:rsidP="006E7889">
                          <w:pPr>
                            <w:pStyle w:val="Text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D84AD4"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PE</w:t>
                          </w:r>
                        </w:p>
                        <w:p w:rsidR="00A560CE" w:rsidRDefault="00A560CE" w:rsidP="006E7889">
                          <w:pPr>
                            <w:pStyle w:val="Text"/>
                          </w:pPr>
                          <w:r>
                            <w:t xml:space="preserve">Outdoor PE will take place every </w:t>
                          </w:r>
                          <w:r>
                            <w:rPr>
                              <w:b/>
                            </w:rPr>
                            <w:t xml:space="preserve">Wednesday and Thursday </w:t>
                          </w:r>
                          <w:r>
                            <w:t xml:space="preserve">and our focus is Netball and Tag Rugby. </w:t>
                          </w:r>
                          <w:r w:rsidRPr="00180656">
                            <w:rPr>
                              <w:b/>
                            </w:rPr>
                            <w:t>Please ensure your child comes in to school wearing their PE kit on</w:t>
                          </w:r>
                          <w:r>
                            <w:rPr>
                              <w:b/>
                            </w:rPr>
                            <w:t xml:space="preserve"> Wednesday and Thursday</w:t>
                          </w:r>
                          <w:r w:rsidRPr="00180656">
                            <w:rPr>
                              <w:b/>
                            </w:rPr>
                            <w:t>.</w:t>
                          </w:r>
                        </w:p>
                        <w:p w:rsidR="00A560CE" w:rsidRDefault="00A560CE" w:rsidP="006E7889">
                          <w:pPr>
                            <w:pStyle w:val="Text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  <w:p w:rsidR="00A560CE" w:rsidRPr="00D84AD4" w:rsidRDefault="00A560CE" w:rsidP="006E7889">
                          <w:pPr>
                            <w:pStyle w:val="Text"/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</w:pPr>
                          <w:r w:rsidRPr="00D84AD4"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Home Learning</w:t>
                          </w:r>
                        </w:p>
                        <w:p w:rsidR="00A560CE" w:rsidRDefault="00A560CE" w:rsidP="00C15590">
                          <w:pPr>
                            <w:pStyle w:val="Text"/>
                          </w:pPr>
                          <w:r>
                            <w:t>Children are expected to read 5 x per week. They will be expected to complete all their tasks on Google Classroom.</w:t>
                          </w:r>
                        </w:p>
                        <w:p w:rsidR="00A560CE" w:rsidRDefault="00A560CE" w:rsidP="00C15590">
                          <w:pPr>
                            <w:pStyle w:val="Text"/>
                          </w:pPr>
                          <w:r>
                            <w:t>There will be a half term grid linked to Geography, Science and PSHE. Please complete one task each week.</w:t>
                          </w:r>
                        </w:p>
                        <w:p w:rsidR="00A560CE" w:rsidRDefault="00A560CE" w:rsidP="00C15590">
                          <w:pPr>
                            <w:pStyle w:val="Text"/>
                          </w:pPr>
                          <w:r>
                            <w:t xml:space="preserve">Children will be expected to access </w:t>
                          </w:r>
                          <w:proofErr w:type="spellStart"/>
                          <w:r w:rsidRPr="00407CCB">
                            <w:rPr>
                              <w:b/>
                            </w:rPr>
                            <w:t>ttrockstars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180656">
                            <w:t>for Maths</w:t>
                          </w:r>
                          <w:r>
                            <w:t>. They will also get weekly spellings on Google Classroom.</w:t>
                          </w:r>
                        </w:p>
                        <w:p w:rsidR="00A560CE" w:rsidRDefault="00A560CE" w:rsidP="00C15590">
                          <w:pPr>
                            <w:pStyle w:val="Text"/>
                          </w:pPr>
                          <w:r>
                            <w:t>At the end of Year 4 the children will need to know all the x tables up to 12.</w:t>
                          </w:r>
                        </w:p>
                        <w:p w:rsidR="00A560CE" w:rsidRDefault="00A560CE" w:rsidP="00C15590">
                          <w:pPr>
                            <w:pStyle w:val="Text"/>
                          </w:pPr>
                          <w:r>
                            <w:t xml:space="preserve">Thanks in advance for supporting your child with this. </w:t>
                          </w:r>
                        </w:p>
                        <w:p w:rsidR="00A560CE" w:rsidRDefault="00A560CE" w:rsidP="00C15590">
                          <w:pPr>
                            <w:pStyle w:val="Text"/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4A28202B" wp14:editId="0066FC9F">
                                <wp:extent cx="952500" cy="904875"/>
                                <wp:effectExtent l="0" t="0" r="0" b="9525"/>
                                <wp:docPr id="101" name="Picture 1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5823" cy="908032"/>
                                        </a:xfrm>
                                        <a:prstGeom prst="rect">
                                          <a:avLst/>
                                        </a:prstGeom>
                                        <a:blipFill>
                                          <a:blip r:embed="rId11"/>
                                          <a:tile tx="0" ty="0" sx="100000" sy="100000" flip="none" algn="tl"/>
                                        </a:blip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:rsidR="00A560CE" w:rsidRPr="008A616E" w:rsidRDefault="00A560CE" w:rsidP="00C15590">
                      <w:pPr>
                        <w:pStyle w:val="Text"/>
                        <w:rPr>
                          <w:rStyle w:val="TextChar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8A616E">
                        <w:rPr>
                          <w:rStyle w:val="TextChar"/>
                          <w:b/>
                          <w:color w:val="7030A0"/>
                          <w:sz w:val="28"/>
                          <w:szCs w:val="28"/>
                        </w:rPr>
                        <w:t>I hope we all have a fantastic term of learning.</w:t>
                      </w:r>
                    </w:p>
                    <w:p w:rsidR="00A560CE" w:rsidRPr="00A560CE" w:rsidRDefault="00A560CE" w:rsidP="00C15590">
                      <w:pPr>
                        <w:pStyle w:val="Text"/>
                        <w:rPr>
                          <w:rStyle w:val="TextChar"/>
                          <w:b/>
                          <w:sz w:val="28"/>
                          <w:szCs w:val="28"/>
                        </w:rPr>
                      </w:pPr>
                      <w:r w:rsidRPr="00A560CE">
                        <w:rPr>
                          <w:rStyle w:val="TextChar"/>
                          <w:b/>
                          <w:sz w:val="28"/>
                          <w:szCs w:val="28"/>
                        </w:rPr>
                        <w:t>Mrs Barbour</w:t>
                      </w:r>
                    </w:p>
                    <w:p w:rsidR="00A560CE" w:rsidRDefault="00A560CE" w:rsidP="00197F51">
                      <w:pPr>
                        <w:pStyle w:val="Text"/>
                        <w:rPr>
                          <w:b/>
                          <w:bCs/>
                        </w:rPr>
                      </w:pPr>
                      <w:r w:rsidRPr="00D84AD4">
                        <w:rPr>
                          <w:rStyle w:val="TextChar"/>
                          <w:b/>
                          <w:i/>
                        </w:rPr>
                        <w:t>PS Please make sure your child is in school on time. Thanks!</w:t>
                      </w:r>
                    </w:p>
                  </w:txbxContent>
                </v:textbox>
              </v:shape>
            </w:pict>
          </mc:Fallback>
        </mc:AlternateContent>
      </w:r>
      <w:r w:rsidR="0065312A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3F983A38" wp14:editId="4DFE4EC2">
                <wp:simplePos x="0" y="0"/>
                <wp:positionH relativeFrom="column">
                  <wp:posOffset>3648075</wp:posOffset>
                </wp:positionH>
                <wp:positionV relativeFrom="paragraph">
                  <wp:posOffset>1219835</wp:posOffset>
                </wp:positionV>
                <wp:extent cx="3626485" cy="7902575"/>
                <wp:effectExtent l="0" t="0" r="0" b="3175"/>
                <wp:wrapNone/>
                <wp:docPr id="6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79025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B224" id="Freeform 137" o:spid="_x0000_s1026" style="position:absolute;margin-left:287.25pt;margin-top:96.05pt;width:285.55pt;height:622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321633,473;3369502,8038;3415356,24113;3457682,48227;3496986,78960;3532258,117257;3562491,160283;3587182,208983;3606329,261465;3619934,318202;3625981,377777;3625981,7524798;3619934,7584373;3606329,7641110;3587182,7694065;3562491,7742292;3532258,7785791;3496986,7823143;3457682,7854821;3415356,7878462;3369502,7894537;3321633,7902102;304852,7902102;256983,7894537;211129,7878462;168803,7854821;128995,7823143;94227,7785791;63994,7742292;38799,7694065;20156,7641110;6551,7584373;504,7524798;504,377777;6551,318202;20156,261465;38799,208983;63994,160283;94227,117257;128995,78960;168803,48227;211129,24113;256983,8038;304852,473" o:connectangles="0,0,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6DC90AB" wp14:editId="26A6B20F">
                <wp:simplePos x="0" y="0"/>
                <wp:positionH relativeFrom="column">
                  <wp:posOffset>5322570</wp:posOffset>
                </wp:positionH>
                <wp:positionV relativeFrom="paragraph">
                  <wp:posOffset>7655560</wp:posOffset>
                </wp:positionV>
                <wp:extent cx="1886585" cy="1447165"/>
                <wp:effectExtent l="17145" t="0" r="1270" b="0"/>
                <wp:wrapNone/>
                <wp:docPr id="6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62" name="Freeform 173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174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64" name="Freeform 175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66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8533D" id="Group 172" o:spid="_x0000_s1026" style="position:absolute;margin-left:419.1pt;margin-top:602.8pt;width:148.55pt;height:113.95pt;rotation:-471108fd;z-index:-251606016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">
                <v:shape id="Freeform 173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76923c [2406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74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75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76923c [2406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76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177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76923c [2406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78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76923c [2406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79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76923c [2406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80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76923c [2406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81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76923c [2406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2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76923c [2406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9525" r="12700" b="0"/>
                <wp:wrapNone/>
                <wp:docPr id="4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1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2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8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4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63BBA"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Z2w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">
                <v:group id="Group 93" o:spid="_x0000_s1027" style="position:absolute;left:3357;top:1095;width:2758;height:1820" coordorigin="3357,1095" coordsize="2758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3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E55E"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4445" t="8255" r="1905" b="4445"/>
                <wp:wrapNone/>
                <wp:docPr id="38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9F242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Oti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C243F9">
        <w:br w:type="page"/>
      </w:r>
      <w:r w:rsidR="00C155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873760</wp:posOffset>
                </wp:positionV>
                <wp:extent cx="2995295" cy="8267700"/>
                <wp:effectExtent l="3810" t="0" r="1270" b="2540"/>
                <wp:wrapNone/>
                <wp:docPr id="3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0CE" w:rsidRDefault="00A560CE">
                            <w:pPr>
                              <w:pStyle w:val="Text"/>
                              <w:spacing w:after="120"/>
                              <w:rPr>
                                <w:rStyle w:val="TextCha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0" type="#_x0000_t202" style="position:absolute;margin-left:34.8pt;margin-top:68.8pt;width:235.85pt;height:6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5P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" filled="f" stroked="f">
                <v:textbox inset="0,0,0,0">
                  <w:txbxContent>
                    <w:p w:rsidR="00A560CE" w:rsidRDefault="00A560CE">
                      <w:pPr>
                        <w:pStyle w:val="Text"/>
                        <w:spacing w:after="120"/>
                        <w:rPr>
                          <w:rStyle w:val="TextCh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1624965</wp:posOffset>
                </wp:positionV>
                <wp:extent cx="2957830" cy="5965825"/>
                <wp:effectExtent l="0" t="0" r="0" b="635"/>
                <wp:wrapNone/>
                <wp:docPr id="3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596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0CE" w:rsidRDefault="00A560CE" w:rsidP="00E93E23">
                            <w:pPr>
                              <w:pStyle w:val="TextRightAligned"/>
                              <w:rPr>
                                <w:rStyle w:val="TextRightAlignedCh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31" type="#_x0000_t202" style="position:absolute;margin-left:325.15pt;margin-top:127.95pt;width:232.9pt;height:46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UduwIAAMQ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" filled="f" stroked="f">
                <v:textbox>
                  <w:txbxContent>
                    <w:p w:rsidR="00A560CE" w:rsidRDefault="00A560CE" w:rsidP="00E93E23">
                      <w:pPr>
                        <w:pStyle w:val="TextRightAligned"/>
                        <w:rPr>
                          <w:rStyle w:val="TextRightAlignedCh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7947025</wp:posOffset>
                </wp:positionV>
                <wp:extent cx="1886585" cy="1447165"/>
                <wp:effectExtent l="22860" t="0" r="5080" b="0"/>
                <wp:wrapNone/>
                <wp:docPr id="2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26" name="Freeform 146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47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28" name="Freeform 148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30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1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2C49E" id="Group 145" o:spid="_x0000_s1026" style="position:absolute;margin-left:412.8pt;margin-top:625.75pt;width:148.55pt;height:113.95pt;rotation:-471108fd;z-index:-251607040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">
                <v:shape id="Freeform 146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e36c0a [2409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47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48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e36c0a [2409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49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150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e36c0a [2409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51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e36c0a [2409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52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e36c0a [2409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53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e36c0a [2409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54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e36c0a [2409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55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e36c0a [2409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2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A1083"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2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9345"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  <w:bookmarkStart w:id="0" w:name="_GoBack"/>
      <w:bookmarkEnd w:id="0"/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0CE" w:rsidRDefault="00A560CE">
      <w:pPr>
        <w:spacing w:after="0" w:line="240" w:lineRule="auto"/>
      </w:pPr>
      <w:r>
        <w:separator/>
      </w:r>
    </w:p>
  </w:endnote>
  <w:endnote w:type="continuationSeparator" w:id="0">
    <w:p w:rsidR="00A560CE" w:rsidRDefault="00A5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0CE" w:rsidRDefault="00A560CE">
      <w:pPr>
        <w:spacing w:after="0" w:line="240" w:lineRule="auto"/>
      </w:pPr>
      <w:r>
        <w:separator/>
      </w:r>
    </w:p>
  </w:footnote>
  <w:footnote w:type="continuationSeparator" w:id="0">
    <w:p w:rsidR="00A560CE" w:rsidRDefault="00A560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2D5"/>
    <w:rsid w:val="0005490B"/>
    <w:rsid w:val="000700C2"/>
    <w:rsid w:val="0013794C"/>
    <w:rsid w:val="00180656"/>
    <w:rsid w:val="00197F51"/>
    <w:rsid w:val="001D22C0"/>
    <w:rsid w:val="001F7C38"/>
    <w:rsid w:val="002656C3"/>
    <w:rsid w:val="00293C58"/>
    <w:rsid w:val="0031698D"/>
    <w:rsid w:val="003C6116"/>
    <w:rsid w:val="003E21F0"/>
    <w:rsid w:val="00407CCB"/>
    <w:rsid w:val="00414A85"/>
    <w:rsid w:val="0048146C"/>
    <w:rsid w:val="004B1491"/>
    <w:rsid w:val="004F0F33"/>
    <w:rsid w:val="0059749E"/>
    <w:rsid w:val="00615239"/>
    <w:rsid w:val="0065312A"/>
    <w:rsid w:val="0065325D"/>
    <w:rsid w:val="006E7889"/>
    <w:rsid w:val="00702569"/>
    <w:rsid w:val="007B2312"/>
    <w:rsid w:val="007D6C9E"/>
    <w:rsid w:val="00806C3A"/>
    <w:rsid w:val="008A616E"/>
    <w:rsid w:val="008B0A7D"/>
    <w:rsid w:val="008C03F1"/>
    <w:rsid w:val="0096511B"/>
    <w:rsid w:val="00967CA2"/>
    <w:rsid w:val="00A026E7"/>
    <w:rsid w:val="00A0456B"/>
    <w:rsid w:val="00A560CE"/>
    <w:rsid w:val="00B43188"/>
    <w:rsid w:val="00BC5D69"/>
    <w:rsid w:val="00C1145A"/>
    <w:rsid w:val="00C15590"/>
    <w:rsid w:val="00C243F9"/>
    <w:rsid w:val="00C411D1"/>
    <w:rsid w:val="00CA4FFC"/>
    <w:rsid w:val="00CD7B4D"/>
    <w:rsid w:val="00D84AD4"/>
    <w:rsid w:val="00DD60A4"/>
    <w:rsid w:val="00DE5510"/>
    <w:rsid w:val="00E93E23"/>
    <w:rsid w:val="00EC02F1"/>
    <w:rsid w:val="00F00C66"/>
    <w:rsid w:val="00F4516F"/>
    <w:rsid w:val="00FD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DD60A4"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B4DC63A84E7A45239F86498D78A2FF46">
    <w:name w:val="B4DC63A84E7A45239F86498D78A2FF46"/>
    <w:rsid w:val="00C15590"/>
  </w:style>
  <w:style w:type="character" w:styleId="Hyperlink">
    <w:name w:val="Hyperlink"/>
    <w:basedOn w:val="DefaultParagraphFont"/>
    <w:uiPriority w:val="99"/>
    <w:unhideWhenUsed/>
    <w:rsid w:val="008B0A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21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1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1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9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6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254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34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509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5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9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82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943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779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arbour2.315.MPS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76E6422C04E94B7541C89C2109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3A5B0-AF1F-4527-B69A-B33EA6AF1B78}"/>
      </w:docPartPr>
      <w:docPartBody>
        <w:p w:rsidR="00FD2A16" w:rsidRDefault="00FD2A16">
          <w:pPr>
            <w:pStyle w:val="D3E76E6422C04E94B7541C89C2109D6D"/>
          </w:pPr>
          <w:r w:rsidRPr="00806C3A">
            <w:t>Weekly Class Newsletter</w:t>
          </w:r>
        </w:p>
      </w:docPartBody>
    </w:docPart>
    <w:docPart>
      <w:docPartPr>
        <w:name w:val="88F0D2F1EC844B0982F75B4939F82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49AF9-7891-4CBE-906F-D824D01090B2}"/>
      </w:docPartPr>
      <w:docPartBody>
        <w:p w:rsidR="00FD2A16" w:rsidRDefault="00FD2A16">
          <w:pPr>
            <w:pStyle w:val="88F0D2F1EC844B0982F75B4939F82D7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2A16"/>
    <w:rsid w:val="0003377E"/>
    <w:rsid w:val="0077344D"/>
    <w:rsid w:val="00913BE6"/>
    <w:rsid w:val="0097388E"/>
    <w:rsid w:val="00B266C1"/>
    <w:rsid w:val="00EA43BB"/>
    <w:rsid w:val="00F95D60"/>
    <w:rsid w:val="00FD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E76E6422C04E94B7541C89C2109D6D">
    <w:name w:val="D3E76E6422C04E94B7541C89C2109D6D"/>
  </w:style>
  <w:style w:type="paragraph" w:customStyle="1" w:styleId="88F0D2F1EC844B0982F75B4939F82D77">
    <w:name w:val="88F0D2F1EC844B0982F75B4939F82D77"/>
  </w:style>
  <w:style w:type="paragraph" w:customStyle="1" w:styleId="BD0F3E52785244828C3A54A3EDE740FC">
    <w:name w:val="BD0F3E52785244828C3A54A3EDE740FC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5DA5C42CEB42460CA1127C00E9659A71">
    <w:name w:val="5DA5C42CEB42460CA1127C00E9659A71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B4DC63A84E7A45239F86498D78A2FF46">
    <w:name w:val="B4DC63A84E7A45239F86498D78A2FF46"/>
  </w:style>
  <w:style w:type="paragraph" w:customStyle="1" w:styleId="SectionLabelRightAligned">
    <w:name w:val="Section Label (Right Aligned)"/>
    <w:basedOn w:val="Normal"/>
    <w:link w:val="SectionLabelRightAlignedChar"/>
    <w:qFormat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A6192C4922354B4E8EB27E5E70240F7F">
    <w:name w:val="A6192C4922354B4E8EB27E5E70240F7F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E1D29A5C43BF45FDBB5C95D34940413B">
    <w:name w:val="E1D29A5C43BF45FDBB5C95D34940413B"/>
  </w:style>
  <w:style w:type="paragraph" w:customStyle="1" w:styleId="85E0F33257F64536A2FB1E6587206B94">
    <w:name w:val="85E0F33257F64536A2FB1E6587206B94"/>
  </w:style>
  <w:style w:type="paragraph" w:customStyle="1" w:styleId="0A7AD3385CE54047B0797146D9E41F59">
    <w:name w:val="0A7AD3385CE54047B0797146D9E41F59"/>
  </w:style>
  <w:style w:type="paragraph" w:customStyle="1" w:styleId="EBF0397476344C8DA52AC9C709FAA67A">
    <w:name w:val="EBF0397476344C8DA52AC9C709FAA67A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650535C9110A48D080F285248F9561BA">
    <w:name w:val="650535C9110A48D080F285248F9561BA"/>
  </w:style>
  <w:style w:type="paragraph" w:customStyle="1" w:styleId="947B820BBBB244DFA157381E33E9CAAE">
    <w:name w:val="947B820BBBB244DFA157381E33E9CAA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9E7094D91F24B44A3406245FFAE51EA">
    <w:name w:val="79E7094D91F24B44A3406245FFAE51EA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227D170485C24C76A4BA8A5A8E3E47A9">
    <w:name w:val="227D170485C24C76A4BA8A5A8E3E47A9"/>
  </w:style>
  <w:style w:type="paragraph" w:customStyle="1" w:styleId="7B058968488C46948F925F79DF13A85C">
    <w:name w:val="7B058968488C46948F925F79DF13A8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A539B-B29E-445E-A663-6071C3EB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2023-01-04T11:00:00Z</dcterms:created>
  <dcterms:modified xsi:type="dcterms:W3CDTF">2023-01-04T11:00:00Z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