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A4" w:rsidRDefault="00C1559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244076</wp:posOffset>
                </wp:positionV>
                <wp:extent cx="3222625" cy="683260"/>
                <wp:effectExtent l="3175" t="0" r="3175" b="4445"/>
                <wp:wrapNone/>
                <wp:docPr id="9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  <w:placeholder>
                                <w:docPart w:val="D3E76E6422C04E94B7541C89C2109D6D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color w:val="5F497A" w:themeColor="accent4" w:themeShade="BF"/>
                                <w:sz w:val="44"/>
                                <w:szCs w:val="44"/>
                              </w:rPr>
                            </w:sdtEndPr>
                            <w:sdtContent>
                              <w:p w:rsidR="00180656" w:rsidRPr="008B0A7D" w:rsidRDefault="00180656">
                                <w:pPr>
                                  <w:pStyle w:val="NewsletterTitle"/>
                                  <w:rPr>
                                    <w:b w:val="0"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</w:pPr>
                                <w:r w:rsidRPr="008B0A7D">
                                  <w:rPr>
                                    <w:rStyle w:val="NewsletterTitleChar"/>
                                    <w:b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  <w:t>Purple Class Newsletter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</w:rPr>
                              <w:id w:val="940426"/>
                              <w:placeholder>
                                <w:docPart w:val="88F0D2F1EC844B0982F75B4939F82D7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180656" w:rsidRPr="004F0F33" w:rsidRDefault="00583B8B" w:rsidP="004F0F33">
                                <w:pPr>
                                  <w:pStyle w:val="NewsletterDate"/>
                                </w:pPr>
                                <w:r>
                                  <w:rPr>
                                    <w:rStyle w:val="NewsletterDateChar"/>
                                    <w:b/>
                                  </w:rPr>
                                  <w:t>Autumn 2022</w:t>
                                </w:r>
                              </w:p>
                            </w:sdtContent>
                          </w:sdt>
                          <w:p w:rsidR="00180656" w:rsidRDefault="00180656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55.25pt;margin-top:19.2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X3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LLAiJMOevRAR41uxYj8xdIUaOhVCn73PXjqEQzQaEtW9Xei/K4QF+uG8B29kVIMDSUVJOibm+6z&#10;qxOOMiDb4ZOoIBDZa2GBxlp2pnpQDwTo0KjHU3NMMiUcLoIgi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  <w:placeholder>
                          <w:docPart w:val="D3E76E6422C04E94B7541C89C2109D6D"/>
                        </w:placeholder>
                      </w:sdtPr>
                      <w:sdtEndPr>
                        <w:rPr>
                          <w:rStyle w:val="DefaultParagraphFont"/>
                          <w:b/>
                          <w:color w:val="5F497A" w:themeColor="accent4" w:themeShade="BF"/>
                          <w:sz w:val="44"/>
                          <w:szCs w:val="44"/>
                        </w:rPr>
                      </w:sdtEndPr>
                      <w:sdtContent>
                        <w:p w:rsidR="00180656" w:rsidRPr="008B0A7D" w:rsidRDefault="00180656">
                          <w:pPr>
                            <w:pStyle w:val="NewsletterTitle"/>
                            <w:rPr>
                              <w:b w:val="0"/>
                              <w:color w:val="5F497A" w:themeColor="accent4" w:themeShade="BF"/>
                              <w:sz w:val="44"/>
                              <w:szCs w:val="44"/>
                            </w:rPr>
                          </w:pPr>
                          <w:r w:rsidRPr="008B0A7D">
                            <w:rPr>
                              <w:rStyle w:val="NewsletterTitleChar"/>
                              <w:b/>
                              <w:color w:val="5F497A" w:themeColor="accent4" w:themeShade="BF"/>
                              <w:sz w:val="44"/>
                              <w:szCs w:val="44"/>
                            </w:rPr>
                            <w:t>Purple Class Newsletter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</w:rPr>
                        <w:id w:val="940426"/>
                        <w:placeholder>
                          <w:docPart w:val="88F0D2F1EC844B0982F75B4939F82D7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180656" w:rsidRPr="004F0F33" w:rsidRDefault="00583B8B" w:rsidP="004F0F33">
                          <w:pPr>
                            <w:pStyle w:val="NewsletterDate"/>
                          </w:pPr>
                          <w:r>
                            <w:rPr>
                              <w:rStyle w:val="NewsletterDateChar"/>
                              <w:b/>
                            </w:rPr>
                            <w:t>Autumn 2022</w:t>
                          </w:r>
                        </w:p>
                      </w:sdtContent>
                    </w:sdt>
                    <w:p w:rsidR="00180656" w:rsidRDefault="00180656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1A19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414D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81A7DD" wp14:editId="6B11A90B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4967A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583B8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9BD4B" wp14:editId="64AFC9E6">
                <wp:simplePos x="0" y="0"/>
                <wp:positionH relativeFrom="column">
                  <wp:posOffset>3952875</wp:posOffset>
                </wp:positionH>
                <wp:positionV relativeFrom="paragraph">
                  <wp:posOffset>867410</wp:posOffset>
                </wp:positionV>
                <wp:extent cx="3104515" cy="8255000"/>
                <wp:effectExtent l="0" t="0" r="0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825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RightAlignedChar"/>
                                <w:b/>
                                <w:smallCaps/>
                              </w:rPr>
                              <w:id w:val="939771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180656" w:rsidRPr="004F0F33" w:rsidRDefault="00180656" w:rsidP="004F0F33">
                                <w:pPr>
                                  <w:pStyle w:val="SectionLabelRightAligned"/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</w:rPr>
                              <w:id w:val="871944470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180656" w:rsidRPr="00D84AD4" w:rsidRDefault="00180656" w:rsidP="006E7889">
                                <w:pPr>
                                  <w:pStyle w:val="Text"/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Topic</w:t>
                                </w:r>
                              </w:p>
                              <w:p w:rsidR="00180656" w:rsidRDefault="00180656" w:rsidP="006E7889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Our Topic focus is Geography this half term and the theme is </w:t>
                                </w:r>
                                <w:r w:rsidRPr="003C6116">
                                  <w:rPr>
                                    <w:rStyle w:val="TextChar"/>
                                    <w:b/>
                                  </w:rPr>
                                  <w:t>‘ALL AROUND THE WORLD’</w:t>
                                </w:r>
                                <w:r>
                                  <w:rPr>
                                    <w:rStyle w:val="TextChar"/>
                                  </w:rPr>
                                  <w:t>.  We will be looking at the location of different countries around the world.</w:t>
                                </w:r>
                              </w:p>
                              <w:p w:rsidR="00180656" w:rsidRPr="00D84AD4" w:rsidRDefault="00180656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PE</w:t>
                                </w:r>
                              </w:p>
                              <w:p w:rsidR="00180656" w:rsidRDefault="00180656" w:rsidP="006E7889">
                                <w:pPr>
                                  <w:pStyle w:val="Text"/>
                                </w:pPr>
                                <w:r>
                                  <w:t xml:space="preserve">Outdoor PE will take place every </w:t>
                                </w:r>
                                <w:r w:rsidR="0048146C">
                                  <w:rPr>
                                    <w:b/>
                                  </w:rPr>
                                  <w:t xml:space="preserve">Tuesday </w:t>
                                </w:r>
                                <w:r>
                                  <w:t xml:space="preserve">and our focus is football </w:t>
                                </w:r>
                                <w:r w:rsidRPr="00180656">
                                  <w:rPr>
                                    <w:b/>
                                  </w:rPr>
                                  <w:t>Please ensure your child comes in to school wearing their PE kit on</w:t>
                                </w:r>
                                <w:r w:rsidR="0048146C">
                                  <w:rPr>
                                    <w:b/>
                                  </w:rPr>
                                  <w:t xml:space="preserve"> Tuesday</w:t>
                                </w:r>
                                <w:r w:rsidRPr="00180656"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  <w:p w:rsidR="0048146C" w:rsidRDefault="0048146C" w:rsidP="006E7889">
                                <w:pPr>
                                  <w:pStyle w:val="Text"/>
                                </w:pPr>
                                <w:r w:rsidRPr="0048146C">
                                  <w:rPr>
                                    <w:b/>
                                  </w:rPr>
                                  <w:t>Swimming</w:t>
                                </w:r>
                                <w:r>
                                  <w:t xml:space="preserve"> will begin on the 19</w:t>
                                </w:r>
                                <w:r w:rsidRPr="0048146C">
                                  <w:rPr>
                                    <w:vertAlign w:val="superscript"/>
                                  </w:rPr>
                                  <w:t>th</w:t>
                                </w:r>
                                <w:r>
                                  <w:t xml:space="preserve"> September every afternoon for 2 weeks.</w:t>
                                </w:r>
                              </w:p>
                              <w:p w:rsidR="00583B8B" w:rsidRDefault="00583B8B" w:rsidP="006E7889">
                                <w:pPr>
                                  <w:pStyle w:val="Text"/>
                                </w:pPr>
                                <w:r w:rsidRPr="00583B8B">
                                  <w:rPr>
                                    <w:rFonts w:ascii="Calibri" w:hAnsi="Calibri" w:cs="Calibri"/>
                                    <w:color w:val="000000"/>
                                    <w:szCs w:val="22"/>
                                    <w:highlight w:val="yellow"/>
                                    <w:shd w:val="clear" w:color="auto" w:fill="FFFFFF"/>
                                  </w:rPr>
                                  <w:t>Because of the Funeral, swimming won't start until the 20th. A £5 refund will be shown on your Parent Pay account to reflect this</w:t>
                                </w:r>
                              </w:p>
                              <w:p w:rsidR="0048146C" w:rsidRDefault="0048146C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:rsidR="00180656" w:rsidRPr="00D84AD4" w:rsidRDefault="00180656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Home Learning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t>Children are expected to read 5 x per week. They will be expected to complete all their tasks on Google Classrooms.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t>There will be a half term project LINKED TO Geography, Science and PSHE.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t xml:space="preserve">Children will be expected to access </w:t>
                                </w:r>
                                <w:proofErr w:type="spellStart"/>
                                <w:r w:rsidRPr="00407CCB">
                                  <w:rPr>
                                    <w:b/>
                                  </w:rPr>
                                  <w:t>ttrockstars</w:t>
                                </w:r>
                                <w:proofErr w:type="spellEnd"/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180656">
                                  <w:t>for Maths and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</w:rPr>
                                  <w:t>MyON</w:t>
                                </w:r>
                                <w:proofErr w:type="spellEnd"/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180656">
                                  <w:t>for reading</w:t>
                                </w:r>
                                <w:r>
                                  <w:t xml:space="preserve"> and comprehensions. They will also get weekly spellings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t>At the end of Year 4 the children will need to know all the x tables up to 12.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t xml:space="preserve">Thanks in advance for supporting your child with this. </w:t>
                                </w:r>
                              </w:p>
                              <w:p w:rsidR="00180656" w:rsidRDefault="00180656" w:rsidP="00C15590">
                                <w:pPr>
                                  <w:pStyle w:val="Text"/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4A28202B" wp14:editId="0066FC9F">
                                      <wp:extent cx="952500" cy="904875"/>
                                      <wp:effectExtent l="0" t="0" r="0" b="9525"/>
                                      <wp:docPr id="101" name="Picture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55823" cy="9080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blipFill>
                                                <a:blip r:embed="rId9"/>
                                                <a:tile tx="0" ty="0" sx="100000" sy="100000" flip="none" algn="tl"/>
                                              </a:blipFill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180656" w:rsidRPr="008A616E" w:rsidRDefault="00180656" w:rsidP="00C15590">
                            <w:pPr>
                              <w:pStyle w:val="Text"/>
                              <w:rPr>
                                <w:rStyle w:val="TextChar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A616E">
                              <w:rPr>
                                <w:rStyle w:val="TextChar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 hope we all have a fantastic term of learning.</w:t>
                            </w:r>
                          </w:p>
                          <w:p w:rsidR="00180656" w:rsidRPr="008A616E" w:rsidRDefault="00180656" w:rsidP="00C15590">
                            <w:pPr>
                              <w:pStyle w:val="Text"/>
                              <w:rPr>
                                <w:rStyle w:val="TextChar"/>
                                <w:sz w:val="28"/>
                                <w:szCs w:val="28"/>
                              </w:rPr>
                            </w:pPr>
                            <w:r w:rsidRPr="008A616E">
                              <w:rPr>
                                <w:rStyle w:val="TextChar"/>
                                <w:sz w:val="28"/>
                                <w:szCs w:val="28"/>
                              </w:rPr>
                              <w:t>Mrs Barbour</w:t>
                            </w:r>
                          </w:p>
                          <w:p w:rsidR="00180656" w:rsidRPr="00D84AD4" w:rsidRDefault="00180656" w:rsidP="00C15590">
                            <w:pPr>
                              <w:pStyle w:val="Text"/>
                              <w:rPr>
                                <w:b/>
                                <w:i/>
                              </w:rPr>
                            </w:pPr>
                            <w:r w:rsidRPr="00D84AD4">
                              <w:rPr>
                                <w:rStyle w:val="TextChar"/>
                                <w:b/>
                                <w:i/>
                              </w:rPr>
                              <w:t>PS Please make sure your child is in school on time. Thanks!</w:t>
                            </w:r>
                          </w:p>
                          <w:p w:rsidR="00180656" w:rsidRDefault="00180656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BD4B" id="Text Box 138" o:spid="_x0000_s1027" type="#_x0000_t202" style="position:absolute;margin-left:311.25pt;margin-top:68.3pt;width:244.45pt;height:6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" filled="f" stroked="f">
                <v:textbox>
                  <w:txbxContent>
                    <w:sdt>
                      <w:sdtPr>
                        <w:rPr>
                          <w:rStyle w:val="SectionLabelRightAlignedChar"/>
                          <w:b/>
                          <w:smallCaps/>
                        </w:rPr>
                        <w:id w:val="939771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180656" w:rsidRPr="004F0F33" w:rsidRDefault="00180656" w:rsidP="004F0F33">
                          <w:pPr>
                            <w:pStyle w:val="SectionLabelRightAligned"/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rStyle w:val="TextChar"/>
                        </w:rPr>
                        <w:id w:val="871944470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180656" w:rsidRPr="00D84AD4" w:rsidRDefault="00180656" w:rsidP="006E7889">
                          <w:pPr>
                            <w:pStyle w:val="Text"/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  <w:t>Topic</w:t>
                          </w:r>
                        </w:p>
                        <w:p w:rsidR="00180656" w:rsidRDefault="00180656" w:rsidP="006E7889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Our Topic focus is Geography this half term and the theme is </w:t>
                          </w:r>
                          <w:r w:rsidRPr="003C6116">
                            <w:rPr>
                              <w:rStyle w:val="TextChar"/>
                              <w:b/>
                            </w:rPr>
                            <w:t>‘ALL AROUND THE WORLD’</w:t>
                          </w:r>
                          <w:r>
                            <w:rPr>
                              <w:rStyle w:val="TextChar"/>
                            </w:rPr>
                            <w:t>.  We will be looking at the location of different countries around the world.</w:t>
                          </w:r>
                        </w:p>
                        <w:p w:rsidR="00180656" w:rsidRPr="00D84AD4" w:rsidRDefault="00180656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PE</w:t>
                          </w:r>
                        </w:p>
                        <w:p w:rsidR="00180656" w:rsidRDefault="00180656" w:rsidP="006E7889">
                          <w:pPr>
                            <w:pStyle w:val="Text"/>
                          </w:pPr>
                          <w:r>
                            <w:t xml:space="preserve">Outdoor PE will take place every </w:t>
                          </w:r>
                          <w:r w:rsidR="0048146C">
                            <w:rPr>
                              <w:b/>
                            </w:rPr>
                            <w:t xml:space="preserve">Tuesday </w:t>
                          </w:r>
                          <w:r>
                            <w:t xml:space="preserve">and our focus is football </w:t>
                          </w:r>
                          <w:r w:rsidRPr="00180656">
                            <w:rPr>
                              <w:b/>
                            </w:rPr>
                            <w:t>Please ensure your child comes in to school wearing their PE kit on</w:t>
                          </w:r>
                          <w:r w:rsidR="0048146C">
                            <w:rPr>
                              <w:b/>
                            </w:rPr>
                            <w:t xml:space="preserve"> Tuesday</w:t>
                          </w:r>
                          <w:r w:rsidRPr="00180656">
                            <w:rPr>
                              <w:b/>
                            </w:rPr>
                            <w:t>.</w:t>
                          </w:r>
                        </w:p>
                        <w:p w:rsidR="0048146C" w:rsidRDefault="0048146C" w:rsidP="006E7889">
                          <w:pPr>
                            <w:pStyle w:val="Text"/>
                          </w:pPr>
                          <w:r w:rsidRPr="0048146C">
                            <w:rPr>
                              <w:b/>
                            </w:rPr>
                            <w:t>Swimming</w:t>
                          </w:r>
                          <w:r>
                            <w:t xml:space="preserve"> will begin on the 19</w:t>
                          </w:r>
                          <w:r w:rsidRPr="0048146C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September every afternoon for 2 weeks.</w:t>
                          </w:r>
                        </w:p>
                        <w:p w:rsidR="00583B8B" w:rsidRDefault="00583B8B" w:rsidP="006E7889">
                          <w:pPr>
                            <w:pStyle w:val="Text"/>
                          </w:pPr>
                          <w:r w:rsidRPr="00583B8B">
                            <w:rPr>
                              <w:rFonts w:ascii="Calibri" w:hAnsi="Calibri" w:cs="Calibri"/>
                              <w:color w:val="000000"/>
                              <w:szCs w:val="22"/>
                              <w:highlight w:val="yellow"/>
                              <w:shd w:val="clear" w:color="auto" w:fill="FFFFFF"/>
                            </w:rPr>
                            <w:t>Because of the Funeral, swimming won't start until the 20th. A £5 refund will be shown on your Parent Pay account to reflect this</w:t>
                          </w:r>
                        </w:p>
                        <w:p w:rsidR="0048146C" w:rsidRDefault="0048146C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:rsidR="00180656" w:rsidRPr="00D84AD4" w:rsidRDefault="00180656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Home Learning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t>Children are expected to read 5 x per week. They will be expected to complete all their tasks on Google Classrooms.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t>There will be a half term project LINKED TO Geography, Science and PSHE.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t xml:space="preserve">Children will be expected to access </w:t>
                          </w:r>
                          <w:proofErr w:type="spellStart"/>
                          <w:r w:rsidRPr="00407CCB">
                            <w:rPr>
                              <w:b/>
                            </w:rPr>
                            <w:t>ttrockstars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180656">
                            <w:t>for Maths and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</w:rPr>
                            <w:t>MyON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180656">
                            <w:t>for reading</w:t>
                          </w:r>
                          <w:r>
                            <w:t xml:space="preserve"> and comprehensions. They will also get weekly spellings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t>At the end of Year 4 the children will need to know all the x tables up to 12.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t xml:space="preserve">Thanks in advance for supporting your child with this. </w:t>
                          </w:r>
                        </w:p>
                        <w:p w:rsidR="00180656" w:rsidRDefault="00180656" w:rsidP="00C15590">
                          <w:pPr>
                            <w:pStyle w:val="Text"/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4A28202B" wp14:editId="0066FC9F">
                                <wp:extent cx="952500" cy="904875"/>
                                <wp:effectExtent l="0" t="0" r="0" b="9525"/>
                                <wp:docPr id="101" name="Picture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5823" cy="908032"/>
                                        </a:xfrm>
                                        <a:prstGeom prst="rect">
                                          <a:avLst/>
                                        </a:prstGeom>
                                        <a:blipFill>
                                          <a:blip r:embed="rId9"/>
                                          <a:tile tx="0" ty="0" sx="100000" sy="100000" flip="none" algn="tl"/>
                                        </a:blip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180656" w:rsidRPr="008A616E" w:rsidRDefault="00180656" w:rsidP="00C15590">
                      <w:pPr>
                        <w:pStyle w:val="Text"/>
                        <w:rPr>
                          <w:rStyle w:val="TextChar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8A616E">
                        <w:rPr>
                          <w:rStyle w:val="TextChar"/>
                          <w:b/>
                          <w:color w:val="7030A0"/>
                          <w:sz w:val="28"/>
                          <w:szCs w:val="28"/>
                        </w:rPr>
                        <w:t>I hope we all have a fantastic term of learning.</w:t>
                      </w:r>
                    </w:p>
                    <w:p w:rsidR="00180656" w:rsidRPr="008A616E" w:rsidRDefault="00180656" w:rsidP="00C15590">
                      <w:pPr>
                        <w:pStyle w:val="Text"/>
                        <w:rPr>
                          <w:rStyle w:val="TextChar"/>
                          <w:sz w:val="28"/>
                          <w:szCs w:val="28"/>
                        </w:rPr>
                      </w:pPr>
                      <w:r w:rsidRPr="008A616E">
                        <w:rPr>
                          <w:rStyle w:val="TextChar"/>
                          <w:sz w:val="28"/>
                          <w:szCs w:val="28"/>
                        </w:rPr>
                        <w:t>Mrs Barbour</w:t>
                      </w:r>
                    </w:p>
                    <w:p w:rsidR="00180656" w:rsidRPr="00D84AD4" w:rsidRDefault="00180656" w:rsidP="00C15590">
                      <w:pPr>
                        <w:pStyle w:val="Text"/>
                        <w:rPr>
                          <w:b/>
                          <w:i/>
                        </w:rPr>
                      </w:pPr>
                      <w:r w:rsidRPr="00D84AD4">
                        <w:rPr>
                          <w:rStyle w:val="TextChar"/>
                          <w:b/>
                          <w:i/>
                        </w:rPr>
                        <w:t>PS Please make sure your child is in school on time. Thanks!</w:t>
                      </w:r>
                    </w:p>
                    <w:p w:rsidR="00180656" w:rsidRDefault="00180656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11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8093075</wp:posOffset>
                </wp:positionV>
                <wp:extent cx="1333500" cy="963930"/>
                <wp:effectExtent l="0" t="0" r="19050" b="266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0656" w:rsidRDefault="00180656">
                            <w:r w:rsidRPr="00407CCB">
                              <w:rPr>
                                <w:noProof/>
                              </w:rPr>
                              <w:drawing>
                                <wp:inline distT="0" distB="0" distL="0" distR="0" wp14:anchorId="2E7D4D3A" wp14:editId="11F3171A">
                                  <wp:extent cx="1167765" cy="86614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54.75pt;margin-top:637.25pt;width:105pt;height:7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" fillcolor="white [3201]" strokeweight=".5pt">
                <v:textbox>
                  <w:txbxContent>
                    <w:p w:rsidR="00180656" w:rsidRDefault="00180656">
                      <w:r w:rsidRPr="00407CCB">
                        <w:rPr>
                          <w:noProof/>
                        </w:rPr>
                        <w:drawing>
                          <wp:inline distT="0" distB="0" distL="0" distR="0" wp14:anchorId="2E7D4D3A" wp14:editId="11F3171A">
                            <wp:extent cx="1167765" cy="86614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765" cy="86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04F34" wp14:editId="628B58DA">
                <wp:simplePos x="0" y="0"/>
                <wp:positionH relativeFrom="column">
                  <wp:posOffset>247650</wp:posOffset>
                </wp:positionH>
                <wp:positionV relativeFrom="paragraph">
                  <wp:posOffset>2029460</wp:posOffset>
                </wp:positionV>
                <wp:extent cx="3183255" cy="7229475"/>
                <wp:effectExtent l="0" t="0" r="0" b="9525"/>
                <wp:wrapNone/>
                <wp:docPr id="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656" w:rsidRDefault="00583B8B">
                            <w:pPr>
                              <w:pStyle w:val="SectionLabelALLCAPS"/>
                              <w:jc w:val="center"/>
                            </w:pPr>
                            <w:sdt>
                              <w:sdtPr>
                                <w:id w:val="939767"/>
                                <w:picture/>
                              </w:sdtPr>
                              <w:sdtEndPr/>
                              <w:sdtContent>
                                <w:r w:rsidR="00180656" w:rsidRPr="00BC5D6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74FE17" wp14:editId="06450E49">
                                      <wp:extent cx="3000375" cy="1929130"/>
                                      <wp:effectExtent l="0" t="0" r="9525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0375" cy="19291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180656" w:rsidRPr="00B43188" w:rsidRDefault="00180656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</w:pPr>
                            <w:r w:rsidRPr="00B43188"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Hi</w:t>
                            </w:r>
                            <w:r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sdt>
                            <w:sdtPr>
                              <w:rPr>
                                <w:rStyle w:val="SectionLabelALLCAPSChar"/>
                              </w:rPr>
                              <w:id w:val="871944468"/>
                            </w:sdtPr>
                            <w:sdtEndPr>
                              <w:rPr>
                                <w:rStyle w:val="DefaultParagraphFont"/>
                                <w:b/>
                                <w:caps/>
                                <w:color w:val="0070C0"/>
                                <w:highlight w:val="red"/>
                              </w:rPr>
                            </w:sdtEndPr>
                            <w:sdtContent>
                              <w:p w:rsidR="00180656" w:rsidRDefault="00180656">
                                <w:pPr>
                                  <w:pStyle w:val="SectionLabelALLCAPS"/>
                                  <w:rPr>
                                    <w:rStyle w:val="SectionLabelALLCAPSChar"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</w:rPr>
                                  <w:t xml:space="preserve">Welcome to Purple Class! </w:t>
                                </w:r>
                                <w:r w:rsidR="0048146C">
                                  <w:rPr>
                                    <w:rStyle w:val="SectionLabelALLCAPSChar"/>
                                  </w:rPr>
                                  <w:t>I hope you</w:t>
                                </w:r>
                                <w:r w:rsidR="00583B8B">
                                  <w:rPr>
                                    <w:rStyle w:val="SectionLabelALLCAPSChar"/>
                                  </w:rPr>
                                  <w:t xml:space="preserve"> all have</w:t>
                                </w:r>
                                <w:r w:rsidR="0048146C">
                                  <w:rPr>
                                    <w:rStyle w:val="SectionLabelALLCAPSChar"/>
                                  </w:rPr>
                                  <w:t xml:space="preserve"> had a restful Summer. I welcome your child to Purple Class and I am sure we will have a fun year of learning.</w:t>
                                </w:r>
                              </w:p>
                              <w:p w:rsidR="00180656" w:rsidRDefault="00180656" w:rsidP="0059749E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  <w:r w:rsidRPr="006E7889">
                                  <w:rPr>
                                    <w:caps w:val="0"/>
                                    <w:sz w:val="32"/>
                                    <w:szCs w:val="32"/>
                                    <w:u w:val="single"/>
                                  </w:rPr>
                                  <w:t>In class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 xml:space="preserve"> </w:t>
                                </w:r>
                              </w:p>
                              <w:p w:rsidR="00180656" w:rsidRDefault="00180656" w:rsidP="0059749E">
                                <w:pPr>
                                  <w:pStyle w:val="SectionLabelALLCAPS"/>
                                  <w:rPr>
                                    <w:caps w:val="0"/>
                                  </w:rPr>
                                </w:pPr>
                                <w:r>
                                  <w:rPr>
                                    <w:b w:val="0"/>
                                    <w:caps w:val="0"/>
                                  </w:rPr>
                                  <w:t xml:space="preserve">We have 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Mrs </w:t>
                                </w:r>
                                <w:proofErr w:type="spellStart"/>
                                <w:r w:rsidR="00260410">
                                  <w:rPr>
                                    <w:caps w:val="0"/>
                                  </w:rPr>
                                  <w:t>Dorrian</w:t>
                                </w:r>
                                <w:proofErr w:type="spellEnd"/>
                                <w:r w:rsidR="00260410">
                                  <w:rPr>
                                    <w:caps w:val="0"/>
                                  </w:rPr>
                                  <w:t xml:space="preserve"> and</w:t>
                                </w:r>
                                <w:r w:rsidR="0048146C">
                                  <w:rPr>
                                    <w:caps w:val="0"/>
                                  </w:rPr>
                                  <w:t xml:space="preserve"> Mrs Davies 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>as our Teaching Assistants.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</w:t>
                                </w:r>
                                <w:r w:rsidRPr="003C6116">
                                  <w:rPr>
                                    <w:b w:val="0"/>
                                    <w:caps w:val="0"/>
                                  </w:rPr>
                                  <w:t>In addition,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Mrs </w:t>
                                </w:r>
                                <w:r w:rsidR="0048146C">
                                  <w:rPr>
                                    <w:caps w:val="0"/>
                                  </w:rPr>
                                  <w:t xml:space="preserve">Green </w:t>
                                </w:r>
                                <w:r w:rsidRPr="003C6116">
                                  <w:rPr>
                                    <w:b w:val="0"/>
                                    <w:caps w:val="0"/>
                                  </w:rPr>
                                  <w:t>will be teaching some lessons on T</w:t>
                                </w:r>
                                <w:r w:rsidR="0048146C">
                                  <w:rPr>
                                    <w:b w:val="0"/>
                                    <w:caps w:val="0"/>
                                  </w:rPr>
                                  <w:t>uesdays</w:t>
                                </w:r>
                                <w:r w:rsidRPr="003C6116">
                                  <w:rPr>
                                    <w:b w:val="0"/>
                                    <w:caps w:val="0"/>
                                  </w:rPr>
                                  <w:t xml:space="preserve"> and </w:t>
                                </w:r>
                                <w:r w:rsidR="00260410">
                                  <w:rPr>
                                    <w:b w:val="0"/>
                                    <w:caps w:val="0"/>
                                  </w:rPr>
                                  <w:t>Art will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 xml:space="preserve"> continue to be taught by the inspirational </w:t>
                                </w:r>
                                <w:r w:rsidRPr="006E7889">
                                  <w:rPr>
                                    <w:caps w:val="0"/>
                                  </w:rPr>
                                  <w:t>Mr</w:t>
                                </w:r>
                                <w:r w:rsidR="0048146C">
                                  <w:rPr>
                                    <w:caps w:val="0"/>
                                  </w:rPr>
                                  <w:t>s Rodgers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. </w:t>
                                </w:r>
                              </w:p>
                              <w:p w:rsidR="00180656" w:rsidRDefault="00583B8B" w:rsidP="0059749E">
                                <w:pPr>
                                  <w:pStyle w:val="SectionLabelALLCAPS"/>
                                  <w:rPr>
                                    <w:color w:val="0070C0"/>
                                    <w:highlight w:val="red"/>
                                  </w:rPr>
                                </w:pPr>
                              </w:p>
                            </w:sdtContent>
                          </w:sdt>
                          <w:p w:rsidR="00180656" w:rsidRPr="00407CCB" w:rsidRDefault="00180656" w:rsidP="0059749E">
                            <w:pPr>
                              <w:pStyle w:val="SectionLabelALLCAPS"/>
                              <w:rPr>
                                <w:color w:val="0070C0"/>
                              </w:rPr>
                            </w:pPr>
                            <w:r w:rsidRPr="00EC02F1">
                              <w:rPr>
                                <w:caps w:val="0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:rsidR="00180656" w:rsidRPr="00C411D1" w:rsidRDefault="00180656" w:rsidP="0013794C">
                            <w:pPr>
                              <w:spacing w:after="180" w:line="240" w:lineRule="auto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Our Topic this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half </w:t>
                            </w: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term is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Electricity. </w:t>
                            </w:r>
                            <w:r w:rsidRPr="00C411D1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We will be finding out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about how to make a circuit and which materials are good electrical conductors and the dangers too.</w:t>
                            </w:r>
                          </w:p>
                          <w:p w:rsidR="00180656" w:rsidRPr="00BC5D69" w:rsidRDefault="00180656" w:rsidP="0059749E">
                            <w:pPr>
                              <w:pStyle w:val="SectionLabelALLCAPS"/>
                              <w:rPr>
                                <w:cap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4F34" id="Text Box 134" o:spid="_x0000_s1029" type="#_x0000_t202" style="position:absolute;margin-left:19.5pt;margin-top:159.8pt;width:250.65pt;height:5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eY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" filled="f" stroked="f">
                <v:textbox>
                  <w:txbxContent>
                    <w:p w:rsidR="00180656" w:rsidRDefault="00583B8B">
                      <w:pPr>
                        <w:pStyle w:val="SectionLabelALLCAPS"/>
                        <w:jc w:val="center"/>
                      </w:pPr>
                      <w:sdt>
                        <w:sdtPr>
                          <w:id w:val="939767"/>
                          <w:picture/>
                        </w:sdtPr>
                        <w:sdtEndPr/>
                        <w:sdtContent>
                          <w:r w:rsidR="00180656" w:rsidRPr="00BC5D69">
                            <w:rPr>
                              <w:noProof/>
                            </w:rPr>
                            <w:drawing>
                              <wp:inline distT="0" distB="0" distL="0" distR="0" wp14:anchorId="4974FE17" wp14:editId="06450E49">
                                <wp:extent cx="3000375" cy="1929130"/>
                                <wp:effectExtent l="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0375" cy="19291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180656" w:rsidRPr="00B43188" w:rsidRDefault="00180656">
                      <w:pPr>
                        <w:pStyle w:val="SectionLabelALLCAPS"/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</w:pPr>
                      <w:r w:rsidRPr="00B43188"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Hi</w:t>
                      </w:r>
                      <w:r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,</w:t>
                      </w:r>
                    </w:p>
                    <w:sdt>
                      <w:sdtPr>
                        <w:rPr>
                          <w:rStyle w:val="SectionLabelALLCAPSChar"/>
                        </w:rPr>
                        <w:id w:val="871944468"/>
                      </w:sdtPr>
                      <w:sdtEndPr>
                        <w:rPr>
                          <w:rStyle w:val="DefaultParagraphFont"/>
                          <w:b/>
                          <w:caps/>
                          <w:color w:val="0070C0"/>
                          <w:highlight w:val="red"/>
                        </w:rPr>
                      </w:sdtEndPr>
                      <w:sdtContent>
                        <w:p w:rsidR="00180656" w:rsidRDefault="00180656">
                          <w:pPr>
                            <w:pStyle w:val="SectionLabelALLCAPS"/>
                            <w:rPr>
                              <w:rStyle w:val="SectionLabelALLCAPSChar"/>
                            </w:rPr>
                          </w:pPr>
                          <w:r>
                            <w:rPr>
                              <w:rStyle w:val="SectionLabelALLCAPSChar"/>
                            </w:rPr>
                            <w:t xml:space="preserve">Welcome to Purple Class! </w:t>
                          </w:r>
                          <w:r w:rsidR="0048146C">
                            <w:rPr>
                              <w:rStyle w:val="SectionLabelALLCAPSChar"/>
                            </w:rPr>
                            <w:t>I hope you</w:t>
                          </w:r>
                          <w:r w:rsidR="00583B8B">
                            <w:rPr>
                              <w:rStyle w:val="SectionLabelALLCAPSChar"/>
                            </w:rPr>
                            <w:t xml:space="preserve"> all have</w:t>
                          </w:r>
                          <w:r w:rsidR="0048146C">
                            <w:rPr>
                              <w:rStyle w:val="SectionLabelALLCAPSChar"/>
                            </w:rPr>
                            <w:t xml:space="preserve"> had a restful Summer. I welcome your child to Purple Class and I am sure we will have a fun year of learning.</w:t>
                          </w:r>
                        </w:p>
                        <w:p w:rsidR="00180656" w:rsidRDefault="00180656" w:rsidP="0059749E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  <w:r w:rsidRPr="006E7889">
                            <w:rPr>
                              <w:caps w:val="0"/>
                              <w:sz w:val="32"/>
                              <w:szCs w:val="32"/>
                              <w:u w:val="single"/>
                            </w:rPr>
                            <w:t>In class</w:t>
                          </w:r>
                          <w:r>
                            <w:rPr>
                              <w:b w:val="0"/>
                              <w:caps w:val="0"/>
                            </w:rPr>
                            <w:t xml:space="preserve"> </w:t>
                          </w:r>
                        </w:p>
                        <w:p w:rsidR="00180656" w:rsidRDefault="00180656" w:rsidP="0059749E">
                          <w:pPr>
                            <w:pStyle w:val="SectionLabelALLCAPS"/>
                            <w:rPr>
                              <w:caps w:val="0"/>
                            </w:rPr>
                          </w:pPr>
                          <w:r>
                            <w:rPr>
                              <w:b w:val="0"/>
                              <w:caps w:val="0"/>
                            </w:rPr>
                            <w:t xml:space="preserve">We have </w:t>
                          </w:r>
                          <w:r>
                            <w:rPr>
                              <w:caps w:val="0"/>
                            </w:rPr>
                            <w:t xml:space="preserve">Mrs </w:t>
                          </w:r>
                          <w:proofErr w:type="spellStart"/>
                          <w:r w:rsidR="00260410">
                            <w:rPr>
                              <w:caps w:val="0"/>
                            </w:rPr>
                            <w:t>Dorrian</w:t>
                          </w:r>
                          <w:proofErr w:type="spellEnd"/>
                          <w:r w:rsidR="00260410">
                            <w:rPr>
                              <w:caps w:val="0"/>
                            </w:rPr>
                            <w:t xml:space="preserve"> and</w:t>
                          </w:r>
                          <w:r w:rsidR="0048146C">
                            <w:rPr>
                              <w:caps w:val="0"/>
                            </w:rPr>
                            <w:t xml:space="preserve"> Mrs Davies </w:t>
                          </w:r>
                          <w:r>
                            <w:rPr>
                              <w:b w:val="0"/>
                              <w:caps w:val="0"/>
                            </w:rPr>
                            <w:t>as our Teaching Assistants.</w:t>
                          </w:r>
                          <w:r>
                            <w:rPr>
                              <w:caps w:val="0"/>
                            </w:rPr>
                            <w:t xml:space="preserve"> </w:t>
                          </w:r>
                          <w:r w:rsidRPr="003C6116">
                            <w:rPr>
                              <w:b w:val="0"/>
                              <w:caps w:val="0"/>
                            </w:rPr>
                            <w:t>In addition,</w:t>
                          </w:r>
                          <w:r>
                            <w:rPr>
                              <w:caps w:val="0"/>
                            </w:rPr>
                            <w:t xml:space="preserve"> Mrs </w:t>
                          </w:r>
                          <w:r w:rsidR="0048146C">
                            <w:rPr>
                              <w:caps w:val="0"/>
                            </w:rPr>
                            <w:t xml:space="preserve">Green </w:t>
                          </w:r>
                          <w:r w:rsidRPr="003C6116">
                            <w:rPr>
                              <w:b w:val="0"/>
                              <w:caps w:val="0"/>
                            </w:rPr>
                            <w:t>will be teaching some lessons on T</w:t>
                          </w:r>
                          <w:r w:rsidR="0048146C">
                            <w:rPr>
                              <w:b w:val="0"/>
                              <w:caps w:val="0"/>
                            </w:rPr>
                            <w:t>uesdays</w:t>
                          </w:r>
                          <w:r w:rsidRPr="003C6116">
                            <w:rPr>
                              <w:b w:val="0"/>
                              <w:caps w:val="0"/>
                            </w:rPr>
                            <w:t xml:space="preserve"> and </w:t>
                          </w:r>
                          <w:r w:rsidR="00260410">
                            <w:rPr>
                              <w:b w:val="0"/>
                              <w:caps w:val="0"/>
                            </w:rPr>
                            <w:t>Art will</w:t>
                          </w:r>
                          <w:r>
                            <w:rPr>
                              <w:b w:val="0"/>
                              <w:caps w:val="0"/>
                            </w:rPr>
                            <w:t xml:space="preserve"> continue to be taught by the inspirational </w:t>
                          </w:r>
                          <w:r w:rsidRPr="006E7889">
                            <w:rPr>
                              <w:caps w:val="0"/>
                            </w:rPr>
                            <w:t>Mr</w:t>
                          </w:r>
                          <w:r w:rsidR="0048146C">
                            <w:rPr>
                              <w:caps w:val="0"/>
                            </w:rPr>
                            <w:t>s Rodgers</w:t>
                          </w:r>
                          <w:r>
                            <w:rPr>
                              <w:caps w:val="0"/>
                            </w:rPr>
                            <w:t xml:space="preserve">. </w:t>
                          </w:r>
                        </w:p>
                        <w:p w:rsidR="00180656" w:rsidRDefault="00583B8B" w:rsidP="0059749E">
                          <w:pPr>
                            <w:pStyle w:val="SectionLabelALLCAPS"/>
                            <w:rPr>
                              <w:color w:val="0070C0"/>
                              <w:highlight w:val="red"/>
                            </w:rPr>
                          </w:pPr>
                        </w:p>
                      </w:sdtContent>
                    </w:sdt>
                    <w:p w:rsidR="00180656" w:rsidRPr="00407CCB" w:rsidRDefault="00180656" w:rsidP="0059749E">
                      <w:pPr>
                        <w:pStyle w:val="SectionLabelALLCAPS"/>
                        <w:rPr>
                          <w:color w:val="0070C0"/>
                        </w:rPr>
                      </w:pPr>
                      <w:r w:rsidRPr="00EC02F1">
                        <w:rPr>
                          <w:caps w:val="0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:rsidR="00180656" w:rsidRPr="00C411D1" w:rsidRDefault="00180656" w:rsidP="0013794C">
                      <w:pPr>
                        <w:spacing w:after="180" w:line="240" w:lineRule="auto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Our Topic this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half </w:t>
                      </w: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term is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Electricity. </w:t>
                      </w:r>
                      <w:r w:rsidRPr="00C411D1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We will be finding out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about how to make a circuit and which materials are good electrical conductors and the dangers too.</w:t>
                      </w:r>
                    </w:p>
                    <w:p w:rsidR="00180656" w:rsidRPr="00BC5D69" w:rsidRDefault="00180656" w:rsidP="0059749E">
                      <w:pPr>
                        <w:pStyle w:val="SectionLabelALLCAPS"/>
                        <w:rPr>
                          <w:cap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12A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F983A38" wp14:editId="4DFE4EC2">
                <wp:simplePos x="0" y="0"/>
                <wp:positionH relativeFrom="column">
                  <wp:posOffset>3648075</wp:posOffset>
                </wp:positionH>
                <wp:positionV relativeFrom="paragraph">
                  <wp:posOffset>1219835</wp:posOffset>
                </wp:positionV>
                <wp:extent cx="3626485" cy="7902575"/>
                <wp:effectExtent l="0" t="0" r="0" b="317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79025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B224" id="Freeform 137" o:spid="_x0000_s1026" style="position:absolute;margin-left:287.25pt;margin-top:96.05pt;width:285.55pt;height:622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473;3369502,8038;3415356,24113;3457682,48227;3496986,78960;3532258,117257;3562491,160283;3587182,208983;3606329,261465;3619934,318202;3625981,377777;3625981,7524798;3619934,7584373;3606329,7641110;3587182,7694065;3562491,7742292;3532258,7785791;3496986,7823143;3457682,7854821;3415356,7878462;3369502,7894537;3321633,7902102;304852,7902102;256983,7894537;211129,7878462;168803,7854821;128995,7823143;94227,7785791;63994,7742292;38799,7694065;20156,7641110;6551,7584373;504,7524798;504,377777;6551,318202;20156,261465;38799,208983;63994,160283;94227,117257;128995,78960;168803,48227;211129,24113;256983,8038;304852,473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6DC90AB" wp14:editId="26A6B20F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533D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8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4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3BBA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2w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E55E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F242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Oti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656" w:rsidRDefault="00180656">
      <w:pPr>
        <w:spacing w:after="0" w:line="240" w:lineRule="auto"/>
      </w:pPr>
      <w:r>
        <w:separator/>
      </w:r>
    </w:p>
  </w:endnote>
  <w:endnote w:type="continuationSeparator" w:id="0">
    <w:p w:rsidR="00180656" w:rsidRDefault="0018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656" w:rsidRDefault="00180656">
      <w:pPr>
        <w:spacing w:after="0" w:line="240" w:lineRule="auto"/>
      </w:pPr>
      <w:r>
        <w:separator/>
      </w:r>
    </w:p>
  </w:footnote>
  <w:footnote w:type="continuationSeparator" w:id="0">
    <w:p w:rsidR="00180656" w:rsidRDefault="00180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D5"/>
    <w:rsid w:val="0005490B"/>
    <w:rsid w:val="000700C2"/>
    <w:rsid w:val="0013794C"/>
    <w:rsid w:val="00180656"/>
    <w:rsid w:val="001D22C0"/>
    <w:rsid w:val="001F7C38"/>
    <w:rsid w:val="00260410"/>
    <w:rsid w:val="002656C3"/>
    <w:rsid w:val="00293C58"/>
    <w:rsid w:val="0031698D"/>
    <w:rsid w:val="003C6116"/>
    <w:rsid w:val="003E21F0"/>
    <w:rsid w:val="00407CCB"/>
    <w:rsid w:val="00414A85"/>
    <w:rsid w:val="0048146C"/>
    <w:rsid w:val="004B1491"/>
    <w:rsid w:val="004F0F33"/>
    <w:rsid w:val="00583B8B"/>
    <w:rsid w:val="0059749E"/>
    <w:rsid w:val="00615239"/>
    <w:rsid w:val="0065312A"/>
    <w:rsid w:val="0065325D"/>
    <w:rsid w:val="006E7889"/>
    <w:rsid w:val="00702569"/>
    <w:rsid w:val="007B2312"/>
    <w:rsid w:val="007D6C9E"/>
    <w:rsid w:val="00806C3A"/>
    <w:rsid w:val="008A616E"/>
    <w:rsid w:val="008B0A7D"/>
    <w:rsid w:val="008C03F1"/>
    <w:rsid w:val="0096511B"/>
    <w:rsid w:val="00967CA2"/>
    <w:rsid w:val="00A026E7"/>
    <w:rsid w:val="00A0456B"/>
    <w:rsid w:val="00B43188"/>
    <w:rsid w:val="00BC5D69"/>
    <w:rsid w:val="00C1145A"/>
    <w:rsid w:val="00C15590"/>
    <w:rsid w:val="00C243F9"/>
    <w:rsid w:val="00C411D1"/>
    <w:rsid w:val="00CD7B4D"/>
    <w:rsid w:val="00D84AD4"/>
    <w:rsid w:val="00DD60A4"/>
    <w:rsid w:val="00DE5510"/>
    <w:rsid w:val="00E93E23"/>
    <w:rsid w:val="00EC02F1"/>
    <w:rsid w:val="00F00C66"/>
    <w:rsid w:val="00F4516F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585D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B4DC63A84E7A45239F86498D78A2FF46">
    <w:name w:val="B4DC63A84E7A45239F86498D78A2FF46"/>
    <w:rsid w:val="00C15590"/>
  </w:style>
  <w:style w:type="character" w:styleId="Hyperlink">
    <w:name w:val="Hyperlink"/>
    <w:basedOn w:val="DefaultParagraphFont"/>
    <w:uiPriority w:val="99"/>
    <w:unhideWhenUsed/>
    <w:rsid w:val="008B0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1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34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0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4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77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rbour2.315.MPS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76E6422C04E94B7541C89C2109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A5B0-AF1F-4527-B69A-B33EA6AF1B78}"/>
      </w:docPartPr>
      <w:docPartBody>
        <w:p w:rsidR="00FD2A16" w:rsidRDefault="00FD2A16">
          <w:pPr>
            <w:pStyle w:val="D3E76E6422C04E94B7541C89C2109D6D"/>
          </w:pPr>
          <w:r w:rsidRPr="00806C3A">
            <w:t>Weekly Class Newsletter</w:t>
          </w:r>
        </w:p>
      </w:docPartBody>
    </w:docPart>
    <w:docPart>
      <w:docPartPr>
        <w:name w:val="88F0D2F1EC844B0982F75B4939F82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9AF9-7891-4CBE-906F-D824D01090B2}"/>
      </w:docPartPr>
      <w:docPartBody>
        <w:p w:rsidR="00FD2A16" w:rsidRDefault="00FD2A16">
          <w:pPr>
            <w:pStyle w:val="88F0D2F1EC844B0982F75B4939F82D7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A16"/>
    <w:rsid w:val="0003377E"/>
    <w:rsid w:val="0077344D"/>
    <w:rsid w:val="00913BE6"/>
    <w:rsid w:val="0097388E"/>
    <w:rsid w:val="00B266C1"/>
    <w:rsid w:val="00EA43BB"/>
    <w:rsid w:val="00F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76E6422C04E94B7541C89C2109D6D">
    <w:name w:val="D3E76E6422C04E94B7541C89C2109D6D"/>
  </w:style>
  <w:style w:type="paragraph" w:customStyle="1" w:styleId="88F0D2F1EC844B0982F75B4939F82D77">
    <w:name w:val="88F0D2F1EC844B0982F75B4939F82D77"/>
  </w:style>
  <w:style w:type="paragraph" w:customStyle="1" w:styleId="BD0F3E52785244828C3A54A3EDE740FC">
    <w:name w:val="BD0F3E52785244828C3A54A3EDE740FC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5DA5C42CEB42460CA1127C00E9659A71">
    <w:name w:val="5DA5C42CEB42460CA1127C00E9659A71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B4DC63A84E7A45239F86498D78A2FF46">
    <w:name w:val="B4DC63A84E7A45239F86498D78A2FF46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A6192C4922354B4E8EB27E5E70240F7F">
    <w:name w:val="A6192C4922354B4E8EB27E5E70240F7F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E1D29A5C43BF45FDBB5C95D34940413B">
    <w:name w:val="E1D29A5C43BF45FDBB5C95D34940413B"/>
  </w:style>
  <w:style w:type="paragraph" w:customStyle="1" w:styleId="85E0F33257F64536A2FB1E6587206B94">
    <w:name w:val="85E0F33257F64536A2FB1E6587206B94"/>
  </w:style>
  <w:style w:type="paragraph" w:customStyle="1" w:styleId="0A7AD3385CE54047B0797146D9E41F59">
    <w:name w:val="0A7AD3385CE54047B0797146D9E41F59"/>
  </w:style>
  <w:style w:type="paragraph" w:customStyle="1" w:styleId="EBF0397476344C8DA52AC9C709FAA67A">
    <w:name w:val="EBF0397476344C8DA52AC9C709FAA67A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650535C9110A48D080F285248F9561BA">
    <w:name w:val="650535C9110A48D080F285248F9561BA"/>
  </w:style>
  <w:style w:type="paragraph" w:customStyle="1" w:styleId="947B820BBBB244DFA157381E33E9CAAE">
    <w:name w:val="947B820BBBB244DFA157381E33E9CAA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E7094D91F24B44A3406245FFAE51EA">
    <w:name w:val="79E7094D91F24B44A3406245FFAE51EA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227D170485C24C76A4BA8A5A8E3E47A9">
    <w:name w:val="227D170485C24C76A4BA8A5A8E3E47A9"/>
  </w:style>
  <w:style w:type="paragraph" w:customStyle="1" w:styleId="7B058968488C46948F925F79DF13A85C">
    <w:name w:val="7B058968488C46948F925F79DF13A8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4F884-4F99-41CC-8D49-B94E4A20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2022-09-12T14:57:00Z</dcterms:created>
  <dcterms:modified xsi:type="dcterms:W3CDTF">2022-09-13T08:31:00Z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