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1B2313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0BC5D3" wp14:editId="77B1127B">
            <wp:simplePos x="0" y="0"/>
            <wp:positionH relativeFrom="column">
              <wp:posOffset>-309880</wp:posOffset>
            </wp:positionH>
            <wp:positionV relativeFrom="paragraph">
              <wp:posOffset>-100330</wp:posOffset>
            </wp:positionV>
            <wp:extent cx="2381250" cy="1075056"/>
            <wp:effectExtent l="0" t="0" r="0" b="0"/>
            <wp:wrapNone/>
            <wp:docPr id="3" name="Picture 3" descr="Polka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ka Theat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1B2313" w:rsidRDefault="001B2313" w:rsidP="000E1BB3">
      <w:pPr>
        <w:jc w:val="right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.</w:t>
      </w:r>
    </w:p>
    <w:p w:rsidR="000E1BB3" w:rsidRPr="001B2313" w:rsidRDefault="001B2313" w:rsidP="000E1BB3">
      <w:pPr>
        <w:jc w:val="right"/>
        <w:rPr>
          <w:rFonts w:asciiTheme="minorHAnsi" w:hAnsiTheme="minorHAnsi" w:cstheme="minorHAnsi"/>
          <w:sz w:val="24"/>
        </w:rPr>
      </w:pPr>
      <w:r w:rsidRPr="001B2313">
        <w:rPr>
          <w:rFonts w:asciiTheme="minorHAnsi" w:hAnsiTheme="minorHAnsi" w:cstheme="minorHAnsi"/>
          <w:sz w:val="24"/>
        </w:rPr>
        <w:t>4</w:t>
      </w:r>
      <w:r w:rsidRPr="001B2313">
        <w:rPr>
          <w:rFonts w:asciiTheme="minorHAnsi" w:hAnsiTheme="minorHAnsi" w:cstheme="minorHAnsi"/>
          <w:sz w:val="24"/>
          <w:vertAlign w:val="superscript"/>
        </w:rPr>
        <w:t>th</w:t>
      </w:r>
      <w:r w:rsidRPr="001B2313">
        <w:rPr>
          <w:rFonts w:asciiTheme="minorHAnsi" w:hAnsiTheme="minorHAnsi" w:cstheme="minorHAnsi"/>
          <w:sz w:val="24"/>
        </w:rPr>
        <w:t xml:space="preserve"> October 2022</w:t>
      </w:r>
    </w:p>
    <w:p w:rsidR="000E1BB3" w:rsidRPr="001B2313" w:rsidRDefault="001B2313" w:rsidP="000E1BB3">
      <w:pPr>
        <w:jc w:val="right"/>
        <w:rPr>
          <w:rFonts w:asciiTheme="minorHAnsi" w:hAnsiTheme="minorHAnsi" w:cstheme="minorHAnsi"/>
          <w:sz w:val="24"/>
        </w:rPr>
      </w:pPr>
      <w:r w:rsidRPr="00CA67F3">
        <w:rPr>
          <w:rFonts w:ascii="Verdana" w:hAnsi="Verdana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35362518">
            <wp:simplePos x="0" y="0"/>
            <wp:positionH relativeFrom="margin">
              <wp:posOffset>1485265</wp:posOffset>
            </wp:positionH>
            <wp:positionV relativeFrom="paragraph">
              <wp:posOffset>59055</wp:posOffset>
            </wp:positionV>
            <wp:extent cx="2171700" cy="955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1B2313" w:rsidRDefault="001B2313" w:rsidP="000E1BB3">
      <w:pPr>
        <w:rPr>
          <w:rFonts w:asciiTheme="minorHAnsi" w:hAnsiTheme="minorHAnsi" w:cstheme="minorHAnsi"/>
          <w:sz w:val="24"/>
        </w:rPr>
      </w:pPr>
    </w:p>
    <w:p w:rsidR="001B2313" w:rsidRPr="00302DCA" w:rsidRDefault="000E1BB3" w:rsidP="000E1BB3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>Dear Parents and Carers</w:t>
      </w:r>
      <w:r w:rsidR="001B2313" w:rsidRPr="00302DCA">
        <w:rPr>
          <w:rFonts w:asciiTheme="minorHAnsi" w:hAnsiTheme="minorHAnsi" w:cstheme="minorHAnsi"/>
          <w:sz w:val="24"/>
        </w:rPr>
        <w:t>,</w:t>
      </w:r>
    </w:p>
    <w:p w:rsidR="001B2313" w:rsidRPr="00302DCA" w:rsidRDefault="001B2313" w:rsidP="000E1BB3">
      <w:pPr>
        <w:rPr>
          <w:rFonts w:asciiTheme="minorHAnsi" w:hAnsiTheme="minorHAnsi" w:cstheme="minorHAnsi"/>
          <w:sz w:val="24"/>
        </w:rPr>
      </w:pPr>
    </w:p>
    <w:p w:rsidR="000E1BB3" w:rsidRPr="00302DCA" w:rsidRDefault="00CA67F3" w:rsidP="000E1BB3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At the end of this half term, Year 6 will be visiting the </w:t>
      </w:r>
      <w:r w:rsidRPr="00302DCA">
        <w:rPr>
          <w:rFonts w:asciiTheme="minorHAnsi" w:hAnsiTheme="minorHAnsi" w:cstheme="minorHAnsi"/>
          <w:b/>
          <w:sz w:val="24"/>
        </w:rPr>
        <w:t>Polka Theatre</w:t>
      </w:r>
      <w:r w:rsidRPr="00302DCA">
        <w:rPr>
          <w:rFonts w:asciiTheme="minorHAnsi" w:hAnsiTheme="minorHAnsi" w:cstheme="minorHAnsi"/>
          <w:sz w:val="24"/>
        </w:rPr>
        <w:t xml:space="preserve"> for a performance of ‘</w:t>
      </w:r>
      <w:r w:rsidRPr="00302DCA">
        <w:rPr>
          <w:rFonts w:asciiTheme="minorHAnsi" w:hAnsiTheme="minorHAnsi" w:cstheme="minorHAnsi"/>
          <w:b/>
          <w:sz w:val="24"/>
        </w:rPr>
        <w:t>Tutankhamun’s Shoes’</w:t>
      </w:r>
      <w:r w:rsidRPr="00302DCA">
        <w:rPr>
          <w:rFonts w:asciiTheme="minorHAnsi" w:hAnsiTheme="minorHAnsi" w:cstheme="minorHAnsi"/>
          <w:sz w:val="24"/>
        </w:rPr>
        <w:t xml:space="preserve">. Tickets have been booked for </w:t>
      </w:r>
      <w:r w:rsidRPr="00302DCA">
        <w:rPr>
          <w:rFonts w:asciiTheme="minorHAnsi" w:hAnsiTheme="minorHAnsi" w:cstheme="minorHAnsi"/>
          <w:b/>
          <w:sz w:val="24"/>
        </w:rPr>
        <w:t>Friday 21</w:t>
      </w:r>
      <w:r w:rsidRPr="00302DCA">
        <w:rPr>
          <w:rFonts w:asciiTheme="minorHAnsi" w:hAnsiTheme="minorHAnsi" w:cstheme="minorHAnsi"/>
          <w:b/>
          <w:sz w:val="24"/>
          <w:vertAlign w:val="superscript"/>
        </w:rPr>
        <w:t>st</w:t>
      </w:r>
      <w:r w:rsidRPr="00302DCA">
        <w:rPr>
          <w:rFonts w:asciiTheme="minorHAnsi" w:hAnsiTheme="minorHAnsi" w:cstheme="minorHAnsi"/>
          <w:b/>
          <w:sz w:val="24"/>
        </w:rPr>
        <w:t xml:space="preserve"> October </w:t>
      </w:r>
      <w:r w:rsidRPr="00302DCA">
        <w:rPr>
          <w:rFonts w:asciiTheme="minorHAnsi" w:hAnsiTheme="minorHAnsi" w:cstheme="minorHAnsi"/>
          <w:sz w:val="24"/>
        </w:rPr>
        <w:t xml:space="preserve">at </w:t>
      </w:r>
      <w:r w:rsidRPr="00302DCA">
        <w:rPr>
          <w:rFonts w:asciiTheme="minorHAnsi" w:hAnsiTheme="minorHAnsi" w:cstheme="minorHAnsi"/>
          <w:b/>
          <w:sz w:val="24"/>
        </w:rPr>
        <w:t>1:00 pm</w:t>
      </w:r>
      <w:r w:rsidRPr="00302DCA">
        <w:rPr>
          <w:rFonts w:asciiTheme="minorHAnsi" w:hAnsiTheme="minorHAnsi" w:cstheme="minorHAnsi"/>
          <w:sz w:val="24"/>
        </w:rPr>
        <w:t>. This will be a wonderful end to our history topic of Ancient Egyptians and a lovely way to start the half term!</w:t>
      </w:r>
    </w:p>
    <w:p w:rsidR="000E1BB3" w:rsidRPr="00302DCA" w:rsidRDefault="000E1BB3" w:rsidP="000E1BB3">
      <w:pPr>
        <w:rPr>
          <w:rFonts w:asciiTheme="minorHAnsi" w:hAnsiTheme="minorHAnsi" w:cstheme="minorHAnsi"/>
          <w:sz w:val="24"/>
        </w:rPr>
      </w:pPr>
    </w:p>
    <w:p w:rsidR="00E97269" w:rsidRPr="00302DCA" w:rsidRDefault="001B2313" w:rsidP="000E1BB3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>Children w</w:t>
      </w:r>
      <w:r w:rsidR="00CA67F3" w:rsidRPr="00302DCA">
        <w:rPr>
          <w:rFonts w:asciiTheme="minorHAnsi" w:hAnsiTheme="minorHAnsi" w:cstheme="minorHAnsi"/>
          <w:sz w:val="24"/>
        </w:rPr>
        <w:t xml:space="preserve">ill </w:t>
      </w:r>
      <w:r w:rsidR="00CA67F3" w:rsidRPr="00302DCA">
        <w:rPr>
          <w:rFonts w:asciiTheme="minorHAnsi" w:hAnsiTheme="minorHAnsi" w:cstheme="minorHAnsi"/>
          <w:b/>
          <w:sz w:val="24"/>
          <w:highlight w:val="yellow"/>
          <w:u w:val="single"/>
        </w:rPr>
        <w:t>require a packed lunch</w:t>
      </w:r>
      <w:r w:rsidR="00CA67F3" w:rsidRPr="00302DCA">
        <w:rPr>
          <w:rFonts w:asciiTheme="minorHAnsi" w:hAnsiTheme="minorHAnsi" w:cstheme="minorHAnsi"/>
          <w:sz w:val="24"/>
        </w:rPr>
        <w:t xml:space="preserve"> on the day as we will eat an early lunch in school before making our way to the theatre by public transport. </w:t>
      </w:r>
    </w:p>
    <w:p w:rsidR="00302DCA" w:rsidRPr="00302DCA" w:rsidRDefault="00302DCA" w:rsidP="000E1BB3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If you receive free school meals and would like to order a school packed lunch, please email the school at </w:t>
      </w:r>
      <w:hyperlink r:id="rId13" w:history="1">
        <w:r w:rsidRPr="00302DCA">
          <w:rPr>
            <w:rStyle w:val="Hyperlink"/>
            <w:rFonts w:asciiTheme="minorHAnsi" w:hAnsiTheme="minorHAnsi" w:cstheme="minorHAnsi"/>
            <w:sz w:val="24"/>
          </w:rPr>
          <w:t>info@morden.merton.sch.uk</w:t>
        </w:r>
      </w:hyperlink>
      <w:r w:rsidRPr="00302DCA">
        <w:rPr>
          <w:rFonts w:asciiTheme="minorHAnsi" w:hAnsiTheme="minorHAnsi" w:cstheme="minorHAnsi"/>
          <w:sz w:val="24"/>
        </w:rPr>
        <w:t xml:space="preserve"> by Friday 7</w:t>
      </w:r>
      <w:r w:rsidRPr="00302DCA">
        <w:rPr>
          <w:rFonts w:asciiTheme="minorHAnsi" w:hAnsiTheme="minorHAnsi" w:cstheme="minorHAnsi"/>
          <w:sz w:val="24"/>
          <w:vertAlign w:val="superscript"/>
        </w:rPr>
        <w:t>th</w:t>
      </w:r>
      <w:r w:rsidRPr="00302DCA">
        <w:rPr>
          <w:rFonts w:asciiTheme="minorHAnsi" w:hAnsiTheme="minorHAnsi" w:cstheme="minorHAnsi"/>
          <w:sz w:val="24"/>
        </w:rPr>
        <w:t xml:space="preserve"> October. </w:t>
      </w:r>
    </w:p>
    <w:p w:rsidR="00302DCA" w:rsidRPr="00302DCA" w:rsidRDefault="00302DCA" w:rsidP="00302DCA">
      <w:pPr>
        <w:rPr>
          <w:rFonts w:ascii="Calibri" w:hAnsi="Calibri" w:cs="Calibri"/>
          <w:b/>
          <w:sz w:val="24"/>
        </w:rPr>
      </w:pPr>
      <w:r w:rsidRPr="00302DCA">
        <w:rPr>
          <w:rFonts w:ascii="Calibri" w:hAnsi="Calibri" w:cs="Calibri"/>
          <w:b/>
          <w:sz w:val="24"/>
        </w:rPr>
        <w:t xml:space="preserve">After this date you will not be able to order a packed lunch. </w:t>
      </w:r>
    </w:p>
    <w:p w:rsidR="00302DCA" w:rsidRPr="00302DCA" w:rsidRDefault="00302DCA" w:rsidP="000E1BB3">
      <w:pPr>
        <w:rPr>
          <w:rFonts w:asciiTheme="minorHAnsi" w:hAnsiTheme="minorHAnsi" w:cstheme="minorHAnsi"/>
          <w:sz w:val="24"/>
        </w:rPr>
      </w:pPr>
    </w:p>
    <w:p w:rsidR="00CA67F3" w:rsidRPr="00302DCA" w:rsidRDefault="00CA67F3" w:rsidP="000E1BB3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>We will be back at school by the end of the school day.</w:t>
      </w:r>
    </w:p>
    <w:p w:rsidR="00E97269" w:rsidRPr="00302DCA" w:rsidRDefault="00E97269" w:rsidP="000E1BB3">
      <w:pPr>
        <w:rPr>
          <w:rFonts w:asciiTheme="minorHAnsi" w:hAnsiTheme="minorHAnsi" w:cstheme="minorHAnsi"/>
          <w:sz w:val="24"/>
        </w:rPr>
      </w:pPr>
    </w:p>
    <w:p w:rsidR="00E97269" w:rsidRPr="00302DCA" w:rsidRDefault="00CA67F3" w:rsidP="00833FDA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Tickets for the show cost </w:t>
      </w:r>
      <w:r w:rsidRPr="00302DCA">
        <w:rPr>
          <w:rFonts w:asciiTheme="minorHAnsi" w:hAnsiTheme="minorHAnsi" w:cstheme="minorHAnsi"/>
          <w:b/>
          <w:sz w:val="24"/>
        </w:rPr>
        <w:t>£9</w:t>
      </w:r>
      <w:r w:rsidRPr="00302DCA">
        <w:rPr>
          <w:rFonts w:asciiTheme="minorHAnsi" w:hAnsiTheme="minorHAnsi" w:cstheme="minorHAnsi"/>
          <w:sz w:val="24"/>
        </w:rPr>
        <w:t xml:space="preserve"> and this has been added to your parent pay account. Educational visits are a great opportunity for children to extend their learning beyond the classroom and apply skills they have learnt in school in a different context. School trips also help children to develop the values of responsibility and independence as they learn to represent themselves outside of school.</w:t>
      </w:r>
    </w:p>
    <w:p w:rsidR="001B2313" w:rsidRPr="00302DCA" w:rsidRDefault="001B2313" w:rsidP="00833FDA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Please speak in confidence either with myself or Mrs Freeman if you having any financial difficulties in paying for this trip. </w:t>
      </w:r>
    </w:p>
    <w:p w:rsidR="001B2313" w:rsidRPr="00302DCA" w:rsidRDefault="001B2313" w:rsidP="00833FDA">
      <w:pPr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:rsidR="00CA67F3" w:rsidRPr="00302DCA" w:rsidRDefault="00CA67F3" w:rsidP="00833FDA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>It promises to be a great show!</w:t>
      </w:r>
    </w:p>
    <w:p w:rsidR="00DA03BC" w:rsidRPr="00302DCA" w:rsidRDefault="00DA03BC" w:rsidP="00833FDA">
      <w:pPr>
        <w:rPr>
          <w:rFonts w:asciiTheme="minorHAnsi" w:hAnsiTheme="minorHAnsi" w:cstheme="minorHAnsi"/>
          <w:sz w:val="24"/>
        </w:rPr>
      </w:pPr>
    </w:p>
    <w:p w:rsidR="001B2313" w:rsidRPr="00302DCA" w:rsidRDefault="001B2313" w:rsidP="00833FDA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Kind Regards, </w:t>
      </w:r>
    </w:p>
    <w:p w:rsidR="001B2313" w:rsidRPr="00302DCA" w:rsidRDefault="001B2313" w:rsidP="00833FDA">
      <w:pPr>
        <w:rPr>
          <w:rFonts w:asciiTheme="minorHAnsi" w:hAnsiTheme="minorHAnsi" w:cstheme="minorHAnsi"/>
          <w:sz w:val="24"/>
        </w:rPr>
      </w:pPr>
    </w:p>
    <w:p w:rsidR="001B2313" w:rsidRPr="00302DCA" w:rsidRDefault="001B2313" w:rsidP="00833FDA">
      <w:pPr>
        <w:rPr>
          <w:rFonts w:asciiTheme="minorHAnsi" w:hAnsiTheme="minorHAnsi" w:cstheme="minorHAnsi"/>
          <w:sz w:val="24"/>
        </w:rPr>
      </w:pPr>
    </w:p>
    <w:p w:rsidR="00AB549A" w:rsidRPr="00302DCA" w:rsidRDefault="00AB549A" w:rsidP="00817F0A">
      <w:pPr>
        <w:rPr>
          <w:rFonts w:asciiTheme="minorHAnsi" w:hAnsiTheme="minorHAnsi" w:cstheme="minorHAnsi"/>
          <w:sz w:val="24"/>
        </w:rPr>
      </w:pPr>
    </w:p>
    <w:p w:rsidR="00AB392E" w:rsidRPr="00302DCA" w:rsidRDefault="00AB549A" w:rsidP="00817F0A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 xml:space="preserve">Mrs </w:t>
      </w:r>
      <w:r w:rsidR="00AB392E" w:rsidRPr="00302DCA">
        <w:rPr>
          <w:rFonts w:asciiTheme="minorHAnsi" w:hAnsiTheme="minorHAnsi" w:cstheme="minorHAnsi"/>
          <w:sz w:val="24"/>
        </w:rPr>
        <w:t>Torreiro</w:t>
      </w:r>
    </w:p>
    <w:p w:rsidR="00CB01A0" w:rsidRPr="00302DCA" w:rsidRDefault="00DA03BC" w:rsidP="00CB01A0">
      <w:pPr>
        <w:rPr>
          <w:rFonts w:asciiTheme="minorHAnsi" w:hAnsiTheme="minorHAnsi" w:cstheme="minorHAnsi"/>
          <w:sz w:val="24"/>
        </w:rPr>
      </w:pPr>
      <w:r w:rsidRPr="00302DCA">
        <w:rPr>
          <w:rFonts w:asciiTheme="minorHAnsi" w:hAnsiTheme="minorHAnsi" w:cstheme="minorHAnsi"/>
          <w:sz w:val="24"/>
        </w:rPr>
        <w:t>Year 6 Teacher and Phase 3 Leader</w:t>
      </w:r>
    </w:p>
    <w:sectPr w:rsidR="00CB01A0" w:rsidRPr="00302DCA" w:rsidSect="00413BA9"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DFC" w:rsidRDefault="00041DFC">
      <w:r>
        <w:separator/>
      </w:r>
    </w:p>
  </w:endnote>
  <w:endnote w:type="continuationSeparator" w:id="0">
    <w:p w:rsidR="00041DFC" w:rsidRDefault="0004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1F2D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F2D91" w:rsidRPr="00A44C11" w:rsidRDefault="001F2D9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AB549A" w:rsidRPr="00A44C11" w:rsidRDefault="00DA03B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="00AB549A"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eputy:</w:t>
                            </w:r>
                            <w:r w:rsidR="00AB549A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01A0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 A. Diamant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AB549A" w:rsidRPr="00A44C11" w:rsidRDefault="00AB549A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V1OmwdUEAABVFAAADgAAAAAAAAAAAAAAAABEAgAAZHJz&#10;L2Uyb0RvYy54bWxQSwECLQAUAAYACAAAACEA8f5U7DABAACZAwAAGQAAAAAAAAAAAAAAAABFBwAA&#10;ZHJzL19yZWxzL2Uyb0RvYy54bWwucmVsc1BLAQItABQABgAIAAAAIQByJXal4gAAAAwBAAAPAAAA&#10;AAAAAAAAAAAAAKw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AB549A" w:rsidRPr="00A44C11" w:rsidRDefault="00DA03BC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="00AB549A"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eputy:</w:t>
                      </w:r>
                      <w:r w:rsidR="00AB549A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B01A0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 A. Diamant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AB549A" w:rsidRPr="00A44C11" w:rsidRDefault="00AB549A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DFC" w:rsidRDefault="00041DFC">
      <w:r>
        <w:separator/>
      </w:r>
    </w:p>
  </w:footnote>
  <w:footnote w:type="continuationSeparator" w:id="0">
    <w:p w:rsidR="00041DFC" w:rsidRDefault="00041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549A" w:rsidRDefault="00AB5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0E1BB3"/>
    <w:rsid w:val="00101DB7"/>
    <w:rsid w:val="001123E7"/>
    <w:rsid w:val="00176C68"/>
    <w:rsid w:val="0019448D"/>
    <w:rsid w:val="001B2313"/>
    <w:rsid w:val="001D77B7"/>
    <w:rsid w:val="001F144A"/>
    <w:rsid w:val="001F2D91"/>
    <w:rsid w:val="00225852"/>
    <w:rsid w:val="00231EE3"/>
    <w:rsid w:val="00232464"/>
    <w:rsid w:val="00242B1D"/>
    <w:rsid w:val="00242C48"/>
    <w:rsid w:val="00263814"/>
    <w:rsid w:val="00266475"/>
    <w:rsid w:val="002754EF"/>
    <w:rsid w:val="002975E5"/>
    <w:rsid w:val="002D48E3"/>
    <w:rsid w:val="00302DCA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26F2C"/>
    <w:rsid w:val="00633B46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392E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A67F3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03BC"/>
    <w:rsid w:val="00DA6DF8"/>
    <w:rsid w:val="00DB3270"/>
    <w:rsid w:val="00DD122F"/>
    <w:rsid w:val="00DF3C9E"/>
    <w:rsid w:val="00E13B9D"/>
    <w:rsid w:val="00E66787"/>
    <w:rsid w:val="00E91AF2"/>
    <w:rsid w:val="00E97269"/>
    <w:rsid w:val="00EB6A81"/>
    <w:rsid w:val="00EC2E87"/>
    <w:rsid w:val="00F0515A"/>
    <w:rsid w:val="00F06916"/>
    <w:rsid w:val="00F443C9"/>
    <w:rsid w:val="00F67E3A"/>
    <w:rsid w:val="00FC2A8E"/>
    <w:rsid w:val="00FC7528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0DD2A876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orden.merton.sch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www.w3.org/XML/1998/namespace"/>
    <ds:schemaRef ds:uri="0549993f-ec05-4aa6-a76a-1ddd74028b30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8e73bd4f-8fd5-464f-be90-08ef46b36cee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3CDBCC-C103-4404-BB07-F231E4D9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4</TotalTime>
  <Pages>1</Pages>
  <Words>245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1444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3</cp:revision>
  <cp:lastPrinted>2022-10-04T08:07:00Z</cp:lastPrinted>
  <dcterms:created xsi:type="dcterms:W3CDTF">2022-10-04T08:08:00Z</dcterms:created>
  <dcterms:modified xsi:type="dcterms:W3CDTF">2022-10-04T08:30:00Z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